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055" w:rsidP="00F35B05" w:rsidRDefault="00A80055" w14:paraId="066C6901" w14:textId="77777777">
      <w:pPr>
        <w:pStyle w:val="Heading2"/>
        <w:sectPr w:rsidR="00A80055" w:rsidSect="00A8005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80055" w:rsidR="00A80055" w:rsidP="00A80055" w:rsidRDefault="00A80055" w14:paraId="08050630" w14:textId="77777777">
      <w:pPr>
        <w:spacing w:after="0" w:line="240" w:lineRule="auto"/>
        <w:ind w:left="0" w:right="0"/>
        <w:rPr>
          <w:szCs w:val="20"/>
        </w:rPr>
      </w:pPr>
    </w:p>
    <w:p w:rsidRPr="00A80055" w:rsidR="00A80055" w:rsidP="53245334" w:rsidRDefault="00A80055" w14:paraId="5E42E7F7" w14:textId="1D1D14FC">
      <w:pPr>
        <w:pStyle w:val="Heading1"/>
        <w:rPr>
          <w:rFonts w:ascii="Calibri" w:hAnsi="Calibri" w:cs="Calibri"/>
          <w:b w:val="1"/>
          <w:bCs w:val="1"/>
          <w:sz w:val="36"/>
          <w:szCs w:val="36"/>
        </w:rPr>
      </w:pPr>
      <w:r w:rsidR="77068BC7">
        <w:rPr/>
        <w:t>Arbetsordning mentor Akutmottagningen NÄL</w:t>
      </w:r>
    </w:p>
    <w:p w:rsidRPr="00A80055" w:rsidR="00A80055" w:rsidP="470A9BA8" w:rsidRDefault="00A80055" w14:paraId="796962E0" w14:textId="77777777">
      <w:pPr>
        <w:pStyle w:val="Heading2"/>
        <w:rPr>
          <w:rFonts w:ascii="Calibri" w:hAnsi="Calibri" w:cs="Calibri"/>
          <w:b w:val="1"/>
          <w:bCs w:val="1"/>
        </w:rPr>
      </w:pPr>
      <w:r w:rsidR="4C13CF5F">
        <w:rPr/>
        <w:t>Revidering i denna version</w:t>
      </w:r>
    </w:p>
    <w:p w:rsidRPr="00A80055" w:rsidR="00A80055" w:rsidP="470A9BA8" w:rsidRDefault="00A80055" w14:paraId="237DA095" w14:textId="17AE43CE">
      <w:pPr>
        <w:pStyle w:val="Normal"/>
      </w:pPr>
      <w:r w:rsidR="4C13CF5F">
        <w:rPr/>
        <w:t xml:space="preserve">Endast språkliga förändringar och uppdatering av </w:t>
      </w:r>
      <w:r w:rsidR="511ECCAC">
        <w:rPr/>
        <w:t xml:space="preserve">vilka som är </w:t>
      </w:r>
      <w:r w:rsidR="4C13CF5F">
        <w:rPr/>
        <w:t>områdesansvariga</w:t>
      </w:r>
      <w:r w:rsidR="27498165">
        <w:rPr/>
        <w:t xml:space="preserve"> samt</w:t>
      </w:r>
      <w:r w:rsidR="561E7CD9">
        <w:rPr/>
        <w:t xml:space="preserve"> </w:t>
      </w:r>
      <w:r w:rsidR="4C13CF5F">
        <w:rPr/>
        <w:t xml:space="preserve">ansvariga. </w:t>
      </w:r>
    </w:p>
    <w:p w:rsidR="1A0F9181" w:rsidP="470A9BA8" w:rsidRDefault="1A0F9181" w14:paraId="32A764A6" w14:textId="093860B7">
      <w:pPr>
        <w:pStyle w:val="Heading2"/>
        <w:spacing/>
        <w:contextualSpacing/>
      </w:pPr>
      <w:r w:rsidR="1A0F9181">
        <w:rPr/>
        <w:t>Syfte</w:t>
      </w:r>
    </w:p>
    <w:p w:rsidRPr="00A80055" w:rsidR="00A80055" w:rsidP="470A9BA8" w:rsidRDefault="00A80055" w14:paraId="5A47EB46" w14:textId="6A7B3843">
      <w:pPr>
        <w:pStyle w:val="Normal"/>
        <w:spacing/>
        <w:contextualSpacing/>
      </w:pPr>
      <w:r w:rsidR="4C13CF5F">
        <w:rPr/>
        <w:t xml:space="preserve">All nyanställd personal, både sjuksköterskor och undersköterskor erbjuds en mentor under sitt första </w:t>
      </w:r>
      <w:r w:rsidR="4C13CF5F">
        <w:rPr/>
        <w:t>anställningsår.</w:t>
      </w:r>
    </w:p>
    <w:p w:rsidRPr="00A80055" w:rsidR="00A80055" w:rsidP="470A9BA8" w:rsidRDefault="00A80055" w14:paraId="2497E0B4" w14:textId="11B70B23">
      <w:pPr>
        <w:pStyle w:val="Heading2"/>
        <w:spacing/>
        <w:contextualSpacing/>
      </w:pPr>
      <w:r w:rsidR="6B6F1899">
        <w:rPr/>
        <w:t>A</w:t>
      </w:r>
      <w:r w:rsidR="568642EA">
        <w:rPr/>
        <w:t>rbetsbeskrivning</w:t>
      </w:r>
    </w:p>
    <w:p w:rsidRPr="00A80055" w:rsidR="00A80055" w:rsidP="470A9BA8" w:rsidRDefault="00A80055" w14:paraId="2620A5E3" w14:textId="535251F1">
      <w:pPr>
        <w:pStyle w:val="Normal"/>
        <w:spacing/>
        <w:contextualSpacing/>
        <w:rPr>
          <w:rFonts w:eastAsia="Calibri"/>
          <w:lang w:eastAsia="en-US"/>
        </w:rPr>
      </w:pPr>
      <w:r w:rsidR="7AC49E9F">
        <w:rPr/>
        <w:t xml:space="preserve">Mentorn har max två nyanställda åt gången. </w:t>
      </w:r>
      <w:r w:rsidR="4C13CF5F">
        <w:rPr/>
        <w:t>Mentors roll är att vara en handledare/rådgivare/vägledare</w:t>
      </w:r>
      <w:r w:rsidR="794F3854">
        <w:rPr/>
        <w:t>.</w:t>
      </w:r>
    </w:p>
    <w:p w:rsidRPr="00A80055" w:rsidR="00A80055" w:rsidP="53245334" w:rsidRDefault="00A80055" w14:paraId="4D88CA22" w14:textId="2A9EB7C9">
      <w:pPr>
        <w:pStyle w:val="ListParagraph"/>
        <w:spacing/>
        <w:contextualSpacing/>
        <w:rPr>
          <w:rFonts w:eastAsia="Calibri"/>
          <w:lang w:eastAsia="en-US"/>
        </w:rPr>
      </w:pPr>
      <w:r w:rsidR="19E61C3D">
        <w:rPr/>
        <w:t>M</w:t>
      </w:r>
      <w:r w:rsidR="4C13CF5F">
        <w:rPr/>
        <w:t>edverka till att skapa god arbetsmiljö och öka tryggheten för nyanställd personal</w:t>
      </w:r>
      <w:r w:rsidR="7A4DFDEA">
        <w:rPr/>
        <w:t>.</w:t>
      </w:r>
    </w:p>
    <w:p w:rsidRPr="00A80055" w:rsidR="00A80055" w:rsidP="53245334" w:rsidRDefault="00A80055" w14:paraId="13BF5DEF" w14:textId="517B4A6F">
      <w:pPr>
        <w:pStyle w:val="ListParagraph"/>
        <w:spacing/>
        <w:contextualSpacing/>
        <w:rPr>
          <w:rFonts w:eastAsia="Calibri"/>
          <w:lang w:eastAsia="en-US"/>
        </w:rPr>
      </w:pPr>
      <w:r w:rsidR="3A0E4776">
        <w:rPr/>
        <w:t>I</w:t>
      </w:r>
      <w:r w:rsidR="4C13CF5F">
        <w:rPr/>
        <w:t>nspirera och utveckla den anställda i dennas profession och som person</w:t>
      </w:r>
      <w:r w:rsidR="57DF788D">
        <w:rPr/>
        <w:t>.</w:t>
      </w:r>
    </w:p>
    <w:p w:rsidRPr="00A80055" w:rsidR="00A80055" w:rsidP="53245334" w:rsidRDefault="00A80055" w14:paraId="2F835CA9" w14:textId="225FFDB7">
      <w:pPr>
        <w:pStyle w:val="ListParagraph"/>
        <w:spacing/>
        <w:contextualSpacing/>
        <w:rPr>
          <w:rFonts w:eastAsia="Calibri"/>
          <w:lang w:eastAsia="en-US"/>
        </w:rPr>
      </w:pPr>
      <w:r w:rsidR="07579DF8">
        <w:rPr/>
        <w:t>D</w:t>
      </w:r>
      <w:r w:rsidR="4C13CF5F">
        <w:rPr/>
        <w:t>ela med sig av sina erfarenheter och ge råd</w:t>
      </w:r>
      <w:r w:rsidR="5936B44F">
        <w:rPr/>
        <w:t>.</w:t>
      </w:r>
    </w:p>
    <w:p w:rsidRPr="00A80055" w:rsidR="00A80055" w:rsidP="53245334" w:rsidRDefault="00A80055" w14:paraId="5D869A22" w14:textId="7ECAC5AB">
      <w:pPr>
        <w:pStyle w:val="ListParagraph"/>
        <w:spacing/>
        <w:contextualSpacing/>
        <w:rPr>
          <w:lang w:eastAsia="en-US"/>
        </w:rPr>
      </w:pPr>
      <w:r w:rsidR="3C08C4A7">
        <w:rPr/>
        <w:t>U</w:t>
      </w:r>
      <w:r w:rsidR="4C13CF5F">
        <w:rPr/>
        <w:t>ppföljningssamtal</w:t>
      </w:r>
      <w:r w:rsidR="133A3660">
        <w:rPr/>
        <w:t xml:space="preserve">, </w:t>
      </w:r>
      <w:r w:rsidR="4C13CF5F">
        <w:rPr/>
        <w:t xml:space="preserve">använd ”Mentor checklista”: </w:t>
      </w:r>
      <w:r w:rsidR="117FE2A7">
        <w:rPr/>
        <w:t>Checklistan finns i SOFIA/</w:t>
      </w:r>
      <w:r w:rsidR="117FE2A7">
        <w:rPr/>
        <w:t>Sharepoint</w:t>
      </w:r>
      <w:r w:rsidR="117FE2A7">
        <w:rPr/>
        <w:t xml:space="preserve"> under Akutmottagning</w:t>
      </w:r>
      <w:r w:rsidR="49A6CD0F">
        <w:rPr/>
        <w:t xml:space="preserve"> NÄL</w:t>
      </w:r>
      <w:r w:rsidR="117FE2A7">
        <w:rPr/>
        <w:t xml:space="preserve"> under</w:t>
      </w:r>
      <w:r w:rsidR="4233EB83">
        <w:rPr/>
        <w:t xml:space="preserve"> fliken</w:t>
      </w:r>
      <w:r w:rsidR="117FE2A7">
        <w:rPr/>
        <w:t xml:space="preserve"> </w:t>
      </w:r>
      <w:r w:rsidR="6A53A7E3">
        <w:rPr/>
        <w:t>D</w:t>
      </w:r>
      <w:r w:rsidR="117FE2A7">
        <w:rPr/>
        <w:t>okument</w:t>
      </w:r>
      <w:r w:rsidR="01393480">
        <w:rPr/>
        <w:t>.</w:t>
      </w:r>
    </w:p>
    <w:p w:rsidR="23F8789B" w:rsidP="53245334" w:rsidRDefault="23F8789B" w14:paraId="4EC5413E" w14:textId="3AA065DD">
      <w:pPr>
        <w:pStyle w:val="ListParagraph"/>
        <w:spacing/>
        <w:contextualSpacing/>
        <w:rPr>
          <w:rFonts w:eastAsia="Calibri"/>
          <w:lang w:eastAsia="en-US"/>
        </w:rPr>
      </w:pPr>
      <w:r w:rsidR="4C13CF5F">
        <w:rPr/>
        <w:t>Utbildningsplan</w:t>
      </w:r>
      <w:r w:rsidR="02502F76">
        <w:rPr/>
        <w:t>/</w:t>
      </w:r>
      <w:r w:rsidR="02502F76">
        <w:rPr/>
        <w:t>Årshjul</w:t>
      </w:r>
      <w:r w:rsidR="55CB8308">
        <w:rPr/>
        <w:t xml:space="preserve"> - </w:t>
      </w:r>
      <w:r w:rsidR="23F8789B">
        <w:rPr/>
        <w:t>Utbildning</w:t>
      </w:r>
    </w:p>
    <w:p w:rsidR="470A9BA8" w:rsidP="53245334" w:rsidRDefault="470A9BA8" w14:paraId="00AE61B2" w14:textId="3AFCC8F8">
      <w:pPr>
        <w:pStyle w:val="ListParagraph"/>
        <w:spacing/>
        <w:contextualSpacing/>
        <w:rPr/>
      </w:pPr>
      <w:r w:rsidR="2BCA93D6">
        <w:rPr/>
        <w:t>Checklistor</w:t>
      </w:r>
      <w:r w:rsidR="67E31042">
        <w:rPr/>
        <w:t>/bildspel</w:t>
      </w:r>
      <w:r w:rsidR="2BCA93D6">
        <w:rPr/>
        <w:t xml:space="preserve"> för de olika områdena</w:t>
      </w:r>
      <w:r w:rsidR="39B22A7F">
        <w:rPr/>
        <w:t xml:space="preserve"> finns</w:t>
      </w:r>
      <w:r w:rsidR="2BCA93D6">
        <w:rPr/>
        <w:t xml:space="preserve"> under Akutmottagning NÄL under fliken Checklistor</w:t>
      </w:r>
      <w:r w:rsidR="24F65D29">
        <w:rPr/>
        <w:t>:</w:t>
      </w:r>
      <w:r w:rsidR="5B4BAD2C">
        <w:rPr/>
        <w:t xml:space="preserve"> </w:t>
      </w:r>
      <w:r w:rsidR="4875B7AD">
        <w:rPr/>
        <w:t>a</w:t>
      </w:r>
      <w:r w:rsidR="5B4BAD2C">
        <w:rPr/>
        <w:t>llmän, gyn, kirurgi, ortopedi.</w:t>
      </w:r>
    </w:p>
    <w:p w:rsidRPr="00A80055" w:rsidR="00A80055" w:rsidP="470A9BA8" w:rsidRDefault="00A80055" w14:paraId="7F3288BB" w14:textId="30ADBEC2">
      <w:pPr>
        <w:pStyle w:val="Normal"/>
        <w:spacing/>
        <w:contextualSpacing/>
        <w:rPr>
          <w:rFonts w:eastAsia="Calibri"/>
          <w:lang w:eastAsia="en-US"/>
        </w:rPr>
      </w:pPr>
      <w:r w:rsidR="4C13CF5F">
        <w:rPr/>
        <w:t xml:space="preserve">Återkoppla till den nyanställdes teamledare hur det går eller gått med </w:t>
      </w:r>
      <w:r w:rsidR="4C13CF5F">
        <w:rPr/>
        <w:t>bredvid</w:t>
      </w:r>
      <w:r w:rsidR="4C13CF5F">
        <w:rPr/>
        <w:t>gång</w:t>
      </w:r>
      <w:r w:rsidR="4C13CF5F">
        <w:rPr/>
        <w:t>/upplärning.</w:t>
      </w:r>
    </w:p>
    <w:p w:rsidR="470A9BA8" w:rsidP="470A9BA8" w:rsidRDefault="470A9BA8" w14:paraId="082BC748" w14:textId="09D384C3">
      <w:pPr>
        <w:pStyle w:val="Normal"/>
        <w:spacing/>
        <w:contextualSpacing/>
      </w:pPr>
    </w:p>
    <w:p w:rsidRPr="00A80055" w:rsidR="00A80055" w:rsidP="470A9BA8" w:rsidRDefault="00A80055" w14:paraId="325444AC" w14:textId="3C751F69">
      <w:pPr>
        <w:pStyle w:val="Normal"/>
        <w:spacing/>
        <w:contextualSpacing/>
        <w:rPr>
          <w:rFonts w:eastAsia="Calibri"/>
          <w:lang w:eastAsia="en-US"/>
        </w:rPr>
      </w:pPr>
      <w:r w:rsidR="4C13CF5F">
        <w:rPr/>
        <w:t>Planerade möten med mentorn kan vara individuellt beroende på tidigare yrkeserfarenhet. Boka gärna in tider direkt.</w:t>
      </w:r>
    </w:p>
    <w:p w:rsidRPr="00A80055" w:rsidR="00A80055" w:rsidP="470A9BA8" w:rsidRDefault="00A80055" w14:paraId="65DB3C92" w14:textId="24783989">
      <w:pPr>
        <w:pStyle w:val="Heading3"/>
        <w:spacing/>
        <w:contextualSpacing/>
        <w:rPr>
          <w:rFonts w:eastAsia="Calibri"/>
          <w:lang w:eastAsia="en-US"/>
        </w:rPr>
      </w:pPr>
      <w:r w:rsidR="4C13CF5F">
        <w:rPr/>
        <w:t>Mentorsschema</w:t>
      </w:r>
    </w:p>
    <w:tbl>
      <w:tblPr>
        <w:tblStyle w:val="TableGrid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2385"/>
        <w:gridCol w:w="5550"/>
      </w:tblGrid>
      <w:tr xmlns:wp14="http://schemas.microsoft.com/office/word/2010/wordml" w:rsidR="470A9BA8" w:rsidTr="470A9BA8" w14:paraId="5D791CBB" wp14:textId="77777777">
        <w:tc>
          <w:tcPr>
            <w:tcW w:w="2385" w:type="dxa"/>
            <w:shd w:val="clear" w:color="auto" w:fill="CCCCCC" w:themeFill="background2" w:themeFillTint="66"/>
            <w:tcMar/>
          </w:tcPr>
          <w:p w:rsidR="428C0DEA" w:rsidP="470A9BA8" w:rsidRDefault="428C0DEA" w14:paraId="3478AB51" w14:textId="69BDDFAF">
            <w:pPr>
              <w:pStyle w:val="MellanrubrikVGR"/>
              <w:ind w:left="0"/>
            </w:pPr>
            <w:r w:rsidR="428C0DEA">
              <w:rPr/>
              <w:t>Planering</w:t>
            </w:r>
          </w:p>
        </w:tc>
        <w:tc>
          <w:tcPr>
            <w:tcW w:w="5550" w:type="dxa"/>
            <w:shd w:val="clear" w:color="auto" w:fill="CCCCCC" w:themeFill="background2" w:themeFillTint="66"/>
            <w:tcMar/>
          </w:tcPr>
          <w:p w:rsidR="428C0DEA" w:rsidP="470A9BA8" w:rsidRDefault="428C0DEA" w14:paraId="0A43C384" w14:textId="62848316">
            <w:pPr>
              <w:pStyle w:val="MellanrubrikVGR"/>
              <w:ind w:left="0"/>
            </w:pPr>
            <w:r w:rsidR="428C0DEA">
              <w:rPr/>
              <w:t>Datum</w:t>
            </w:r>
          </w:p>
        </w:tc>
      </w:tr>
      <w:tr xmlns:wp14="http://schemas.microsoft.com/office/word/2010/wordml" w:rsidR="470A9BA8" w:rsidTr="470A9BA8" w14:paraId="0DCC25A7" wp14:textId="77777777">
        <w:tc>
          <w:tcPr>
            <w:tcW w:w="2385" w:type="dxa"/>
            <w:tcMar/>
          </w:tcPr>
          <w:p w:rsidR="0AAFD5B9" w:rsidP="470A9BA8" w:rsidRDefault="0AAFD5B9" w14:paraId="5B87400F" w14:textId="1FD4FCF0">
            <w:pPr>
              <w:pStyle w:val="Normal"/>
              <w:ind w:left="0"/>
            </w:pPr>
            <w:r w:rsidR="0AAFD5B9">
              <w:rPr/>
              <w:t>Direkt</w:t>
            </w:r>
          </w:p>
        </w:tc>
        <w:tc>
          <w:tcPr>
            <w:tcW w:w="5550" w:type="dxa"/>
            <w:tcMar/>
          </w:tcPr>
          <w:p w:rsidR="470A9BA8" w:rsidP="470A9BA8" w:rsidRDefault="470A9BA8" w14:paraId="1F38497D" w14:textId="26E88B6B">
            <w:pPr>
              <w:pStyle w:val="Normal"/>
            </w:pPr>
          </w:p>
        </w:tc>
      </w:tr>
      <w:tr xmlns:wp14="http://schemas.microsoft.com/office/word/2010/wordml" w:rsidR="470A9BA8" w:rsidTr="470A9BA8" w14:paraId="383F27D1" wp14:textId="77777777">
        <w:tc>
          <w:tcPr>
            <w:tcW w:w="2385" w:type="dxa"/>
            <w:tcMar/>
          </w:tcPr>
          <w:p w:rsidR="0AAFD5B9" w:rsidP="470A9BA8" w:rsidRDefault="0AAFD5B9" w14:paraId="6D003453" w14:textId="27083B09">
            <w:pPr>
              <w:pStyle w:val="Normal"/>
              <w:ind w:left="0"/>
            </w:pPr>
            <w:r w:rsidR="0AAFD5B9">
              <w:rPr/>
              <w:t>2 veckor</w:t>
            </w:r>
          </w:p>
        </w:tc>
        <w:tc>
          <w:tcPr>
            <w:tcW w:w="5550" w:type="dxa"/>
            <w:tcMar/>
          </w:tcPr>
          <w:p w:rsidR="470A9BA8" w:rsidP="470A9BA8" w:rsidRDefault="470A9BA8" w14:paraId="36616789" w14:textId="26E88B6B">
            <w:pPr>
              <w:pStyle w:val="Normal"/>
            </w:pPr>
          </w:p>
        </w:tc>
      </w:tr>
      <w:tr xmlns:wp14="http://schemas.microsoft.com/office/word/2010/wordml" w:rsidR="470A9BA8" w:rsidTr="470A9BA8" w14:paraId="43E5FAEC" wp14:textId="77777777">
        <w:tc>
          <w:tcPr>
            <w:tcW w:w="2385" w:type="dxa"/>
            <w:tcMar/>
          </w:tcPr>
          <w:p w:rsidR="0AAFD5B9" w:rsidP="470A9BA8" w:rsidRDefault="0AAFD5B9" w14:paraId="21A7B7F6" w14:textId="7B91C8D7">
            <w:pPr>
              <w:pStyle w:val="Normal"/>
              <w:ind w:left="0"/>
            </w:pPr>
            <w:r w:rsidR="0AAFD5B9">
              <w:rPr/>
              <w:t>4 veckor</w:t>
            </w:r>
          </w:p>
        </w:tc>
        <w:tc>
          <w:tcPr>
            <w:tcW w:w="5550" w:type="dxa"/>
            <w:tcMar/>
          </w:tcPr>
          <w:p w:rsidR="470A9BA8" w:rsidP="470A9BA8" w:rsidRDefault="470A9BA8" w14:paraId="7D56C2D5" w14:textId="26E88B6B">
            <w:pPr>
              <w:pStyle w:val="Normal"/>
            </w:pPr>
          </w:p>
        </w:tc>
      </w:tr>
      <w:tr xmlns:wp14="http://schemas.microsoft.com/office/word/2010/wordml" w:rsidR="470A9BA8" w:rsidTr="470A9BA8" w14:paraId="5FCEBB48" wp14:textId="77777777">
        <w:tc>
          <w:tcPr>
            <w:tcW w:w="2385" w:type="dxa"/>
            <w:tcMar/>
          </w:tcPr>
          <w:p w:rsidR="0AAFD5B9" w:rsidP="470A9BA8" w:rsidRDefault="0AAFD5B9" w14:paraId="50816219" w14:textId="71577A3B">
            <w:pPr>
              <w:pStyle w:val="Normal"/>
              <w:ind w:left="0"/>
            </w:pPr>
            <w:r w:rsidR="0AAFD5B9">
              <w:rPr/>
              <w:t>2 månader</w:t>
            </w:r>
          </w:p>
        </w:tc>
        <w:tc>
          <w:tcPr>
            <w:tcW w:w="5550" w:type="dxa"/>
            <w:tcMar/>
          </w:tcPr>
          <w:p w:rsidR="470A9BA8" w:rsidP="470A9BA8" w:rsidRDefault="470A9BA8" w14:paraId="5C7316E3" w14:textId="26E88B6B">
            <w:pPr>
              <w:pStyle w:val="Normal"/>
            </w:pPr>
          </w:p>
        </w:tc>
      </w:tr>
      <w:tr xmlns:wp14="http://schemas.microsoft.com/office/word/2010/wordml" w:rsidR="470A9BA8" w:rsidTr="470A9BA8" w14:paraId="433968BE" wp14:textId="77777777">
        <w:tc>
          <w:tcPr>
            <w:tcW w:w="2385" w:type="dxa"/>
            <w:tcMar/>
          </w:tcPr>
          <w:p w:rsidR="0AAFD5B9" w:rsidP="470A9BA8" w:rsidRDefault="0AAFD5B9" w14:paraId="5EF4ECA4" w14:textId="77723270">
            <w:pPr>
              <w:pStyle w:val="Normal"/>
              <w:ind w:left="0"/>
            </w:pPr>
            <w:r w:rsidR="0AAFD5B9">
              <w:rPr/>
              <w:t>6 månader</w:t>
            </w:r>
          </w:p>
        </w:tc>
        <w:tc>
          <w:tcPr>
            <w:tcW w:w="5550" w:type="dxa"/>
            <w:tcMar/>
          </w:tcPr>
          <w:p w:rsidR="470A9BA8" w:rsidP="470A9BA8" w:rsidRDefault="470A9BA8" w14:paraId="51A55CA6" w14:textId="26E88B6B">
            <w:pPr>
              <w:pStyle w:val="Normal"/>
            </w:pPr>
          </w:p>
        </w:tc>
      </w:tr>
    </w:tbl>
    <w:p w:rsidRPr="00A80055" w:rsidR="00A80055" w:rsidP="00A80055" w:rsidRDefault="00A80055" w14:paraId="318733E9" w14:textId="77777777">
      <w:pPr>
        <w:spacing w:after="0" w:line="259" w:lineRule="auto"/>
        <w:ind w:left="0" w:right="0"/>
        <w:contextualSpacing/>
        <w:rPr>
          <w:rFonts w:eastAsia="Calibri"/>
          <w:sz w:val="16"/>
          <w:szCs w:val="16"/>
          <w:lang w:eastAsia="en-US"/>
        </w:rPr>
      </w:pPr>
    </w:p>
    <w:bookmarkEnd w:id="0"/>
    <w:p w:rsidRPr="00536A5A" w:rsidR="00536A5A" w:rsidP="470A9BA8" w:rsidRDefault="00536A5A" w14:paraId="58506B74" w14:textId="04136EE1">
      <w:pPr>
        <w:spacing w:after="0" w:line="240" w:lineRule="auto"/>
        <w:ind/>
      </w:pPr>
      <w:r>
        <w:br w:type="page"/>
      </w:r>
    </w:p>
    <w:p w:rsidRPr="00536A5A" w:rsidR="00536A5A" w:rsidP="470A9BA8" w:rsidRDefault="00536A5A" w14:paraId="533B3316" w14:textId="5CE56D8E">
      <w:pPr>
        <w:pStyle w:val="Normal"/>
        <w:spacing w:after="0" w:line="240" w:lineRule="auto"/>
        <w:ind/>
      </w:pPr>
    </w:p>
    <w:tbl>
      <w:tblPr>
        <w:tblStyle w:val="TableGrid"/>
        <w:tblW w:w="8055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3450"/>
        <w:gridCol w:w="1845"/>
        <w:gridCol w:w="2760"/>
      </w:tblGrid>
      <w:tr xmlns:wp14="http://schemas.microsoft.com/office/word/2010/wordml" w:rsidR="470A9BA8" w:rsidTr="53245334" w14:paraId="23E558C0" wp14:textId="77777777">
        <w:tc>
          <w:tcPr>
            <w:tcW w:w="3450" w:type="dxa"/>
            <w:shd w:val="clear" w:color="auto" w:fill="CCCCCC" w:themeFill="background2" w:themeFillTint="66"/>
            <w:tcMar/>
            <w:vAlign w:val="top"/>
          </w:tcPr>
          <w:p w:rsidR="4B85D247" w:rsidP="470A9BA8" w:rsidRDefault="4B85D247" w14:paraId="326F1083" w14:textId="238339E1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4B85D2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Utbildning</w:t>
            </w:r>
          </w:p>
        </w:tc>
        <w:tc>
          <w:tcPr>
            <w:tcW w:w="1845" w:type="dxa"/>
            <w:shd w:val="clear" w:color="auto" w:fill="CCCCCC" w:themeFill="background2" w:themeFillTint="66"/>
            <w:tcMar/>
            <w:vAlign w:val="top"/>
          </w:tcPr>
          <w:p w:rsidR="4B85D247" w:rsidP="470A9BA8" w:rsidRDefault="4B85D247" w14:paraId="1D87B1D7" w14:textId="2DB9BE9C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4B85D2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Datum</w:t>
            </w:r>
          </w:p>
        </w:tc>
        <w:tc>
          <w:tcPr>
            <w:tcW w:w="2760" w:type="dxa"/>
            <w:shd w:val="clear" w:color="auto" w:fill="CCCCCC" w:themeFill="background2" w:themeFillTint="66"/>
            <w:tcMar/>
            <w:vAlign w:val="top"/>
          </w:tcPr>
          <w:p w:rsidR="4B85D247" w:rsidP="470A9BA8" w:rsidRDefault="4B85D247" w14:paraId="67F35046" w14:textId="06C4E497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4B85D2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Ansvariga</w:t>
            </w:r>
          </w:p>
        </w:tc>
      </w:tr>
      <w:tr xmlns:wp14="http://schemas.microsoft.com/office/word/2010/wordml" w:rsidR="470A9BA8" w:rsidTr="53245334" w14:paraId="78E3EC94" wp14:textId="77777777">
        <w:tc>
          <w:tcPr>
            <w:tcW w:w="3450" w:type="dxa"/>
            <w:tcMar/>
            <w:vAlign w:val="top"/>
          </w:tcPr>
          <w:p w:rsidR="0D60008C" w:rsidP="470A9BA8" w:rsidRDefault="0D60008C" w14:paraId="2450321B" w14:textId="45B9314B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1475D19" w:rsidR="0D60008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Kirurgi </w:t>
            </w:r>
            <w:r w:rsidRPr="51475D19" w:rsidR="0D60008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Teamledare</w:t>
            </w:r>
            <w:r w:rsidRPr="51475D19" w:rsidR="2FC3BF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51475D19" w:rsidR="0D60008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Kajsa</w:t>
            </w:r>
          </w:p>
          <w:p w:rsidR="65E14020" w:rsidP="470A9BA8" w:rsidRDefault="65E14020" w14:paraId="49AA48B5" w14:textId="09FA742D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65E14020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Områdesansvariga</w:t>
            </w:r>
          </w:p>
          <w:p w:rsidR="65E14020" w:rsidP="470A9BA8" w:rsidRDefault="65E14020" w14:paraId="147D7E4F" w14:textId="7F6FE7E0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1475D19" w:rsidR="65E14020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Trauma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03EAD083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79744103" w:rsidP="53245334" w:rsidRDefault="79744103" w14:paraId="2F8FEAAC" w14:textId="2522CC4D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20383F58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Jen</w:t>
            </w:r>
            <w:r w:rsidRPr="53245334" w:rsidR="41BF4D32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ni</w:t>
            </w:r>
            <w:r w:rsidRPr="53245334" w:rsidR="20383F58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fer T</w:t>
            </w:r>
            <w:r w:rsidRPr="53245334" w:rsidR="7974410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 Jonna</w:t>
            </w:r>
          </w:p>
          <w:p w:rsidR="3554C213" w:rsidP="53245334" w:rsidRDefault="3554C213" w14:paraId="5EF87E93" w14:textId="28094B2B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3C11B3B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Helen, Catherine</w:t>
            </w:r>
          </w:p>
        </w:tc>
      </w:tr>
      <w:tr xmlns:wp14="http://schemas.microsoft.com/office/word/2010/wordml" w:rsidR="470A9BA8" w:rsidTr="53245334" w14:paraId="3E0F8A02" wp14:textId="77777777">
        <w:tc>
          <w:tcPr>
            <w:tcW w:w="3450" w:type="dxa"/>
            <w:tcMar/>
            <w:vAlign w:val="top"/>
          </w:tcPr>
          <w:p w:rsidR="60F40A5E" w:rsidP="470A9BA8" w:rsidRDefault="60F40A5E" w14:paraId="043FF75A" w14:textId="6999E06F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Medicin</w:t>
            </w:r>
            <w:r w:rsidRPr="51475D19" w:rsidR="4CB2F82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Teamledare</w:t>
            </w:r>
            <w:r w:rsidRPr="51475D19" w:rsidR="1EA349C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Emma</w:t>
            </w:r>
          </w:p>
          <w:p w:rsidR="60F40A5E" w:rsidP="470A9BA8" w:rsidRDefault="60F40A5E" w14:paraId="7C0524BD" w14:textId="587DBA77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60F40A5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  <w:p w:rsidR="60F40A5E" w:rsidP="470A9BA8" w:rsidRDefault="60F40A5E" w14:paraId="5EF1AA94" w14:textId="1E25F8EA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60F40A5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S-HLR vuxen</w:t>
            </w:r>
          </w:p>
          <w:p w:rsidR="60F40A5E" w:rsidP="470A9BA8" w:rsidRDefault="60F40A5E" w14:paraId="15E7B4F8" w14:textId="1D49F52C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60F40A5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A-HLR vuxen</w:t>
            </w:r>
          </w:p>
          <w:p w:rsidR="60F40A5E" w:rsidP="470A9BA8" w:rsidRDefault="60F40A5E" w14:paraId="2ECAD4E8" w14:textId="3F40E4CE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Röda-/Sepsislarm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01B15EE4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51475D19" w:rsidP="51475D19" w:rsidRDefault="51475D19" w14:paraId="647CF4AE" w14:textId="2337EB35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  <w:p w:rsidR="60F40A5E" w:rsidP="470A9BA8" w:rsidRDefault="60F40A5E" w14:paraId="23ADA296" w14:textId="1BFC7832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1475D19" w:rsidR="04F8EB6C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Mari</w:t>
            </w:r>
            <w:r w:rsidRPr="51475D19" w:rsidR="04F8EB6C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K</w:t>
            </w: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 Jörgen</w:t>
            </w:r>
          </w:p>
          <w:p w:rsidR="60F40A5E" w:rsidP="470A9BA8" w:rsidRDefault="60F40A5E" w14:paraId="4CAC65B9" w14:textId="731121B0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Agneta, </w:t>
            </w: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Marija</w:t>
            </w: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</w:t>
            </w:r>
            <w:r w:rsidRPr="51475D19" w:rsidR="154C65C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</w:t>
            </w:r>
            <w:r w:rsidRPr="51475D19" w:rsidR="60F40A5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aram</w:t>
            </w:r>
          </w:p>
          <w:p w:rsidR="4F0EFF96" w:rsidP="470A9BA8" w:rsidRDefault="4F0EFF96" w14:paraId="743D1CC8" w14:textId="750507B2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4F0EFF9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Agneta, Lena W</w:t>
            </w:r>
          </w:p>
          <w:p w:rsidR="4F0EFF96" w:rsidP="470A9BA8" w:rsidRDefault="4F0EFF96" w14:paraId="49DE20CD" w14:textId="0266D1F5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4F0EFF9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Christina</w:t>
            </w:r>
            <w:r w:rsidRPr="53245334" w:rsidR="66B8CDF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K</w:t>
            </w:r>
            <w:r w:rsidRPr="53245334" w:rsidR="4F0EFF9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 Monica K</w:t>
            </w:r>
            <w:r w:rsidRPr="53245334" w:rsidR="5F185E0D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 Sofia J</w:t>
            </w:r>
          </w:p>
        </w:tc>
      </w:tr>
      <w:tr xmlns:wp14="http://schemas.microsoft.com/office/word/2010/wordml" w:rsidR="470A9BA8" w:rsidTr="53245334" w14:paraId="553BCB28" wp14:textId="77777777">
        <w:tc>
          <w:tcPr>
            <w:tcW w:w="3450" w:type="dxa"/>
            <w:tcMar/>
            <w:vAlign w:val="top"/>
          </w:tcPr>
          <w:p w:rsidR="2A7C73E3" w:rsidP="470A9BA8" w:rsidRDefault="2A7C73E3" w14:paraId="39B39A24" w14:textId="7F7E3F2A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1475D19" w:rsidR="2A7C73E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Ortopedi</w:t>
            </w:r>
            <w:r w:rsidRPr="51475D19" w:rsidR="1E15B7B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51475D19" w:rsidR="2A7C73E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Teamledare </w:t>
            </w:r>
          </w:p>
          <w:p w:rsidR="2A7C73E3" w:rsidP="470A9BA8" w:rsidRDefault="2A7C73E3" w14:paraId="3B2E7A6B" w14:textId="113CA6FF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2A7C73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  <w:p w:rsidR="2A7C73E3" w:rsidP="470A9BA8" w:rsidRDefault="2A7C73E3" w14:paraId="4BDBED07" w14:textId="1584FA19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2A7C73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Gipsutbildning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456AAD8F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470A9BA8" w:rsidP="470A9BA8" w:rsidRDefault="470A9BA8" w14:paraId="06110528" w14:textId="6F906E3D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  <w:p w:rsidR="2A7C73E3" w:rsidP="470A9BA8" w:rsidRDefault="2A7C73E3" w14:paraId="4AC242CD" w14:textId="651E7C00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2A7C73E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Sanna, Kicki</w:t>
            </w:r>
          </w:p>
          <w:p w:rsidR="2A7C73E3" w:rsidP="470A9BA8" w:rsidRDefault="2A7C73E3" w14:paraId="13AE943B" w14:textId="7A42C652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2A7C73E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Kicki, Elin, Pernilla A</w:t>
            </w:r>
          </w:p>
        </w:tc>
      </w:tr>
      <w:tr xmlns:wp14="http://schemas.microsoft.com/office/word/2010/wordml" w:rsidR="470A9BA8" w:rsidTr="53245334" w14:paraId="59E5AF65" wp14:textId="77777777">
        <w:tc>
          <w:tcPr>
            <w:tcW w:w="3450" w:type="dxa"/>
            <w:tcMar/>
            <w:vAlign w:val="top"/>
          </w:tcPr>
          <w:p w:rsidR="2A7C73E3" w:rsidP="470A9BA8" w:rsidRDefault="2A7C73E3" w14:paraId="239A9D3B" w14:textId="47DA07DB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2A7C73E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Apparat</w:t>
            </w:r>
          </w:p>
          <w:p w:rsidR="2A7C73E3" w:rsidP="470A9BA8" w:rsidRDefault="2A7C73E3" w14:paraId="6B5D867B" w14:textId="3AEADAA7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2A7C73E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6E59512D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2A7C73E3" w:rsidP="470A9BA8" w:rsidRDefault="2A7C73E3" w14:paraId="5064E7AB" w14:textId="36705EEC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1475D19" w:rsidR="2A7C73E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Em</w:t>
            </w:r>
            <w:r w:rsidRPr="51475D19" w:rsidR="7753DCC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ma P</w:t>
            </w:r>
            <w:r w:rsidRPr="51475D19" w:rsidR="2A7C73E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, </w:t>
            </w:r>
            <w:r w:rsidRPr="51475D19" w:rsidR="7138C262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Jesper</w:t>
            </w:r>
          </w:p>
        </w:tc>
      </w:tr>
      <w:tr xmlns:wp14="http://schemas.microsoft.com/office/word/2010/wordml" w:rsidR="470A9BA8" w:rsidTr="53245334" w14:paraId="0C2CCC02" wp14:textId="77777777">
        <w:tc>
          <w:tcPr>
            <w:tcW w:w="3450" w:type="dxa"/>
            <w:tcMar/>
            <w:vAlign w:val="top"/>
          </w:tcPr>
          <w:p w:rsidR="489DE847" w:rsidP="53245334" w:rsidRDefault="489DE847" w14:paraId="6736052E" w14:textId="5AFA2431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3245334" w:rsidR="489DE8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Kemsanerin</w:t>
            </w:r>
            <w:r w:rsidRPr="53245334" w:rsidR="1B5A233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g</w:t>
            </w:r>
            <w:r w:rsidRPr="53245334" w:rsidR="02A9E21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/k</w:t>
            </w:r>
            <w:r w:rsidRPr="53245334" w:rsidR="489DE8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atastrof</w:t>
            </w:r>
          </w:p>
          <w:p w:rsidR="489DE847" w:rsidP="53245334" w:rsidRDefault="489DE847" w14:paraId="1C303B44" w14:textId="67E6EBD8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53245334" w:rsidR="6633E0D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3A892DEE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top"/>
          </w:tcPr>
          <w:p w:rsidR="53245334" w:rsidP="53245334" w:rsidRDefault="53245334" w14:paraId="0D2D0747" w14:textId="188BBD53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  <w:p w:rsidR="470A9BA8" w:rsidP="51475D19" w:rsidRDefault="470A9BA8" w14:paraId="060CFB42" w14:textId="1C3898E5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7FDD49D7" w:rsidR="0A15614D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Magnus E</w:t>
            </w:r>
            <w:r w:rsidRPr="7FDD49D7" w:rsidR="282B72F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 M</w:t>
            </w:r>
            <w:r w:rsidRPr="7FDD49D7" w:rsidR="1BF16C91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aria W</w:t>
            </w:r>
          </w:p>
        </w:tc>
      </w:tr>
      <w:tr xmlns:wp14="http://schemas.microsoft.com/office/word/2010/wordml" w:rsidR="470A9BA8" w:rsidTr="53245334" w14:paraId="522BA510" wp14:textId="77777777">
        <w:tc>
          <w:tcPr>
            <w:tcW w:w="3450" w:type="dxa"/>
            <w:tcMar/>
            <w:vAlign w:val="top"/>
          </w:tcPr>
          <w:p w:rsidR="489DE847" w:rsidP="470A9BA8" w:rsidRDefault="489DE847" w14:paraId="1E1B106D" w14:textId="13391582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489DE8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Lab</w:t>
            </w:r>
            <w:r w:rsidRPr="470A9BA8" w:rsidR="7851F42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470A9BA8" w:rsidR="489DE8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Alla rätt på provet</w:t>
            </w:r>
          </w:p>
          <w:p w:rsidR="489DE847" w:rsidP="470A9BA8" w:rsidRDefault="489DE847" w14:paraId="43D685FF" w14:textId="00B6627E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489DE84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2C1A8FD4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top"/>
          </w:tcPr>
          <w:p w:rsidR="489DE847" w:rsidP="51475D19" w:rsidRDefault="489DE847" w14:paraId="354722B5" w14:textId="6C7C2EED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>
              <w:br/>
            </w:r>
            <w:r w:rsidRPr="51475D19" w:rsidR="489DE84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Shiva, Jörgen</w:t>
            </w:r>
          </w:p>
        </w:tc>
      </w:tr>
      <w:tr xmlns:wp14="http://schemas.microsoft.com/office/word/2010/wordml" w:rsidR="470A9BA8" w:rsidTr="53245334" w14:paraId="7815164C" wp14:textId="77777777">
        <w:tc>
          <w:tcPr>
            <w:tcW w:w="3450" w:type="dxa"/>
            <w:tcMar/>
            <w:vAlign w:val="top"/>
          </w:tcPr>
          <w:p w:rsidR="489DE847" w:rsidP="470A9BA8" w:rsidRDefault="489DE847" w14:paraId="4F942F9F" w14:textId="421D412B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1475D19" w:rsidR="489DE8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Barn</w:t>
            </w:r>
            <w:r w:rsidRPr="51475D19" w:rsidR="7AD694D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51475D19" w:rsidR="489DE84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Teamledare Helen</w:t>
            </w:r>
          </w:p>
          <w:p w:rsidR="489DE847" w:rsidP="470A9BA8" w:rsidRDefault="489DE847" w14:paraId="173B2044" w14:textId="761987A8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489DE84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  <w:p w:rsidR="489DE847" w:rsidP="470A9BA8" w:rsidRDefault="489DE847" w14:paraId="1D1B054F" w14:textId="5FB876FE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489DE84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S-HLR barn</w:t>
            </w:r>
          </w:p>
          <w:p w:rsidR="489DE847" w:rsidP="470A9BA8" w:rsidRDefault="489DE847" w14:paraId="32F63998" w14:textId="2D47987B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489DE84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A-HLR barn</w:t>
            </w:r>
          </w:p>
          <w:p w:rsidR="30063552" w:rsidP="470A9BA8" w:rsidRDefault="30063552" w14:paraId="000EF833" w14:textId="55BA2A5E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2D86E289" w:rsidR="3006355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ENP</w:t>
            </w:r>
            <w:r w:rsidRPr="2D86E289" w:rsidR="4634C46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0CE2D174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489DE847" w:rsidP="53245334" w:rsidRDefault="489DE847" w14:paraId="2458C0F2" w14:textId="4895D1A3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489DE84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Malin D, Lena,</w:t>
            </w:r>
            <w:r w:rsidRPr="53245334" w:rsidR="4AE0222C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53245334" w:rsidR="489DE84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Ulrika</w:t>
            </w:r>
          </w:p>
          <w:p w:rsidR="489DE847" w:rsidP="53245334" w:rsidRDefault="489DE847" w14:paraId="49F97F4C" w14:textId="279E4E76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489DE84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Lena</w:t>
            </w:r>
            <w:r w:rsidRPr="53245334" w:rsidR="646E74E4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W</w:t>
            </w:r>
            <w:r w:rsidRPr="53245334" w:rsidR="489DE84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 Catherine</w:t>
            </w:r>
          </w:p>
          <w:p w:rsidR="489DE847" w:rsidP="470A9BA8" w:rsidRDefault="489DE847" w14:paraId="1829C860" w14:textId="2AF00686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489DE847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Lena</w:t>
            </w:r>
            <w:r w:rsidRPr="470A9BA8" w:rsidR="11690284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W</w:t>
            </w:r>
          </w:p>
          <w:p w:rsidR="5CDD1726" w:rsidP="470A9BA8" w:rsidRDefault="5CDD1726" w14:paraId="499BF08B" w14:textId="3A182E29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5CDD1726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Lena W</w:t>
            </w:r>
          </w:p>
        </w:tc>
      </w:tr>
      <w:tr xmlns:wp14="http://schemas.microsoft.com/office/word/2010/wordml" w:rsidR="470A9BA8" w:rsidTr="53245334" w14:paraId="55C44900" wp14:textId="77777777">
        <w:tc>
          <w:tcPr>
            <w:tcW w:w="3450" w:type="dxa"/>
            <w:tcMar/>
            <w:vAlign w:val="top"/>
          </w:tcPr>
          <w:p w:rsidR="018D196A" w:rsidP="470A9BA8" w:rsidRDefault="018D196A" w14:paraId="505F8ECD" w14:textId="24CCFD6F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Öron</w:t>
            </w:r>
          </w:p>
          <w:p w:rsidR="018D196A" w:rsidP="470A9BA8" w:rsidRDefault="018D196A" w14:paraId="7ABB467F" w14:textId="0708AD64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502FC3C6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018D196A" w:rsidP="470A9BA8" w:rsidRDefault="018D196A" w14:paraId="5488F8FC" w14:textId="4FDA3BC8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Lena</w:t>
            </w:r>
            <w:r w:rsidRPr="470A9BA8" w:rsidR="6D037E63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W</w:t>
            </w: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 Paula</w:t>
            </w:r>
          </w:p>
        </w:tc>
      </w:tr>
      <w:tr xmlns:wp14="http://schemas.microsoft.com/office/word/2010/wordml" w:rsidR="470A9BA8" w:rsidTr="53245334" w14:paraId="3192AC39" wp14:textId="77777777">
        <w:tc>
          <w:tcPr>
            <w:tcW w:w="3450" w:type="dxa"/>
            <w:tcMar/>
            <w:vAlign w:val="top"/>
          </w:tcPr>
          <w:p w:rsidR="018D196A" w:rsidP="470A9BA8" w:rsidRDefault="018D196A" w14:paraId="2A34205C" w14:textId="43980C4C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Gyn</w:t>
            </w:r>
          </w:p>
          <w:p w:rsidR="018D196A" w:rsidP="470A9BA8" w:rsidRDefault="018D196A" w14:paraId="750F1DE3" w14:textId="658E9A70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67790A8E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018D196A" w:rsidP="470A9BA8" w:rsidRDefault="018D196A" w14:paraId="7AFF97D1" w14:textId="2735509C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1475D19" w:rsidR="4602B37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51475D19" w:rsidR="6DE4B0E8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Eleonor S</w:t>
            </w:r>
            <w:r w:rsidRPr="51475D19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,</w:t>
            </w:r>
            <w:r w:rsidRPr="51475D19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Ellinor W</w:t>
            </w:r>
          </w:p>
        </w:tc>
      </w:tr>
      <w:tr xmlns:wp14="http://schemas.microsoft.com/office/word/2010/wordml" w:rsidR="470A9BA8" w:rsidTr="53245334" w14:paraId="27FC5890" wp14:textId="77777777">
        <w:tc>
          <w:tcPr>
            <w:tcW w:w="3450" w:type="dxa"/>
            <w:tcMar/>
            <w:vAlign w:val="top"/>
          </w:tcPr>
          <w:p w:rsidR="018D196A" w:rsidP="470A9BA8" w:rsidRDefault="018D196A" w14:paraId="382D2C29" w14:textId="5C56F71A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Anhörigstöd</w:t>
            </w:r>
          </w:p>
          <w:p w:rsidR="018D196A" w:rsidP="470A9BA8" w:rsidRDefault="018D196A" w14:paraId="6BA317EC" w14:textId="243E821F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6DEF25F9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018D196A" w:rsidP="470A9BA8" w:rsidRDefault="018D196A" w14:paraId="4AFC3699" w14:textId="39ECA909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Carina A, </w:t>
            </w:r>
            <w:proofErr w:type="spellStart"/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Sarita</w:t>
            </w:r>
            <w:proofErr w:type="spellEnd"/>
          </w:p>
        </w:tc>
      </w:tr>
      <w:tr xmlns:wp14="http://schemas.microsoft.com/office/word/2010/wordml" w:rsidR="470A9BA8" w:rsidTr="53245334" w14:paraId="3F9E9B01" wp14:textId="77777777">
        <w:tc>
          <w:tcPr>
            <w:tcW w:w="3450" w:type="dxa"/>
            <w:tcMar/>
            <w:vAlign w:val="top"/>
          </w:tcPr>
          <w:p w:rsidR="018D196A" w:rsidP="470A9BA8" w:rsidRDefault="018D196A" w14:paraId="083E20AA" w14:textId="486798BE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1475D19" w:rsidR="018D196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Hot/våld</w:t>
            </w:r>
            <w:r w:rsidRPr="51475D19" w:rsidR="5CAE491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51475D19" w:rsidR="018D196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Teamledare</w:t>
            </w:r>
            <w:r w:rsidRPr="51475D19" w:rsidR="570D3D4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Emma</w:t>
            </w:r>
          </w:p>
          <w:p w:rsidR="018D196A" w:rsidP="470A9BA8" w:rsidRDefault="018D196A" w14:paraId="34C3D228" w14:textId="30748203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3F01DF82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470A9BA8" w:rsidP="470A9BA8" w:rsidRDefault="470A9BA8" w14:paraId="3DA2FECE" w14:textId="79971712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  <w:p w:rsidR="018D196A" w:rsidP="470A9BA8" w:rsidRDefault="018D196A" w14:paraId="4C2A5790" w14:textId="606ACADD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Carina A, Ellinor W</w:t>
            </w:r>
          </w:p>
        </w:tc>
      </w:tr>
      <w:tr xmlns:wp14="http://schemas.microsoft.com/office/word/2010/wordml" w:rsidR="470A9BA8" w:rsidTr="53245334" w14:paraId="55E4D49B" wp14:textId="77777777">
        <w:tc>
          <w:tcPr>
            <w:tcW w:w="3450" w:type="dxa"/>
            <w:tcMar/>
            <w:vAlign w:val="top"/>
          </w:tcPr>
          <w:p w:rsidR="018D196A" w:rsidP="470A9BA8" w:rsidRDefault="018D196A" w14:paraId="238D222B" w14:textId="53F84B74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1475D19" w:rsidR="018D196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Psykiatri</w:t>
            </w:r>
            <w:r w:rsidRPr="51475D19" w:rsidR="1DDECB4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</w:t>
            </w:r>
            <w:r w:rsidRPr="51475D19" w:rsidR="018D196A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Teamledare</w:t>
            </w:r>
            <w:r w:rsidRPr="51475D19" w:rsidR="359CBA9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 xml:space="preserve"> Emma</w:t>
            </w:r>
          </w:p>
          <w:p w:rsidR="018D196A" w:rsidP="470A9BA8" w:rsidRDefault="018D196A" w14:paraId="54E1C24F" w14:textId="59CCCD33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018D196A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726501D5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5F301380" w:rsidP="470A9BA8" w:rsidRDefault="5F301380" w14:paraId="0E502A52" w14:textId="60808D45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470A9BA8" w:rsidR="5F301380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Liselott, Sari</w:t>
            </w:r>
          </w:p>
        </w:tc>
      </w:tr>
      <w:tr xmlns:wp14="http://schemas.microsoft.com/office/word/2010/wordml" w:rsidR="470A9BA8" w:rsidTr="53245334" w14:paraId="44453B5C" wp14:textId="77777777">
        <w:trPr>
          <w:trHeight w:val="615"/>
        </w:trPr>
        <w:tc>
          <w:tcPr>
            <w:tcW w:w="3450" w:type="dxa"/>
            <w:tcMar/>
            <w:vAlign w:val="top"/>
          </w:tcPr>
          <w:p w:rsidR="5F301380" w:rsidP="470A9BA8" w:rsidRDefault="5F301380" w14:paraId="113C03FE" w14:textId="74384848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470A9BA8" w:rsidR="5F301380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Triage</w:t>
            </w:r>
          </w:p>
          <w:p w:rsidR="5F301380" w:rsidP="470A9BA8" w:rsidRDefault="5F301380" w14:paraId="52A4D55D" w14:textId="13DF7CDF">
            <w:pPr>
              <w:pStyle w:val="Normal"/>
              <w:spacing w:after="0" w:afterAutospacing="off"/>
              <w:ind w:lef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470A9BA8" w:rsidR="5F301380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Områdesansvariga</w:t>
            </w:r>
          </w:p>
        </w:tc>
        <w:tc>
          <w:tcPr>
            <w:tcW w:w="1845" w:type="dxa"/>
            <w:tcMar/>
            <w:vAlign w:val="top"/>
          </w:tcPr>
          <w:p w:rsidR="470A9BA8" w:rsidP="470A9BA8" w:rsidRDefault="470A9BA8" w14:paraId="5BD1490E" w14:textId="3EDE0A6A">
            <w:pPr>
              <w:pStyle w:val="Normal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5F301380" w:rsidP="470A9BA8" w:rsidRDefault="5F301380" w14:paraId="5A4E56A6" w14:textId="53F9D8B3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33DB22E2" w:rsidR="3B731CB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Josefine, </w:t>
            </w:r>
            <w:r w:rsidRPr="33DB22E2" w:rsidR="3B731CBE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Marija</w:t>
            </w:r>
          </w:p>
        </w:tc>
      </w:tr>
      <w:tr w:rsidR="33DB22E2" w:rsidTr="53245334" w14:paraId="4EEC71B9">
        <w:trPr>
          <w:trHeight w:val="615"/>
        </w:trPr>
        <w:tc>
          <w:tcPr>
            <w:tcW w:w="3450" w:type="dxa"/>
            <w:tcMar/>
            <w:vAlign w:val="top"/>
          </w:tcPr>
          <w:p w:rsidR="643DF592" w:rsidP="53245334" w:rsidRDefault="643DF592" w14:paraId="7526C27F" w14:textId="7E0A1AC7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3245334" w:rsidR="643DF592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Läkemedelsansvarig</w:t>
            </w:r>
            <w:r>
              <w:br/>
            </w:r>
            <w:r w:rsidRPr="53245334" w:rsidR="530A912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</w:t>
            </w:r>
          </w:p>
        </w:tc>
        <w:tc>
          <w:tcPr>
            <w:tcW w:w="1845" w:type="dxa"/>
            <w:tcMar/>
            <w:vAlign w:val="top"/>
          </w:tcPr>
          <w:p w:rsidR="33DB22E2" w:rsidP="53245334" w:rsidRDefault="33DB22E2" w14:paraId="35DB1F46" w14:textId="13980BD6">
            <w:pPr>
              <w:pStyle w:val="Normal"/>
              <w:spacing w:after="0" w:afterAutospacing="off"/>
              <w:ind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329038CF" w:rsidP="53245334" w:rsidRDefault="329038CF" w14:paraId="3DA4EEAD" w14:textId="16A3B2F1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62E76F8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Eva M</w:t>
            </w:r>
          </w:p>
        </w:tc>
      </w:tr>
      <w:tr w:rsidR="33DB22E2" w:rsidTr="53245334" w14:paraId="5E3AAFD2">
        <w:trPr>
          <w:trHeight w:val="615"/>
        </w:trPr>
        <w:tc>
          <w:tcPr>
            <w:tcW w:w="3450" w:type="dxa"/>
            <w:tcMar/>
            <w:vAlign w:val="top"/>
          </w:tcPr>
          <w:p w:rsidR="329038CF" w:rsidP="53245334" w:rsidRDefault="329038CF" w14:paraId="573AFA44" w14:textId="4C36A77F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3245334" w:rsidR="329038C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Hygien</w:t>
            </w:r>
          </w:p>
          <w:p w:rsidR="329038CF" w:rsidP="53245334" w:rsidRDefault="329038CF" w14:paraId="3F553DCF" w14:textId="35242DD9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53245334" w:rsidR="01EFB2D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</w:t>
            </w:r>
          </w:p>
        </w:tc>
        <w:tc>
          <w:tcPr>
            <w:tcW w:w="1845" w:type="dxa"/>
            <w:tcMar/>
            <w:vAlign w:val="top"/>
          </w:tcPr>
          <w:p w:rsidR="33DB22E2" w:rsidP="53245334" w:rsidRDefault="33DB22E2" w14:paraId="48F2E03E" w14:textId="5BB72069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329038CF" w:rsidP="53245334" w:rsidRDefault="329038CF" w14:paraId="06CD4B83" w14:textId="05CD1E31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0A59E35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Kata</w:t>
            </w:r>
            <w:r w:rsidRPr="53245334" w:rsidR="1ACCC2C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r</w:t>
            </w:r>
            <w:r w:rsidRPr="53245334" w:rsidR="0A59E35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ina R</w:t>
            </w:r>
          </w:p>
        </w:tc>
      </w:tr>
      <w:tr w:rsidR="33DB22E2" w:rsidTr="53245334" w14:paraId="7B2FE3BA">
        <w:trPr>
          <w:trHeight w:val="615"/>
        </w:trPr>
        <w:tc>
          <w:tcPr>
            <w:tcW w:w="3450" w:type="dxa"/>
            <w:tcMar/>
            <w:vAlign w:val="top"/>
          </w:tcPr>
          <w:p w:rsidR="329038CF" w:rsidP="53245334" w:rsidRDefault="329038CF" w14:paraId="01509CED" w14:textId="280B77E3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</w:pPr>
            <w:r w:rsidRPr="53245334" w:rsidR="329038CF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0"/>
                <w:szCs w:val="20"/>
              </w:rPr>
              <w:t>Prehospitalt</w:t>
            </w:r>
          </w:p>
          <w:p w:rsidR="329038CF" w:rsidP="53245334" w:rsidRDefault="329038CF" w14:paraId="3323F6A7" w14:textId="5028CAB6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</w:pPr>
            <w:r w:rsidRPr="53245334" w:rsidR="2AB3E9C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Områdesansvarig</w:t>
            </w:r>
            <w:r w:rsidRPr="53245334" w:rsidR="48ADB98F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845" w:type="dxa"/>
            <w:tcMar/>
            <w:vAlign w:val="top"/>
          </w:tcPr>
          <w:p w:rsidR="33DB22E2" w:rsidP="53245334" w:rsidRDefault="33DB22E2" w14:paraId="0D72E08E" w14:textId="329922A0">
            <w:pPr>
              <w:pStyle w:val="Normal"/>
              <w:spacing w:after="0" w:afterAutospacing="off"/>
              <w:ind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</w:p>
        </w:tc>
        <w:tc>
          <w:tcPr>
            <w:tcW w:w="2760" w:type="dxa"/>
            <w:tcMar/>
            <w:vAlign w:val="bottom"/>
          </w:tcPr>
          <w:p w:rsidR="329038CF" w:rsidP="53245334" w:rsidRDefault="329038CF" w14:paraId="6C408FBA" w14:textId="5CBCB210">
            <w:pPr>
              <w:pStyle w:val="Normal"/>
              <w:spacing w:after="0" w:afterAutospacing="off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53245334" w:rsidR="329038CF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Malin D, Elin T</w:t>
            </w:r>
          </w:p>
        </w:tc>
      </w:tr>
    </w:tbl>
    <w:p w:rsidRPr="00536A5A" w:rsidR="00536A5A" w:rsidP="470A9BA8" w:rsidRDefault="00536A5A" w14:paraId="76B9F95B" w14:textId="24513497">
      <w:pPr>
        <w:pStyle w:val="Normal"/>
        <w:spacing w:after="0" w:line="259" w:lineRule="auto"/>
        <w:ind w:left="0" w:right="0"/>
        <w:contextualSpacing/>
        <w:rPr>
          <w:rFonts w:eastAsia="Calibri"/>
          <w:sz w:val="16"/>
          <w:szCs w:val="16"/>
          <w:lang w:eastAsia="en-US"/>
        </w:rPr>
      </w:pPr>
    </w:p>
    <w:sectPr w:rsidRPr="00536A5A" w:rsidR="00536A5A" w:rsidSect="00A8005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5C63D5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3DDB2F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6">
    <w:nsid w:val="4e5ce70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35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07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9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51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23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95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67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9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112" w:hanging="180"/>
      </w:pPr>
    </w:lvl>
  </w:abstractNum>
  <w:abstractNum xmlns:w="http://schemas.openxmlformats.org/wordprocessingml/2006/main" w:abstractNumId="25">
    <w:nsid w:val="38a86d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80d55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656067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f0a07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2dc56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bca29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63C5F3B"/>
    <w:multiLevelType w:val="hybridMultilevel"/>
    <w:tmpl w:val="1126551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61B22F8C"/>
    <w:multiLevelType w:val="hybridMultilevel"/>
    <w:tmpl w:val="AA0AEEFC"/>
    <w:lvl w:ilvl="0" w:tplc="FFFFFFFF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8">
    <w:abstractNumId w:val="26"/>
  </w:num>
  <w:num w:numId="27">
    <w:abstractNumId w:val="25"/>
  </w:num>
  <w:num w:numId="26">
    <w:abstractNumId w:val="24"/>
  </w:num>
  <w:num w:numId="25">
    <w:abstractNumId w:val="23"/>
  </w:num>
  <w:num w:numId="24">
    <w:abstractNumId w:val="22"/>
  </w:num>
  <w:num w:numId="23">
    <w:abstractNumId w:val="21"/>
  </w:num>
  <w:num w:numId="22">
    <w:abstractNumId w:val="20"/>
  </w:num>
  <w:num w:numId="1" w16cid:durableId="1875538378">
    <w:abstractNumId w:val="19"/>
  </w:num>
  <w:num w:numId="2" w16cid:durableId="2037391707">
    <w:abstractNumId w:val="15"/>
  </w:num>
  <w:num w:numId="3" w16cid:durableId="526911678">
    <w:abstractNumId w:val="0"/>
  </w:num>
  <w:num w:numId="4" w16cid:durableId="1239630916">
    <w:abstractNumId w:val="7"/>
  </w:num>
  <w:num w:numId="5" w16cid:durableId="1842963646">
    <w:abstractNumId w:val="17"/>
  </w:num>
  <w:num w:numId="6" w16cid:durableId="1762213537">
    <w:abstractNumId w:val="2"/>
  </w:num>
  <w:num w:numId="7" w16cid:durableId="1972322855">
    <w:abstractNumId w:val="12"/>
  </w:num>
  <w:num w:numId="8" w16cid:durableId="1471553708">
    <w:abstractNumId w:val="9"/>
  </w:num>
  <w:num w:numId="9" w16cid:durableId="1714840491">
    <w:abstractNumId w:val="1"/>
  </w:num>
  <w:num w:numId="10" w16cid:durableId="611130231">
    <w:abstractNumId w:val="1"/>
  </w:num>
  <w:num w:numId="11" w16cid:durableId="859971488">
    <w:abstractNumId w:val="4"/>
  </w:num>
  <w:num w:numId="12" w16cid:durableId="1076123315">
    <w:abstractNumId w:val="5"/>
  </w:num>
  <w:num w:numId="13" w16cid:durableId="127091851">
    <w:abstractNumId w:val="14"/>
  </w:num>
  <w:num w:numId="14" w16cid:durableId="42951247">
    <w:abstractNumId w:val="10"/>
  </w:num>
  <w:num w:numId="15" w16cid:durableId="989167603">
    <w:abstractNumId w:val="8"/>
  </w:num>
  <w:num w:numId="16" w16cid:durableId="1033074268">
    <w:abstractNumId w:val="13"/>
  </w:num>
  <w:num w:numId="17" w16cid:durableId="1175144832">
    <w:abstractNumId w:val="6"/>
  </w:num>
  <w:num w:numId="18" w16cid:durableId="1896626870">
    <w:abstractNumId w:val="11"/>
  </w:num>
  <w:num w:numId="19" w16cid:durableId="1461653151">
    <w:abstractNumId w:val="18"/>
  </w:num>
  <w:num w:numId="20" w16cid:durableId="1129468212">
    <w:abstractNumId w:val="3"/>
  </w:num>
  <w:num w:numId="21" w16cid:durableId="252671574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0055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0373E7"/>
    <w:rsid w:val="010F845B"/>
    <w:rsid w:val="011771E1"/>
    <w:rsid w:val="0128ACB8"/>
    <w:rsid w:val="01393480"/>
    <w:rsid w:val="018990E3"/>
    <w:rsid w:val="018D196A"/>
    <w:rsid w:val="01EFB2D9"/>
    <w:rsid w:val="0201A91F"/>
    <w:rsid w:val="024801E3"/>
    <w:rsid w:val="02502F76"/>
    <w:rsid w:val="02A9E214"/>
    <w:rsid w:val="02C47D19"/>
    <w:rsid w:val="02F4AC61"/>
    <w:rsid w:val="031609C6"/>
    <w:rsid w:val="03A1D3D0"/>
    <w:rsid w:val="042BFA49"/>
    <w:rsid w:val="042C5EF0"/>
    <w:rsid w:val="04CB29DD"/>
    <w:rsid w:val="04F8EB6C"/>
    <w:rsid w:val="07579DF8"/>
    <w:rsid w:val="077EC5DF"/>
    <w:rsid w:val="094E2082"/>
    <w:rsid w:val="0963EDE5"/>
    <w:rsid w:val="09ACE142"/>
    <w:rsid w:val="0A15614D"/>
    <w:rsid w:val="0A43B3D9"/>
    <w:rsid w:val="0A59E35B"/>
    <w:rsid w:val="0A864F5C"/>
    <w:rsid w:val="0AAFD5B9"/>
    <w:rsid w:val="0B48B1A3"/>
    <w:rsid w:val="0BB7417D"/>
    <w:rsid w:val="0C348710"/>
    <w:rsid w:val="0C5A2488"/>
    <w:rsid w:val="0C7CFEDD"/>
    <w:rsid w:val="0D60008C"/>
    <w:rsid w:val="0E01BCB2"/>
    <w:rsid w:val="110FA070"/>
    <w:rsid w:val="11690284"/>
    <w:rsid w:val="116FE6B9"/>
    <w:rsid w:val="117FE2A7"/>
    <w:rsid w:val="1255E783"/>
    <w:rsid w:val="126FCF13"/>
    <w:rsid w:val="133A3660"/>
    <w:rsid w:val="133DEFE0"/>
    <w:rsid w:val="138F3219"/>
    <w:rsid w:val="13BD28FF"/>
    <w:rsid w:val="13FE931E"/>
    <w:rsid w:val="14EFF890"/>
    <w:rsid w:val="154C65CF"/>
    <w:rsid w:val="155E23C3"/>
    <w:rsid w:val="159BD6E9"/>
    <w:rsid w:val="15CA2E7F"/>
    <w:rsid w:val="1672A094"/>
    <w:rsid w:val="168CCE4A"/>
    <w:rsid w:val="1781788F"/>
    <w:rsid w:val="179CD72F"/>
    <w:rsid w:val="1961A903"/>
    <w:rsid w:val="19E61C3D"/>
    <w:rsid w:val="19F12F1F"/>
    <w:rsid w:val="1A0F9181"/>
    <w:rsid w:val="1AAF3F20"/>
    <w:rsid w:val="1ACCC2CB"/>
    <w:rsid w:val="1B5A2338"/>
    <w:rsid w:val="1BF16C91"/>
    <w:rsid w:val="1CDFA1D9"/>
    <w:rsid w:val="1D8FE21D"/>
    <w:rsid w:val="1DDECB42"/>
    <w:rsid w:val="1E15B7B4"/>
    <w:rsid w:val="1EA349CA"/>
    <w:rsid w:val="1FD2B0EF"/>
    <w:rsid w:val="20049287"/>
    <w:rsid w:val="203118C1"/>
    <w:rsid w:val="20383F58"/>
    <w:rsid w:val="205F6B50"/>
    <w:rsid w:val="20B2E90F"/>
    <w:rsid w:val="217466E5"/>
    <w:rsid w:val="218E1DC6"/>
    <w:rsid w:val="21909CEF"/>
    <w:rsid w:val="22AB9B4C"/>
    <w:rsid w:val="232C6D50"/>
    <w:rsid w:val="233C1780"/>
    <w:rsid w:val="234DF315"/>
    <w:rsid w:val="23565A75"/>
    <w:rsid w:val="239486F4"/>
    <w:rsid w:val="23BA246C"/>
    <w:rsid w:val="23F8789B"/>
    <w:rsid w:val="242B9E0B"/>
    <w:rsid w:val="24CAC2CF"/>
    <w:rsid w:val="24F65D29"/>
    <w:rsid w:val="267D366F"/>
    <w:rsid w:val="27498165"/>
    <w:rsid w:val="27BEA62A"/>
    <w:rsid w:val="282B72FF"/>
    <w:rsid w:val="2856BD40"/>
    <w:rsid w:val="28AA8582"/>
    <w:rsid w:val="299BAED4"/>
    <w:rsid w:val="2A3BDA4F"/>
    <w:rsid w:val="2A7C73E3"/>
    <w:rsid w:val="2AB3E9C2"/>
    <w:rsid w:val="2B300C58"/>
    <w:rsid w:val="2BCA93D6"/>
    <w:rsid w:val="2C4FF874"/>
    <w:rsid w:val="2C6920D1"/>
    <w:rsid w:val="2C694AA0"/>
    <w:rsid w:val="2CBE23A7"/>
    <w:rsid w:val="2D86E289"/>
    <w:rsid w:val="2DB7F379"/>
    <w:rsid w:val="2DB9D325"/>
    <w:rsid w:val="2DC7BB36"/>
    <w:rsid w:val="2F462EB8"/>
    <w:rsid w:val="2FC3BF3C"/>
    <w:rsid w:val="2FF5C469"/>
    <w:rsid w:val="30063552"/>
    <w:rsid w:val="31236997"/>
    <w:rsid w:val="3182285D"/>
    <w:rsid w:val="323477D5"/>
    <w:rsid w:val="327DCF7A"/>
    <w:rsid w:val="329038CF"/>
    <w:rsid w:val="337840B0"/>
    <w:rsid w:val="33DB22E2"/>
    <w:rsid w:val="33E97093"/>
    <w:rsid w:val="345B0A59"/>
    <w:rsid w:val="3487CA72"/>
    <w:rsid w:val="34A23B45"/>
    <w:rsid w:val="3502FF02"/>
    <w:rsid w:val="3554C213"/>
    <w:rsid w:val="359CBA93"/>
    <w:rsid w:val="35E9C021"/>
    <w:rsid w:val="364F7630"/>
    <w:rsid w:val="36C6B46C"/>
    <w:rsid w:val="38109D4A"/>
    <w:rsid w:val="381E8640"/>
    <w:rsid w:val="387E8088"/>
    <w:rsid w:val="38927E82"/>
    <w:rsid w:val="399E75D7"/>
    <w:rsid w:val="39B22A7F"/>
    <w:rsid w:val="3A0E4776"/>
    <w:rsid w:val="3AB8AC5F"/>
    <w:rsid w:val="3AF83707"/>
    <w:rsid w:val="3B2B5F27"/>
    <w:rsid w:val="3B731CBE"/>
    <w:rsid w:val="3BECF999"/>
    <w:rsid w:val="3C0621F6"/>
    <w:rsid w:val="3C08C4A7"/>
    <w:rsid w:val="3C11B3B6"/>
    <w:rsid w:val="3C2AC2B3"/>
    <w:rsid w:val="3C547CC0"/>
    <w:rsid w:val="3C855488"/>
    <w:rsid w:val="3CCDB783"/>
    <w:rsid w:val="3D65EFA5"/>
    <w:rsid w:val="3D7BF4D9"/>
    <w:rsid w:val="3DA1F257"/>
    <w:rsid w:val="3E2C4DB6"/>
    <w:rsid w:val="3F07B4A5"/>
    <w:rsid w:val="3F5FDE57"/>
    <w:rsid w:val="3F72F525"/>
    <w:rsid w:val="4031A43F"/>
    <w:rsid w:val="40D99319"/>
    <w:rsid w:val="40FBAEB8"/>
    <w:rsid w:val="41AE1224"/>
    <w:rsid w:val="41BF4D32"/>
    <w:rsid w:val="4213C350"/>
    <w:rsid w:val="4233EB83"/>
    <w:rsid w:val="4275637A"/>
    <w:rsid w:val="428C0DEA"/>
    <w:rsid w:val="4316FB00"/>
    <w:rsid w:val="4324BD95"/>
    <w:rsid w:val="43C920B5"/>
    <w:rsid w:val="44334F7A"/>
    <w:rsid w:val="4602B37E"/>
    <w:rsid w:val="4634C467"/>
    <w:rsid w:val="4641AC23"/>
    <w:rsid w:val="46A62E9C"/>
    <w:rsid w:val="470A9BA8"/>
    <w:rsid w:val="471F464A"/>
    <w:rsid w:val="4875B7AD"/>
    <w:rsid w:val="489DE847"/>
    <w:rsid w:val="48ADB98F"/>
    <w:rsid w:val="4906C09D"/>
    <w:rsid w:val="49A18FA2"/>
    <w:rsid w:val="49A6CD0F"/>
    <w:rsid w:val="4A386239"/>
    <w:rsid w:val="4AE0222C"/>
    <w:rsid w:val="4B2437A6"/>
    <w:rsid w:val="4B85D247"/>
    <w:rsid w:val="4BA58AB5"/>
    <w:rsid w:val="4C13CF5F"/>
    <w:rsid w:val="4C3E615F"/>
    <w:rsid w:val="4C51DCD4"/>
    <w:rsid w:val="4CB2F821"/>
    <w:rsid w:val="4D02A002"/>
    <w:rsid w:val="4D08F05E"/>
    <w:rsid w:val="4F0EFF96"/>
    <w:rsid w:val="4F42ABAB"/>
    <w:rsid w:val="508BD4C5"/>
    <w:rsid w:val="50D6272D"/>
    <w:rsid w:val="511ECCAC"/>
    <w:rsid w:val="51475D19"/>
    <w:rsid w:val="52B59069"/>
    <w:rsid w:val="52C8A737"/>
    <w:rsid w:val="530A912A"/>
    <w:rsid w:val="53245334"/>
    <w:rsid w:val="53726E10"/>
    <w:rsid w:val="53C33905"/>
    <w:rsid w:val="53D38DBB"/>
    <w:rsid w:val="54FA26F5"/>
    <w:rsid w:val="55CB8308"/>
    <w:rsid w:val="561E7CD9"/>
    <w:rsid w:val="5672FAC1"/>
    <w:rsid w:val="568642EA"/>
    <w:rsid w:val="56EC1D66"/>
    <w:rsid w:val="570D3D4F"/>
    <w:rsid w:val="57D7F2D3"/>
    <w:rsid w:val="57DF788D"/>
    <w:rsid w:val="5819D443"/>
    <w:rsid w:val="5887EDC7"/>
    <w:rsid w:val="5936B44F"/>
    <w:rsid w:val="599960AC"/>
    <w:rsid w:val="59C4FD68"/>
    <w:rsid w:val="5A23BE28"/>
    <w:rsid w:val="5AC0A24E"/>
    <w:rsid w:val="5B35310D"/>
    <w:rsid w:val="5B4BAD2C"/>
    <w:rsid w:val="5BB145E7"/>
    <w:rsid w:val="5C215B50"/>
    <w:rsid w:val="5C6F0F4C"/>
    <w:rsid w:val="5C7B5591"/>
    <w:rsid w:val="5CAE491A"/>
    <w:rsid w:val="5CDD1726"/>
    <w:rsid w:val="5CFC9E2A"/>
    <w:rsid w:val="5D42368D"/>
    <w:rsid w:val="5D74EBEE"/>
    <w:rsid w:val="5E79E9B8"/>
    <w:rsid w:val="5F185E0D"/>
    <w:rsid w:val="5F301380"/>
    <w:rsid w:val="5F39A21D"/>
    <w:rsid w:val="5F39B2CB"/>
    <w:rsid w:val="5F65BF25"/>
    <w:rsid w:val="5FFC91BC"/>
    <w:rsid w:val="60641B9B"/>
    <w:rsid w:val="60F40A5E"/>
    <w:rsid w:val="61BD9AEE"/>
    <w:rsid w:val="6216E377"/>
    <w:rsid w:val="6245C1BC"/>
    <w:rsid w:val="6271538D"/>
    <w:rsid w:val="62838E04"/>
    <w:rsid w:val="62879225"/>
    <w:rsid w:val="62AEA762"/>
    <w:rsid w:val="62E76F8B"/>
    <w:rsid w:val="639BBC5D"/>
    <w:rsid w:val="63A2C2F4"/>
    <w:rsid w:val="64393048"/>
    <w:rsid w:val="643DF592"/>
    <w:rsid w:val="646E74E4"/>
    <w:rsid w:val="647B2B65"/>
    <w:rsid w:val="64A317BB"/>
    <w:rsid w:val="64DC1353"/>
    <w:rsid w:val="64FCC2F8"/>
    <w:rsid w:val="651E6461"/>
    <w:rsid w:val="654A7D54"/>
    <w:rsid w:val="65E14020"/>
    <w:rsid w:val="65F2B09B"/>
    <w:rsid w:val="66117051"/>
    <w:rsid w:val="6633E0DF"/>
    <w:rsid w:val="66374247"/>
    <w:rsid w:val="6673B06C"/>
    <w:rsid w:val="6677E3B4"/>
    <w:rsid w:val="66910C11"/>
    <w:rsid w:val="66B8CDFA"/>
    <w:rsid w:val="66DDEF8B"/>
    <w:rsid w:val="66E074A9"/>
    <w:rsid w:val="6757A8AD"/>
    <w:rsid w:val="67E31042"/>
    <w:rsid w:val="68560523"/>
    <w:rsid w:val="687C450A"/>
    <w:rsid w:val="69B771FC"/>
    <w:rsid w:val="69D885E9"/>
    <w:rsid w:val="69F1D584"/>
    <w:rsid w:val="6A53A7E3"/>
    <w:rsid w:val="6A802F0F"/>
    <w:rsid w:val="6B2CF8ED"/>
    <w:rsid w:val="6B6F1899"/>
    <w:rsid w:val="6B761CB2"/>
    <w:rsid w:val="6B7A7D68"/>
    <w:rsid w:val="6C02D713"/>
    <w:rsid w:val="6C2B19D0"/>
    <w:rsid w:val="6C6AB486"/>
    <w:rsid w:val="6D037E63"/>
    <w:rsid w:val="6D5F402B"/>
    <w:rsid w:val="6DE4B0E8"/>
    <w:rsid w:val="6E6545A7"/>
    <w:rsid w:val="6E71BAC2"/>
    <w:rsid w:val="6E9C1DF6"/>
    <w:rsid w:val="6EADBD74"/>
    <w:rsid w:val="6F892CEB"/>
    <w:rsid w:val="70498DD5"/>
    <w:rsid w:val="706BA974"/>
    <w:rsid w:val="7097E89F"/>
    <w:rsid w:val="70D64836"/>
    <w:rsid w:val="7138C262"/>
    <w:rsid w:val="72A248DA"/>
    <w:rsid w:val="72CD1827"/>
    <w:rsid w:val="730D414C"/>
    <w:rsid w:val="740DE8F8"/>
    <w:rsid w:val="74FA24A3"/>
    <w:rsid w:val="755842F4"/>
    <w:rsid w:val="75F2DE16"/>
    <w:rsid w:val="76989C15"/>
    <w:rsid w:val="77068BC7"/>
    <w:rsid w:val="7720B727"/>
    <w:rsid w:val="7753DCC7"/>
    <w:rsid w:val="77A08597"/>
    <w:rsid w:val="77EA3EC0"/>
    <w:rsid w:val="77F36437"/>
    <w:rsid w:val="7851F423"/>
    <w:rsid w:val="78BC8788"/>
    <w:rsid w:val="793165BE"/>
    <w:rsid w:val="794F3854"/>
    <w:rsid w:val="795A31FD"/>
    <w:rsid w:val="79744103"/>
    <w:rsid w:val="798F3498"/>
    <w:rsid w:val="7995B5C5"/>
    <w:rsid w:val="79A85CF5"/>
    <w:rsid w:val="7A18E86E"/>
    <w:rsid w:val="7A426C10"/>
    <w:rsid w:val="7A4DFDEA"/>
    <w:rsid w:val="7A812E3E"/>
    <w:rsid w:val="7AA042D6"/>
    <w:rsid w:val="7AAD5ABF"/>
    <w:rsid w:val="7AC49E9F"/>
    <w:rsid w:val="7AD694DC"/>
    <w:rsid w:val="7AFBBC41"/>
    <w:rsid w:val="7B8A15CC"/>
    <w:rsid w:val="7BABB735"/>
    <w:rsid w:val="7BCE7D83"/>
    <w:rsid w:val="7BDAFFED"/>
    <w:rsid w:val="7C3C1337"/>
    <w:rsid w:val="7CA7A92E"/>
    <w:rsid w:val="7CE9D7E8"/>
    <w:rsid w:val="7DE7996D"/>
    <w:rsid w:val="7DF10BF5"/>
    <w:rsid w:val="7E0024F3"/>
    <w:rsid w:val="7E40748D"/>
    <w:rsid w:val="7ED98247"/>
    <w:rsid w:val="7FDD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b7d83d36e9614d3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5d9d-d09b-478b-be45-9daa88dd5a00}"/>
      </w:docPartPr>
      <w:docPartBody>
        <w:p xmlns:wp14="http://schemas.microsoft.com/office/word/2010/wordml" w14:paraId="191D48F0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Arbetsordning mentor Akutmottagningen NÄL</dc:title>
  <dc:subject/>
  <dc:creator>patrik.jens.johansson@vgregion.se</dc:creator>
  <keywords/>
  <lastModifiedBy>Päivi Kyllönen</lastModifiedBy>
  <revision>9</revision>
  <lastPrinted>2016-03-31T10:56:00.0000000Z</lastPrinted>
  <dcterms:created xsi:type="dcterms:W3CDTF">2022-05-05T11:26:00.0000000Z</dcterms:created>
  <dcterms:modified xsi:type="dcterms:W3CDTF">2024-10-23T10:19:29.0000000Z</dcterms:modified>
</coreProperties>
</file>