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A6555" w:rsidP="32B90C78" w:rsidRDefault="004A6555" w14:paraId="210F095E" w14:textId="57F32B6B">
      <w:pPr>
        <w:pStyle w:val="Heading2"/>
        <w:keepNext w:val="1"/>
        <w:jc w:val="center"/>
        <w:rPr>
          <w:b w:val="1"/>
          <w:bCs w:val="1"/>
        </w:rPr>
      </w:pPr>
    </w:p>
    <w:p w:rsidR="004A6555" w:rsidP="32B90C78" w:rsidRDefault="004A6555" w14:paraId="4980F645" w14:textId="7387BA31">
      <w:pPr>
        <w:pStyle w:val="Heading1"/>
        <w:keepNext w:val="1"/>
        <w:rPr>
          <w:rFonts w:ascii="Arial" w:hAnsi="Arial" w:cs="Arial"/>
          <w:b w:val="1"/>
          <w:bCs w:val="1"/>
          <w:sz w:val="32"/>
          <w:szCs w:val="32"/>
        </w:rPr>
      </w:pPr>
      <w:r w:rsidR="5DE55749">
        <w:rPr/>
        <w:t>Sutursortiment - Akutmottagningen NÄL</w:t>
      </w:r>
    </w:p>
    <w:p w:rsidR="004A6555" w:rsidP="46855765" w:rsidRDefault="004A6555" w14:textId="77777777" w14:paraId="34F2FC3A">
      <w:pPr>
        <w:spacing w:after="0" w:line="240" w:lineRule="auto"/>
        <w:ind w:left="0" w:right="0"/>
        <w:jc w:val="center"/>
        <w:rPr>
          <w:rFonts w:ascii="Arial" w:hAnsi="Arial" w:cs="Arial"/>
          <w:b w:val="1"/>
          <w:bCs w:val="1"/>
          <w:sz w:val="16"/>
          <w:szCs w:val="16"/>
        </w:rPr>
      </w:pPr>
    </w:p>
    <w:tbl>
      <w:tblPr>
        <w:tblW w:w="0" w:type="auto"/>
        <w:jc w:val="center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</w:tblPr>
      <w:tblGrid>
        <w:gridCol w:w="2163"/>
        <w:gridCol w:w="2008"/>
        <w:gridCol w:w="1951"/>
        <w:gridCol w:w="3308"/>
      </w:tblGrid>
      <w:tr w:rsidR="46855765" w:rsidTr="46855765" w14:paraId="292E1FD8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3A4E6413">
            <w:pPr>
              <w:keepNext w:val="1"/>
              <w:spacing w:after="0" w:line="240" w:lineRule="auto"/>
              <w:ind w:left="0" w:right="0"/>
              <w:outlineLvl w:val="0"/>
              <w:rPr>
                <w:rFonts w:ascii="Arial" w:hAnsi="Arial" w:cs="Arial"/>
                <w:b w:val="1"/>
                <w:bCs w:val="1"/>
                <w:sz w:val="26"/>
                <w:szCs w:val="26"/>
              </w:rPr>
            </w:pPr>
            <w:r w:rsidRPr="46855765" w:rsidR="46855765">
              <w:rPr>
                <w:rFonts w:ascii="Arial" w:hAnsi="Arial" w:cs="Arial"/>
                <w:b w:val="1"/>
                <w:bCs w:val="1"/>
                <w:sz w:val="26"/>
                <w:szCs w:val="26"/>
              </w:rPr>
              <w:t>FABRIKAT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21416F16">
            <w:pPr>
              <w:keepNext w:val="1"/>
              <w:spacing w:after="0" w:line="240" w:lineRule="auto"/>
              <w:ind w:left="0" w:right="0"/>
              <w:jc w:val="center"/>
              <w:outlineLvl w:val="1"/>
              <w:rPr>
                <w:rFonts w:ascii="Arial" w:hAnsi="Arial" w:cs="Arial"/>
                <w:b w:val="1"/>
                <w:bCs w:val="1"/>
                <w:sz w:val="26"/>
                <w:szCs w:val="26"/>
              </w:rPr>
            </w:pPr>
            <w:r w:rsidRPr="46855765" w:rsidR="46855765">
              <w:rPr>
                <w:rFonts w:ascii="Arial" w:hAnsi="Arial" w:cs="Arial"/>
                <w:b w:val="1"/>
                <w:bCs w:val="1"/>
                <w:sz w:val="26"/>
                <w:szCs w:val="26"/>
              </w:rPr>
              <w:t>STORLEK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791557E6">
            <w:pPr>
              <w:keepNext w:val="1"/>
              <w:spacing w:after="0" w:line="240" w:lineRule="auto"/>
              <w:ind w:left="0" w:right="0"/>
              <w:jc w:val="center"/>
              <w:outlineLvl w:val="1"/>
              <w:rPr>
                <w:rFonts w:ascii="Arial" w:hAnsi="Arial" w:cs="Arial"/>
                <w:b w:val="1"/>
                <w:bCs w:val="1"/>
                <w:sz w:val="26"/>
                <w:szCs w:val="26"/>
              </w:rPr>
            </w:pPr>
            <w:r w:rsidRPr="46855765" w:rsidR="46855765">
              <w:rPr>
                <w:rFonts w:ascii="Arial" w:hAnsi="Arial" w:cs="Arial"/>
                <w:b w:val="1"/>
                <w:bCs w:val="1"/>
                <w:sz w:val="26"/>
                <w:szCs w:val="26"/>
              </w:rPr>
              <w:t>NÅL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2539C250">
            <w:pPr>
              <w:keepNext w:val="1"/>
              <w:spacing w:after="0" w:line="240" w:lineRule="auto"/>
              <w:ind w:left="0" w:right="0"/>
              <w:jc w:val="center"/>
              <w:outlineLvl w:val="1"/>
              <w:rPr>
                <w:rFonts w:ascii="Arial" w:hAnsi="Arial" w:cs="Arial"/>
                <w:b w:val="1"/>
                <w:bCs w:val="1"/>
                <w:sz w:val="26"/>
                <w:szCs w:val="26"/>
              </w:rPr>
            </w:pPr>
            <w:r w:rsidRPr="46855765" w:rsidR="46855765">
              <w:rPr>
                <w:rFonts w:ascii="Arial" w:hAnsi="Arial" w:cs="Arial"/>
                <w:b w:val="1"/>
                <w:bCs w:val="1"/>
                <w:sz w:val="26"/>
                <w:szCs w:val="26"/>
              </w:rPr>
              <w:t>ANVÄNDNINGSOMRÅDE</w:t>
            </w:r>
          </w:p>
          <w:p w:rsidR="46855765" w:rsidP="46855765" w:rsidRDefault="46855765" w14:paraId="4036270F">
            <w:pPr>
              <w:spacing w:after="0" w:line="240" w:lineRule="auto"/>
              <w:ind w:left="0" w:right="0"/>
              <w:rPr>
                <w:sz w:val="26"/>
                <w:szCs w:val="26"/>
              </w:rPr>
            </w:pPr>
          </w:p>
        </w:tc>
      </w:tr>
      <w:tr w:rsidR="46855765" w:rsidTr="46855765" w14:paraId="6A3AC09F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2B6AC0EF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2B61FD87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2-0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1DFB176F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39mm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4F1EDFDD">
            <w:pPr>
              <w:keepNext w:val="1"/>
              <w:spacing w:after="0" w:line="240" w:lineRule="auto"/>
              <w:ind w:left="0" w:right="0"/>
              <w:outlineLvl w:val="3"/>
              <w:rPr>
                <w:lang w:val="en-GB"/>
              </w:rPr>
            </w:pPr>
            <w:r w:rsidRPr="46855765" w:rsidR="46855765">
              <w:rPr>
                <w:lang w:val="en-GB"/>
              </w:rPr>
              <w:t>Grovsuturering</w:t>
            </w:r>
          </w:p>
          <w:p w:rsidR="46855765" w:rsidP="46855765" w:rsidRDefault="46855765" w14:paraId="23DB3F09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46855765" w:rsidTr="46855765" w14:paraId="178C2E2B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3D6201B9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44DBD594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2-0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464EC658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24mm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4A100E36">
            <w:pPr>
              <w:keepNext w:val="1"/>
              <w:spacing w:after="0" w:line="240" w:lineRule="auto"/>
              <w:ind w:left="0" w:right="0"/>
              <w:outlineLvl w:val="3"/>
              <w:rPr>
                <w:lang w:val="en-GB"/>
              </w:rPr>
            </w:pPr>
            <w:r w:rsidRPr="46855765" w:rsidR="46855765">
              <w:rPr>
                <w:lang w:val="en-GB"/>
              </w:rPr>
              <w:t>Grovsuturering</w:t>
            </w:r>
          </w:p>
          <w:p w:rsidR="46855765" w:rsidP="46855765" w:rsidRDefault="46855765" w14:paraId="57555CC4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="46855765" w:rsidTr="46855765" w14:paraId="19FFBA8E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0F0A26CC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5311E1EF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3-0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2F1876D7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19mm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2679D61F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Sårskador t ex skalle</w:t>
            </w:r>
          </w:p>
          <w:p w:rsidR="46855765" w:rsidP="46855765" w:rsidRDefault="46855765" w14:paraId="2C5E4003">
            <w:pPr>
              <w:spacing w:after="0" w:line="240" w:lineRule="auto"/>
              <w:ind w:left="0" w:right="0"/>
            </w:pPr>
          </w:p>
        </w:tc>
      </w:tr>
      <w:tr w:rsidR="46855765" w:rsidTr="46855765" w14:paraId="5E301617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48F30D4F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57B18096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3-0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74619615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24mm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199AD277">
            <w:pPr>
              <w:keepNext w:val="1"/>
              <w:spacing w:after="0" w:line="240" w:lineRule="auto"/>
              <w:ind w:left="0" w:right="0"/>
              <w:outlineLvl w:val="3"/>
              <w:rPr>
                <w:lang w:val="de-DE"/>
              </w:rPr>
            </w:pPr>
            <w:r w:rsidRPr="46855765" w:rsidR="46855765">
              <w:rPr>
                <w:lang w:val="de-DE"/>
              </w:rPr>
              <w:t>Stora sårskador</w:t>
            </w:r>
          </w:p>
          <w:p w:rsidR="46855765" w:rsidP="46855765" w:rsidRDefault="46855765" w14:paraId="03448AC5">
            <w:pPr>
              <w:spacing w:after="0" w:line="240" w:lineRule="auto"/>
              <w:ind w:left="0" w:right="0"/>
              <w:rPr>
                <w:lang w:val="de-DE"/>
              </w:rPr>
            </w:pPr>
          </w:p>
        </w:tc>
      </w:tr>
      <w:tr w:rsidR="46855765" w:rsidTr="46855765" w14:paraId="44C9E9FE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393C839E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62BB4D6B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4-0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4675ED79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19mm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2E3E1555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Vanliga sårskador</w:t>
            </w:r>
          </w:p>
          <w:p w:rsidR="46855765" w:rsidP="46855765" w:rsidRDefault="46855765" w14:paraId="63BCB112">
            <w:pPr>
              <w:spacing w:after="0" w:line="240" w:lineRule="auto"/>
              <w:ind w:left="0" w:right="0"/>
            </w:pPr>
          </w:p>
        </w:tc>
      </w:tr>
      <w:tr w:rsidR="46855765" w:rsidTr="46855765" w14:paraId="6205654C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6C208719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4B52E968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4-0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284CDEF7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24mm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6502DC4D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Vanliga sårskador</w:t>
            </w:r>
          </w:p>
          <w:p w:rsidR="46855765" w:rsidP="46855765" w:rsidRDefault="46855765" w14:paraId="2C0A3942">
            <w:pPr>
              <w:spacing w:after="0" w:line="240" w:lineRule="auto"/>
              <w:ind w:left="0" w:right="0"/>
            </w:pPr>
          </w:p>
        </w:tc>
      </w:tr>
      <w:tr w:rsidR="46855765" w:rsidTr="46855765" w14:paraId="76BD8A4A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71027D2D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en-GB"/>
              </w:rPr>
            </w:pPr>
            <w:r w:rsidRPr="46855765" w:rsidR="46855765">
              <w:rPr>
                <w:b w:val="1"/>
                <w:bCs w:val="1"/>
                <w:lang w:val="en-GB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572186ED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5-0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2D649A40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12mm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1F29FB0A">
            <w:pPr>
              <w:keepNext w:val="1"/>
              <w:spacing w:after="0" w:line="240" w:lineRule="auto"/>
              <w:ind w:left="0" w:right="0"/>
              <w:outlineLvl w:val="3"/>
              <w:rPr>
                <w:lang w:val="de-DE"/>
              </w:rPr>
            </w:pPr>
            <w:r w:rsidRPr="46855765" w:rsidR="46855765">
              <w:rPr>
                <w:lang w:val="de-DE"/>
              </w:rPr>
              <w:t>Ansikte</w:t>
            </w:r>
          </w:p>
          <w:p w:rsidR="46855765" w:rsidP="46855765" w:rsidRDefault="46855765" w14:paraId="0AA79848">
            <w:pPr>
              <w:spacing w:after="0" w:line="240" w:lineRule="auto"/>
              <w:ind w:left="0" w:right="0"/>
              <w:rPr>
                <w:lang w:val="de-DE"/>
              </w:rPr>
            </w:pPr>
          </w:p>
        </w:tc>
      </w:tr>
      <w:tr w:rsidR="46855765" w:rsidTr="46855765" w14:paraId="0D7D4D94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574AB180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2849D534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5-0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3C001571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  <w:lang w:val="de-DE"/>
              </w:rPr>
            </w:pPr>
            <w:r w:rsidRPr="46855765" w:rsidR="46855765">
              <w:rPr>
                <w:b w:val="1"/>
                <w:bCs w:val="1"/>
                <w:lang w:val="de-DE"/>
              </w:rPr>
              <w:t>19mm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280BEDC9">
            <w:pPr>
              <w:keepNext w:val="1"/>
              <w:spacing w:after="0" w:line="240" w:lineRule="auto"/>
              <w:ind w:left="0" w:right="0"/>
              <w:outlineLvl w:val="3"/>
              <w:rPr>
                <w:lang w:val="de-DE"/>
              </w:rPr>
            </w:pPr>
            <w:r w:rsidRPr="46855765" w:rsidR="46855765">
              <w:rPr>
                <w:lang w:val="de-DE"/>
              </w:rPr>
              <w:t>Ansikte</w:t>
            </w:r>
          </w:p>
          <w:p w:rsidR="46855765" w:rsidP="46855765" w:rsidRDefault="46855765" w14:paraId="5B21EDFF">
            <w:pPr>
              <w:spacing w:after="0" w:line="240" w:lineRule="auto"/>
              <w:ind w:left="0" w:right="0"/>
              <w:rPr>
                <w:lang w:val="de-DE"/>
              </w:rPr>
            </w:pPr>
          </w:p>
        </w:tc>
      </w:tr>
      <w:tr w:rsidR="46855765" w:rsidTr="46855765" w14:paraId="25E3A078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62CDD949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Novafil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57B585CF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6-0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616D9695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12mm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6B9FF2AA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Ögonlock</w:t>
            </w:r>
          </w:p>
          <w:p w:rsidR="46855765" w:rsidP="46855765" w:rsidRDefault="46855765" w14:paraId="01DFFCD3">
            <w:pPr>
              <w:spacing w:after="0" w:line="240" w:lineRule="auto"/>
              <w:ind w:left="0" w:right="0"/>
            </w:pPr>
          </w:p>
        </w:tc>
      </w:tr>
      <w:tr w:rsidR="46855765" w:rsidTr="46855765" w14:paraId="5C9B7B81">
        <w:trPr>
          <w:trHeight w:val="912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4D039DC0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Polysorb</w:t>
            </w:r>
          </w:p>
          <w:p w:rsidR="46855765" w:rsidP="46855765" w:rsidRDefault="46855765" w14:paraId="270B0271">
            <w:pPr>
              <w:spacing w:after="0" w:line="240" w:lineRule="auto"/>
              <w:ind w:left="0" w:right="0"/>
            </w:pPr>
            <w:r w:rsidR="46855765">
              <w:rPr/>
              <w:t>Ligatur med nål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0C4AB60C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2-0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2A1519CC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24mm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52BDBD0B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Invärtes suturering</w:t>
            </w:r>
          </w:p>
          <w:p w:rsidR="46855765" w:rsidP="46855765" w:rsidRDefault="46855765" w14:paraId="3D059034">
            <w:pPr>
              <w:spacing w:after="0" w:line="240" w:lineRule="auto"/>
              <w:ind w:left="0" w:right="0"/>
            </w:pPr>
            <w:r w:rsidR="46855765">
              <w:rPr/>
              <w:t>(absorberande)</w:t>
            </w:r>
          </w:p>
          <w:p w:rsidR="46855765" w:rsidP="46855765" w:rsidRDefault="46855765" w14:paraId="7CCA5414">
            <w:pPr>
              <w:spacing w:after="0" w:line="240" w:lineRule="auto"/>
              <w:ind w:left="0" w:right="0"/>
            </w:pPr>
          </w:p>
        </w:tc>
      </w:tr>
      <w:tr w:rsidR="46855765" w:rsidTr="46855765" w14:paraId="02E48A85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77F48C8B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Polysorb</w:t>
            </w:r>
          </w:p>
          <w:p w:rsidR="46855765" w:rsidP="46855765" w:rsidRDefault="46855765" w14:paraId="37E4F973">
            <w:pPr>
              <w:spacing w:after="0" w:line="240" w:lineRule="auto"/>
              <w:ind w:left="0" w:right="0"/>
            </w:pPr>
            <w:r w:rsidR="46855765">
              <w:rPr/>
              <w:t>Ligatur med nål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3CF33C2C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3-0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27CC3971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19mm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38C41E4D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Invärtes suturering</w:t>
            </w:r>
          </w:p>
          <w:p w:rsidR="46855765" w:rsidP="46855765" w:rsidRDefault="46855765" w14:paraId="4FA36427">
            <w:pPr>
              <w:spacing w:after="0" w:line="240" w:lineRule="auto"/>
              <w:ind w:left="0" w:right="0"/>
            </w:pPr>
            <w:r w:rsidR="46855765">
              <w:rPr/>
              <w:t>(absorberande)</w:t>
            </w:r>
          </w:p>
          <w:p w:rsidR="46855765" w:rsidP="46855765" w:rsidRDefault="46855765" w14:paraId="7442142C">
            <w:pPr>
              <w:spacing w:after="0" w:line="240" w:lineRule="auto"/>
              <w:ind w:left="0" w:right="0"/>
            </w:pPr>
          </w:p>
        </w:tc>
      </w:tr>
      <w:tr w:rsidR="46855765" w:rsidTr="46855765" w14:paraId="4B1A9DFA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41300BA3">
            <w:pPr>
              <w:keepNext w:val="1"/>
              <w:spacing w:after="0" w:line="240" w:lineRule="auto"/>
              <w:ind w:left="0" w:right="0"/>
              <w:outlineLvl w:val="3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Polysorb</w:t>
            </w:r>
          </w:p>
          <w:p w:rsidR="46855765" w:rsidP="46855765" w:rsidRDefault="46855765" w14:paraId="1490EDF3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Ligatur med nål</w:t>
            </w:r>
          </w:p>
          <w:p w:rsidR="46855765" w:rsidP="46855765" w:rsidRDefault="46855765" w14:paraId="253A41EE">
            <w:pPr>
              <w:keepNext w:val="1"/>
              <w:spacing w:after="0" w:line="240" w:lineRule="auto"/>
              <w:ind w:left="0" w:right="0"/>
              <w:outlineLvl w:val="3"/>
            </w:pP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425438EB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4-0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2C8DA2C7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19mm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353FA774">
            <w:pPr>
              <w:spacing w:after="0" w:line="240" w:lineRule="auto"/>
              <w:ind w:left="0" w:right="0"/>
            </w:pPr>
            <w:r w:rsidR="46855765">
              <w:rPr/>
              <w:t>Invärtes suturering</w:t>
            </w:r>
          </w:p>
          <w:p w:rsidR="46855765" w:rsidP="46855765" w:rsidRDefault="46855765" w14:paraId="625B4E3D">
            <w:pPr>
              <w:spacing w:after="0" w:line="240" w:lineRule="auto"/>
              <w:ind w:left="0" w:right="0"/>
            </w:pPr>
            <w:r w:rsidR="46855765">
              <w:rPr/>
              <w:t>(absorberande)</w:t>
            </w:r>
          </w:p>
        </w:tc>
      </w:tr>
      <w:tr w:rsidR="46855765" w:rsidTr="46855765" w14:paraId="505E0A2C">
        <w:trPr>
          <w:trHeight w:val="30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2B4D10DF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Polysorb</w:t>
            </w:r>
          </w:p>
          <w:p w:rsidR="46855765" w:rsidP="46855765" w:rsidRDefault="46855765" w14:paraId="3409F759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Ligatur med nål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05AEC8F1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5-0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1107275B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17mm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21731FA4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Invärtes suturering</w:t>
            </w:r>
          </w:p>
          <w:p w:rsidR="46855765" w:rsidP="46855765" w:rsidRDefault="46855765" w14:paraId="5D48D463">
            <w:pPr>
              <w:spacing w:after="0" w:line="240" w:lineRule="auto"/>
              <w:ind w:left="0" w:right="0"/>
            </w:pPr>
            <w:r w:rsidR="46855765">
              <w:rPr/>
              <w:t>(absorberande)</w:t>
            </w:r>
          </w:p>
          <w:p w:rsidR="46855765" w:rsidP="46855765" w:rsidRDefault="46855765" w14:paraId="167857B0">
            <w:pPr>
              <w:spacing w:after="0" w:line="240" w:lineRule="auto"/>
              <w:ind w:left="0" w:right="0"/>
            </w:pPr>
          </w:p>
        </w:tc>
      </w:tr>
      <w:tr w:rsidR="46855765" w:rsidTr="46855765" w14:paraId="68718959">
        <w:trPr>
          <w:trHeight w:val="626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72654381">
            <w:pPr>
              <w:keepNext w:val="1"/>
              <w:spacing w:after="0" w:line="240" w:lineRule="auto"/>
              <w:ind w:left="0" w:right="0"/>
              <w:outlineLvl w:val="2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Polysorb</w:t>
            </w:r>
          </w:p>
          <w:p w:rsidR="46855765" w:rsidP="46855765" w:rsidRDefault="46855765" w14:paraId="70492402">
            <w:pPr>
              <w:keepNext w:val="1"/>
              <w:spacing w:after="0" w:line="240" w:lineRule="auto"/>
              <w:ind w:left="0" w:right="0"/>
              <w:outlineLvl w:val="4"/>
            </w:pPr>
            <w:r w:rsidR="46855765">
              <w:rPr/>
              <w:t>Ligatur utan nål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24156EB5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4-0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0CDE58ED">
            <w:pPr>
              <w:spacing w:after="0" w:line="240" w:lineRule="auto"/>
              <w:ind w:left="0" w:right="0"/>
              <w:jc w:val="center"/>
              <w:rPr>
                <w:b w:val="1"/>
                <w:bCs w:val="1"/>
              </w:rPr>
            </w:pP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06D06068">
            <w:pPr>
              <w:keepNext w:val="1"/>
              <w:spacing w:after="0" w:line="240" w:lineRule="auto"/>
              <w:ind w:left="0" w:right="0"/>
              <w:outlineLvl w:val="3"/>
            </w:pPr>
            <w:r w:rsidR="46855765">
              <w:rPr/>
              <w:t>Ligering av kärl</w:t>
            </w:r>
          </w:p>
          <w:p w:rsidR="46855765" w:rsidP="46855765" w:rsidRDefault="46855765" w14:paraId="52F0200A">
            <w:pPr>
              <w:spacing w:after="0" w:line="240" w:lineRule="auto"/>
              <w:ind w:left="0" w:right="0"/>
            </w:pPr>
          </w:p>
          <w:p w:rsidR="46855765" w:rsidP="46855765" w:rsidRDefault="46855765" w14:paraId="033B7951">
            <w:pPr>
              <w:spacing w:after="0" w:line="240" w:lineRule="auto"/>
              <w:ind w:left="0" w:right="0"/>
            </w:pPr>
          </w:p>
        </w:tc>
      </w:tr>
      <w:tr w:rsidR="46855765" w:rsidTr="46855765" w14:paraId="68672F42">
        <w:trPr>
          <w:trHeight w:val="496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78271849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Ti-Cron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4E68F0B0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 xml:space="preserve">            2-0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027028FE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 xml:space="preserve">          37mm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50B1ADF0">
            <w:pPr>
              <w:spacing w:after="0" w:line="240" w:lineRule="auto"/>
              <w:ind w:left="0" w:right="0"/>
            </w:pPr>
            <w:r w:rsidR="46855765">
              <w:rPr/>
              <w:t>Sensutur</w:t>
            </w:r>
          </w:p>
        </w:tc>
      </w:tr>
      <w:tr w:rsidR="46855765" w:rsidTr="46855765" w14:paraId="633832E8">
        <w:trPr>
          <w:trHeight w:val="496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7ED2C652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Ti-Cro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5B134EE9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 xml:space="preserve">            3-0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1A590DAC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 xml:space="preserve">          16 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7DCD98AC">
            <w:pPr>
              <w:spacing w:after="0" w:line="240" w:lineRule="auto"/>
              <w:ind w:left="0" w:right="0"/>
            </w:pPr>
            <w:r w:rsidR="46855765">
              <w:rPr/>
              <w:t>Sensutur</w:t>
            </w:r>
          </w:p>
        </w:tc>
      </w:tr>
      <w:tr w:rsidR="46855765" w:rsidTr="46855765" w14:paraId="22F35D63">
        <w:trPr>
          <w:trHeight w:val="560"/>
        </w:trPr>
        <w:tc>
          <w:tcPr>
            <w:tcW w:w="2163" w:type="dxa"/>
            <w:shd w:val="clear" w:color="auto" w:fill="auto"/>
            <w:tcMar/>
          </w:tcPr>
          <w:p w:rsidR="46855765" w:rsidP="46855765" w:rsidRDefault="46855765" w14:paraId="5E652846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Pr="46855765" w:rsidR="46855765">
              <w:rPr>
                <w:b w:val="1"/>
                <w:bCs w:val="1"/>
              </w:rPr>
              <w:t>Ti-Cron</w:t>
            </w:r>
          </w:p>
        </w:tc>
        <w:tc>
          <w:tcPr>
            <w:tcW w:w="2008" w:type="dxa"/>
            <w:shd w:val="clear" w:color="auto" w:fill="auto"/>
            <w:tcMar/>
          </w:tcPr>
          <w:p w:rsidR="46855765" w:rsidP="46855765" w:rsidRDefault="46855765" w14:paraId="5861FA1F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="46855765">
              <w:rPr/>
              <w:t xml:space="preserve">            </w:t>
            </w:r>
            <w:r w:rsidRPr="46855765" w:rsidR="46855765">
              <w:rPr>
                <w:b w:val="1"/>
                <w:bCs w:val="1"/>
              </w:rPr>
              <w:t>4-0</w:t>
            </w:r>
          </w:p>
        </w:tc>
        <w:tc>
          <w:tcPr>
            <w:tcW w:w="1951" w:type="dxa"/>
            <w:shd w:val="clear" w:color="auto" w:fill="auto"/>
            <w:tcMar/>
          </w:tcPr>
          <w:p w:rsidR="46855765" w:rsidP="46855765" w:rsidRDefault="46855765" w14:paraId="1493CF69">
            <w:pPr>
              <w:spacing w:after="0" w:line="240" w:lineRule="auto"/>
              <w:ind w:left="0" w:right="0"/>
              <w:rPr>
                <w:b w:val="1"/>
                <w:bCs w:val="1"/>
              </w:rPr>
            </w:pPr>
            <w:r w:rsidR="46855765">
              <w:rPr/>
              <w:t xml:space="preserve">          </w:t>
            </w:r>
            <w:r w:rsidRPr="46855765" w:rsidR="46855765">
              <w:rPr>
                <w:b w:val="1"/>
                <w:bCs w:val="1"/>
              </w:rPr>
              <w:t>16mm</w:t>
            </w:r>
          </w:p>
        </w:tc>
        <w:tc>
          <w:tcPr>
            <w:tcW w:w="3308" w:type="dxa"/>
            <w:shd w:val="clear" w:color="auto" w:fill="auto"/>
            <w:tcMar/>
          </w:tcPr>
          <w:p w:rsidR="46855765" w:rsidP="46855765" w:rsidRDefault="46855765" w14:paraId="483E80C4">
            <w:pPr>
              <w:spacing w:after="0" w:line="240" w:lineRule="auto"/>
              <w:ind w:left="0" w:right="0"/>
            </w:pPr>
            <w:r w:rsidR="46855765">
              <w:rPr/>
              <w:t>Sensutur</w:t>
            </w:r>
          </w:p>
        </w:tc>
      </w:tr>
    </w:tbl>
    <w:p w:rsidR="004A6555" w:rsidP="46855765" w:rsidRDefault="004A6555" w14:paraId="7E66D742" w14:textId="34577956">
      <w:pPr>
        <w:pStyle w:val="Normal"/>
        <w:jc w:val="center"/>
        <w:sectPr w:rsidR="004A6555" w:rsidSect="004A65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A6555" w:rsidR="004A6555" w:rsidP="46855765" w:rsidRDefault="004A6555" w14:paraId="70871629" w14:textId="77777777">
      <w:pPr>
        <w:tabs>
          <w:tab w:val="left" w:leader="none" w:pos="4590"/>
        </w:tabs>
        <w:spacing w:after="0" w:line="240" w:lineRule="auto"/>
        <w:ind w:left="0" w:right="0"/>
      </w:pPr>
    </w:p>
    <w:bookmarkEnd w:id="0"/>
    <w:sectPr w:rsidRPr="00536A5A" w:rsidR="00536A5A" w:rsidSect="004A655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4790907">
    <w:abstractNumId w:val="17"/>
  </w:num>
  <w:num w:numId="2" w16cid:durableId="352539004">
    <w:abstractNumId w:val="14"/>
  </w:num>
  <w:num w:numId="3" w16cid:durableId="575943111">
    <w:abstractNumId w:val="0"/>
  </w:num>
  <w:num w:numId="4" w16cid:durableId="1273171800">
    <w:abstractNumId w:val="6"/>
  </w:num>
  <w:num w:numId="5" w16cid:durableId="463305354">
    <w:abstractNumId w:val="15"/>
  </w:num>
  <w:num w:numId="6" w16cid:durableId="1890608281">
    <w:abstractNumId w:val="2"/>
  </w:num>
  <w:num w:numId="7" w16cid:durableId="121657986">
    <w:abstractNumId w:val="11"/>
  </w:num>
  <w:num w:numId="8" w16cid:durableId="723986263">
    <w:abstractNumId w:val="8"/>
  </w:num>
  <w:num w:numId="9" w16cid:durableId="674117458">
    <w:abstractNumId w:val="1"/>
  </w:num>
  <w:num w:numId="10" w16cid:durableId="1878546896">
    <w:abstractNumId w:val="1"/>
  </w:num>
  <w:num w:numId="11" w16cid:durableId="44910250">
    <w:abstractNumId w:val="3"/>
  </w:num>
  <w:num w:numId="12" w16cid:durableId="322858603">
    <w:abstractNumId w:val="4"/>
  </w:num>
  <w:num w:numId="13" w16cid:durableId="124860740">
    <w:abstractNumId w:val="13"/>
  </w:num>
  <w:num w:numId="14" w16cid:durableId="469203744">
    <w:abstractNumId w:val="9"/>
  </w:num>
  <w:num w:numId="15" w16cid:durableId="437919705">
    <w:abstractNumId w:val="7"/>
  </w:num>
  <w:num w:numId="16" w16cid:durableId="720255198">
    <w:abstractNumId w:val="12"/>
  </w:num>
  <w:num w:numId="17" w16cid:durableId="1021277859">
    <w:abstractNumId w:val="5"/>
  </w:num>
  <w:num w:numId="18" w16cid:durableId="95904261">
    <w:abstractNumId w:val="10"/>
  </w:num>
  <w:num w:numId="19" w16cid:durableId="10286790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555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2B90C78"/>
    <w:rsid w:val="46855765"/>
    <w:rsid w:val="5DE55749"/>
    <w:rsid w:val="647B2B65"/>
    <w:rsid w:val="6B2CF8ED"/>
    <w:rsid w:val="7BC6C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9795811cbc044bd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b782a9-8072-4746-b814-cfecb41dc96f}"/>
      </w:docPartPr>
      <w:docPartBody>
        <w:p w14:paraId="05F2FE0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Sutursortiment - Akutmottagningen NÄL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2022-05-05T11:25:00.0000000Z</dcterms:created>
  <dcterms:modified xsi:type="dcterms:W3CDTF">2024-01-23T13:50:07.0000000Z</dcterms:modified>
</coreProperties>
</file>