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1466DA" w:rsidP="459B6D19" w:rsidRDefault="001466DA" w14:paraId="2D5714E8" w14:textId="11D7FC0E">
      <w:pPr>
        <w:pStyle w:val="Heading2"/>
        <w:tabs>
          <w:tab w:val="left" w:leader="none" w:pos="3686"/>
          <w:tab w:val="left" w:leader="none" w:pos="7088"/>
        </w:tabs>
        <w:rPr>
          <w:b w:val="1"/>
          <w:bCs w:val="1"/>
          <w:noProof/>
        </w:rPr>
      </w:pPr>
    </w:p>
    <w:p w:rsidR="001466DA" w:rsidP="459B6D19" w:rsidRDefault="001466DA" w14:paraId="3C4F05F7" w14:textId="52266788">
      <w:pPr>
        <w:pStyle w:val="Heading1"/>
        <w:tabs>
          <w:tab w:val="left" w:leader="none" w:pos="3686"/>
          <w:tab w:val="left" w:leader="none" w:pos="7088"/>
        </w:tabs>
        <w:rPr>
          <w:rFonts w:ascii="Arial" w:hAnsi="Arial" w:cs="Arial"/>
          <w:b w:val="1"/>
          <w:bCs w:val="1"/>
          <w:noProof/>
          <w:sz w:val="32"/>
          <w:szCs w:val="32"/>
        </w:rPr>
      </w:pPr>
      <w:r w:rsidRPr="459B6D19" w:rsidR="24C95155">
        <w:rPr>
          <w:noProof/>
        </w:rPr>
        <w:t xml:space="preserve">Sterilt flergångsgods – beställning </w:t>
      </w:r>
    </w:p>
    <w:p w:rsidR="001466DA" w:rsidP="68F02200" w:rsidRDefault="001466DA" w14:textId="77777777" w14:paraId="06ED9AF0">
      <w:pPr>
        <w:spacing w:after="0" w:line="240" w:lineRule="auto"/>
        <w:ind w:left="0" w:right="0"/>
        <w:rPr>
          <w:sz w:val="12"/>
          <w:szCs w:val="12"/>
        </w:rPr>
      </w:pPr>
    </w:p>
    <w:p w:rsidR="001466DA" w:rsidP="68F02200" w:rsidRDefault="001466DA" w14:paraId="22922D04" w14:textId="19CEF3BD">
      <w:pPr>
        <w:pStyle w:val="ListParagraph"/>
        <w:numPr>
          <w:ilvl w:val="1"/>
          <w:numId w:val="28"/>
        </w:numPr>
        <w:rPr>
          <w:b w:val="0"/>
          <w:bCs w:val="0"/>
          <w:sz w:val="24"/>
          <w:szCs w:val="24"/>
        </w:rPr>
      </w:pPr>
      <w:r w:rsidR="12E43D35">
        <w:rPr>
          <w:b w:val="0"/>
          <w:bCs w:val="0"/>
        </w:rPr>
        <w:t>I</w:t>
      </w:r>
      <w:r w:rsidR="24C95155">
        <w:rPr>
          <w:b w:val="0"/>
          <w:bCs w:val="0"/>
        </w:rPr>
        <w:t xml:space="preserve">ngår i morgonarbetet </w:t>
      </w:r>
      <w:r w:rsidRPr="68F02200" w:rsidR="24C95155">
        <w:rPr>
          <w:b w:val="1"/>
          <w:bCs w:val="1"/>
        </w:rPr>
        <w:t>dagligen</w:t>
      </w:r>
      <w:r w:rsidR="24C95155">
        <w:rPr>
          <w:b w:val="0"/>
          <w:bCs w:val="0"/>
        </w:rPr>
        <w:t xml:space="preserve"> </w:t>
      </w:r>
      <w:r w:rsidR="24C95155">
        <w:rPr>
          <w:b w:val="0"/>
          <w:bCs w:val="0"/>
        </w:rPr>
        <w:t>även helger</w:t>
      </w:r>
    </w:p>
    <w:p w:rsidR="001466DA" w:rsidP="68F02200" w:rsidRDefault="001466DA" w14:paraId="3E6C53A4" w14:textId="67B89CAA">
      <w:pPr>
        <w:pStyle w:val="ListParagraph"/>
        <w:numPr>
          <w:ilvl w:val="1"/>
          <w:numId w:val="28"/>
        </w:numPr>
        <w:rPr>
          <w:b w:val="0"/>
          <w:bCs w:val="0"/>
          <w:sz w:val="24"/>
          <w:szCs w:val="24"/>
        </w:rPr>
      </w:pPr>
      <w:r w:rsidR="35A2DC27">
        <w:rPr>
          <w:b w:val="0"/>
          <w:bCs w:val="0"/>
        </w:rPr>
        <w:t>U</w:t>
      </w:r>
      <w:r w:rsidR="24C95155">
        <w:rPr>
          <w:b w:val="0"/>
          <w:bCs w:val="0"/>
        </w:rPr>
        <w:t xml:space="preserve">tförs av </w:t>
      </w:r>
      <w:r w:rsidRPr="68F02200" w:rsidR="24C95155">
        <w:rPr>
          <w:b w:val="1"/>
          <w:bCs w:val="1"/>
          <w:i w:val="0"/>
          <w:iCs w:val="0"/>
        </w:rPr>
        <w:t>kirurg-USK</w:t>
      </w:r>
      <w:r w:rsidR="24C95155">
        <w:rPr>
          <w:b w:val="0"/>
          <w:bCs w:val="0"/>
        </w:rPr>
        <w:t xml:space="preserve"> </w:t>
      </w:r>
      <w:r w:rsidR="24C95155">
        <w:rPr>
          <w:b w:val="0"/>
          <w:bCs w:val="0"/>
        </w:rPr>
        <w:t xml:space="preserve">som börjar kl.06.45 </w:t>
      </w:r>
    </w:p>
    <w:p w:rsidR="001466DA" w:rsidP="68F02200" w:rsidRDefault="001466DA" w14:paraId="660884E0" w14:textId="1A05EB8F">
      <w:pPr>
        <w:pStyle w:val="ListParagraph"/>
        <w:numPr>
          <w:ilvl w:val="1"/>
          <w:numId w:val="28"/>
        </w:numPr>
        <w:rPr>
          <w:b w:val="0"/>
          <w:bCs w:val="0"/>
          <w:sz w:val="24"/>
          <w:szCs w:val="24"/>
        </w:rPr>
      </w:pPr>
      <w:r w:rsidR="5E878EEC">
        <w:rPr>
          <w:b w:val="0"/>
          <w:bCs w:val="0"/>
        </w:rPr>
        <w:t>T</w:t>
      </w:r>
      <w:r w:rsidR="24C95155">
        <w:rPr>
          <w:b w:val="0"/>
          <w:bCs w:val="0"/>
        </w:rPr>
        <w:t xml:space="preserve">a med en rullvagn/nya etikettlistor - gör en koll i våra </w:t>
      </w:r>
      <w:r w:rsidRPr="68F02200" w:rsidR="24C95155">
        <w:rPr>
          <w:b w:val="1"/>
          <w:bCs w:val="1"/>
        </w:rPr>
        <w:t xml:space="preserve">4 sköljrum </w:t>
      </w:r>
      <w:r w:rsidR="24C95155">
        <w:rPr>
          <w:b w:val="0"/>
          <w:bCs w:val="0"/>
        </w:rPr>
        <w:t xml:space="preserve">och hämta gods som ska skickas. </w:t>
      </w:r>
    </w:p>
    <w:p w:rsidR="001466DA" w:rsidP="68F02200" w:rsidRDefault="001466DA" w14:textId="77777777" w14:paraId="04450DA3">
      <w:pPr>
        <w:pStyle w:val="ListParagraph"/>
        <w:numPr>
          <w:ilvl w:val="1"/>
          <w:numId w:val="28"/>
        </w:numPr>
        <w:rPr>
          <w:b w:val="0"/>
          <w:bCs w:val="0"/>
          <w:sz w:val="24"/>
          <w:szCs w:val="24"/>
        </w:rPr>
      </w:pPr>
      <w:r w:rsidR="24C95155">
        <w:rPr>
          <w:b w:val="0"/>
          <w:bCs w:val="0"/>
        </w:rPr>
        <w:t xml:space="preserve">Nattpersonalen ska ha kört </w:t>
      </w:r>
      <w:r w:rsidR="24C95155">
        <w:rPr>
          <w:b w:val="0"/>
          <w:bCs w:val="0"/>
        </w:rPr>
        <w:t>diskdesinfektorerna</w:t>
      </w:r>
      <w:r w:rsidR="24C95155">
        <w:rPr>
          <w:b w:val="0"/>
          <w:bCs w:val="0"/>
        </w:rPr>
        <w:t xml:space="preserve"> så att de är klara till kl.06:45. Gods hämtas</w:t>
      </w:r>
      <w:r w:rsidR="24C95155">
        <w:rPr>
          <w:b w:val="0"/>
          <w:bCs w:val="0"/>
        </w:rPr>
        <w:t xml:space="preserve"> </w:t>
      </w:r>
      <w:r w:rsidRPr="68F02200" w:rsidR="24C95155">
        <w:rPr>
          <w:b w:val="1"/>
          <w:bCs w:val="1"/>
        </w:rPr>
        <w:t>kl. 07:30</w:t>
      </w:r>
      <w:r w:rsidR="24C95155">
        <w:rPr>
          <w:b w:val="0"/>
          <w:bCs w:val="0"/>
        </w:rPr>
        <w:t xml:space="preserve"> av vaktmästare.</w:t>
      </w:r>
    </w:p>
    <w:p w:rsidR="001466DA" w:rsidP="68F02200" w:rsidRDefault="001466DA" w14:textId="77777777" w14:paraId="1C69194B">
      <w:pPr>
        <w:pStyle w:val="ListParagraph"/>
        <w:numPr>
          <w:ilvl w:val="1"/>
          <w:numId w:val="28"/>
        </w:numPr>
        <w:rPr>
          <w:b w:val="0"/>
          <w:bCs w:val="0"/>
          <w:sz w:val="24"/>
          <w:szCs w:val="24"/>
        </w:rPr>
      </w:pPr>
      <w:r w:rsidR="24C95155">
        <w:rPr>
          <w:b w:val="0"/>
          <w:bCs w:val="0"/>
        </w:rPr>
        <w:t xml:space="preserve"> ”Sterilcentralens beställningslista” med streckkods-etiketter från:</w:t>
      </w:r>
    </w:p>
    <w:p w:rsidR="001466DA" w:rsidP="68F02200" w:rsidRDefault="001466DA" w14:textId="77777777" w14:paraId="3B3C0D58">
      <w:pPr>
        <w:pStyle w:val="ListParagraph"/>
        <w:numPr>
          <w:ilvl w:val="1"/>
          <w:numId w:val="29"/>
        </w:numPr>
        <w:rPr>
          <w:sz w:val="24"/>
          <w:szCs w:val="24"/>
        </w:rPr>
      </w:pPr>
      <w:r w:rsidR="24C95155">
        <w:rPr/>
        <w:t>Uppdukningsrum - sätt upp ny lista i uppdukningsrummet.</w:t>
      </w:r>
    </w:p>
    <w:p w:rsidR="001466DA" w:rsidP="68F02200" w:rsidRDefault="001466DA" w14:paraId="0BB88F38" w14:textId="3DA0727B">
      <w:pPr>
        <w:pStyle w:val="ListParagraph"/>
        <w:numPr>
          <w:ilvl w:val="1"/>
          <w:numId w:val="30"/>
        </w:numPr>
        <w:rPr>
          <w:sz w:val="24"/>
          <w:szCs w:val="24"/>
        </w:rPr>
      </w:pPr>
      <w:r w:rsidR="15569025">
        <w:rPr/>
        <w:t>G</w:t>
      </w:r>
      <w:r w:rsidR="24C95155">
        <w:rPr/>
        <w:t xml:space="preserve">ods som inte ska skickas till </w:t>
      </w:r>
      <w:r w:rsidR="24C95155">
        <w:rPr/>
        <w:t>sterilen</w:t>
      </w:r>
      <w:r w:rsidR="24C95155">
        <w:rPr/>
        <w:t xml:space="preserve"> - skölj lila sida: </w:t>
      </w:r>
    </w:p>
    <w:p w:rsidR="001466DA" w:rsidP="68F02200" w:rsidRDefault="001466DA" w14:paraId="750D2FAB" w14:textId="14F57527">
      <w:pPr>
        <w:pStyle w:val="ListParagraph"/>
        <w:numPr>
          <w:ilvl w:val="1"/>
          <w:numId w:val="31"/>
        </w:numPr>
        <w:rPr>
          <w:sz w:val="24"/>
          <w:szCs w:val="24"/>
        </w:rPr>
      </w:pPr>
      <w:r w:rsidR="69281CE6">
        <w:rPr/>
        <w:t>Ö</w:t>
      </w:r>
      <w:r w:rsidR="24C95155">
        <w:rPr/>
        <w:t>roninstrument</w:t>
      </w:r>
      <w:r w:rsidR="24C95155">
        <w:rPr/>
        <w:t xml:space="preserve"> som finns i </w:t>
      </w:r>
      <w:r w:rsidR="24C95155">
        <w:rPr/>
        <w:t>öronbordet</w:t>
      </w:r>
      <w:r w:rsidR="24C95155">
        <w:rPr/>
        <w:t xml:space="preserve"> samt 2 </w:t>
      </w:r>
      <w:r w:rsidR="24C95155">
        <w:rPr/>
        <w:t>st</w:t>
      </w:r>
      <w:r w:rsidR="24C95155">
        <w:rPr/>
        <w:t xml:space="preserve"> pincettburkar, 2 </w:t>
      </w:r>
      <w:r w:rsidR="24C95155">
        <w:rPr/>
        <w:t>st</w:t>
      </w:r>
      <w:r w:rsidR="24C95155">
        <w:rPr/>
        <w:t xml:space="preserve"> raka saxar, 1 </w:t>
      </w:r>
      <w:r w:rsidR="24C95155">
        <w:rPr/>
        <w:t>st</w:t>
      </w:r>
      <w:r w:rsidR="24C95155">
        <w:rPr/>
        <w:t xml:space="preserve"> pincett och 1 </w:t>
      </w:r>
      <w:r w:rsidR="24C95155">
        <w:rPr/>
        <w:t>st</w:t>
      </w:r>
      <w:r w:rsidR="24C95155">
        <w:rPr/>
        <w:t xml:space="preserve"> peang</w:t>
      </w:r>
    </w:p>
    <w:p w:rsidR="001466DA" w:rsidP="68F02200" w:rsidRDefault="001466DA" w14:paraId="2F3FDC77" w14:textId="742130A1">
      <w:pPr>
        <w:pStyle w:val="ListParagraph"/>
        <w:numPr>
          <w:ilvl w:val="1"/>
          <w:numId w:val="31"/>
        </w:numPr>
        <w:rPr>
          <w:sz w:val="24"/>
          <w:szCs w:val="24"/>
        </w:rPr>
      </w:pPr>
      <w:r w:rsidR="541BA70E">
        <w:rPr/>
        <w:t>G</w:t>
      </w:r>
      <w:r w:rsidR="24C95155">
        <w:rPr/>
        <w:t>yn</w:t>
      </w:r>
      <w:r w:rsidR="4CC83933">
        <w:rPr/>
        <w:t>-</w:t>
      </w:r>
      <w:r w:rsidR="24C95155">
        <w:rPr/>
        <w:t>instrument som finns på rullbordet i R:46</w:t>
      </w:r>
    </w:p>
    <w:p w:rsidR="001466DA" w:rsidP="68F02200" w:rsidRDefault="001466DA" w14:paraId="20E9B315" w14:textId="7C63275E">
      <w:pPr>
        <w:pStyle w:val="ListParagraph"/>
        <w:numPr>
          <w:ilvl w:val="1"/>
          <w:numId w:val="31"/>
        </w:numPr>
        <w:rPr>
          <w:sz w:val="24"/>
          <w:szCs w:val="24"/>
        </w:rPr>
      </w:pPr>
      <w:r w:rsidR="54D2856F">
        <w:rPr/>
        <w:t>Ö</w:t>
      </w:r>
      <w:r w:rsidR="24C95155">
        <w:rPr/>
        <w:t xml:space="preserve">vrigt: </w:t>
      </w:r>
      <w:r w:rsidR="59EC41C1">
        <w:rPr/>
        <w:t>P</w:t>
      </w:r>
      <w:r w:rsidR="24C95155">
        <w:rPr/>
        <w:t xml:space="preserve">ersonalsaxar, pincettburkar, </w:t>
      </w:r>
      <w:r w:rsidR="24C95155">
        <w:rPr/>
        <w:t>sprutfat</w:t>
      </w:r>
      <w:r w:rsidR="24C95155">
        <w:rPr/>
        <w:t xml:space="preserve"> m.m.</w:t>
      </w:r>
    </w:p>
    <w:p w:rsidR="001466DA" w:rsidP="68F02200" w:rsidRDefault="001466DA" w14:paraId="6C84E2DA" w14:textId="706A7223">
      <w:pPr>
        <w:pStyle w:val="ListParagraph"/>
        <w:numPr>
          <w:ilvl w:val="1"/>
          <w:numId w:val="32"/>
        </w:numPr>
        <w:rPr>
          <w:sz w:val="24"/>
          <w:szCs w:val="24"/>
        </w:rPr>
      </w:pPr>
      <w:r w:rsidR="1C25FBEF">
        <w:rPr/>
        <w:t>B</w:t>
      </w:r>
      <w:r w:rsidR="24C95155">
        <w:rPr/>
        <w:t xml:space="preserve">eställningslistor som skickas iväg, förses med </w:t>
      </w:r>
      <w:r w:rsidRPr="68F02200" w:rsidR="24C95155">
        <w:rPr>
          <w:b w:val="1"/>
          <w:bCs w:val="1"/>
        </w:rPr>
        <w:t>datum</w:t>
      </w:r>
      <w:r w:rsidR="24C95155">
        <w:rPr/>
        <w:t xml:space="preserve"> </w:t>
      </w:r>
      <w:r w:rsidR="24C95155">
        <w:rPr/>
        <w:t>och</w:t>
      </w:r>
      <w:r w:rsidR="24C95155">
        <w:rPr/>
        <w:t xml:space="preserve"> </w:t>
      </w:r>
      <w:r w:rsidRPr="68F02200" w:rsidR="24C95155">
        <w:rPr>
          <w:b w:val="1"/>
          <w:bCs w:val="1"/>
        </w:rPr>
        <w:t>namn</w:t>
      </w:r>
      <w:r w:rsidR="24C95155">
        <w:rPr/>
        <w:t xml:space="preserve"> </w:t>
      </w:r>
      <w:r w:rsidR="24C95155">
        <w:rPr/>
        <w:t>på personen som skickar godset. Ta kopior på listorna och spara i brevställ till vänster på bänken i uppdukningsrummet. Originalen följer godset som skickas iväg.</w:t>
      </w:r>
    </w:p>
    <w:p w:rsidR="001466DA" w:rsidP="68F02200" w:rsidRDefault="001466DA" w14:textId="77777777" w14:paraId="5C33AFF0">
      <w:pPr>
        <w:pStyle w:val="ListParagraph"/>
        <w:numPr>
          <w:ilvl w:val="1"/>
          <w:numId w:val="32"/>
        </w:numPr>
        <w:rPr>
          <w:sz w:val="24"/>
          <w:szCs w:val="24"/>
        </w:rPr>
      </w:pPr>
      <w:r w:rsidR="24C95155">
        <w:rPr/>
        <w:t>Paktering</w:t>
      </w:r>
      <w:r w:rsidR="24C95155">
        <w:rPr/>
        <w:t>: OBS! Innan paketering räkna godset noggrant så att gods och instrument som skickas stämmer överens med etiketterna på listorna.</w:t>
      </w:r>
    </w:p>
    <w:p w:rsidR="001466DA" w:rsidP="459B6D19" w:rsidRDefault="001466DA" w14:paraId="2783AE9C" w14:textId="524346EE">
      <w:pPr>
        <w:pStyle w:val="MellanrubrikVGR"/>
        <w:rPr>
          <w:sz w:val="12"/>
          <w:szCs w:val="12"/>
        </w:rPr>
      </w:pPr>
      <w:r w:rsidR="24C95155">
        <w:rPr/>
        <w:t>Suturset</w:t>
      </w:r>
      <w:r w:rsidR="24C95155">
        <w:rPr/>
        <w:t xml:space="preserve"> innehåller</w:t>
      </w:r>
      <w:r w:rsidR="24C95155">
        <w:rPr/>
        <w:t xml:space="preserve">: </w:t>
      </w:r>
    </w:p>
    <w:p w:rsidR="001466DA" w:rsidP="68F02200" w:rsidRDefault="001466DA" w14:paraId="3DE45707" w14:textId="6DE8AAD5">
      <w:pPr>
        <w:pStyle w:val="ListParagraph"/>
        <w:numPr>
          <w:ilvl w:val="1"/>
          <w:numId w:val="27"/>
        </w:numPr>
        <w:rPr>
          <w:sz w:val="24"/>
          <w:szCs w:val="24"/>
        </w:rPr>
      </w:pPr>
      <w:r w:rsidR="63B4814E">
        <w:rPr/>
        <w:t>R</w:t>
      </w:r>
      <w:r w:rsidR="24C95155">
        <w:rPr/>
        <w:t>ondskål</w:t>
      </w:r>
    </w:p>
    <w:p w:rsidR="001466DA" w:rsidP="68F02200" w:rsidRDefault="001466DA" w14:paraId="7A19B97A" w14:textId="615BF6B2">
      <w:pPr>
        <w:pStyle w:val="ListParagraph"/>
        <w:numPr>
          <w:ilvl w:val="1"/>
          <w:numId w:val="27"/>
        </w:numPr>
        <w:rPr>
          <w:sz w:val="24"/>
          <w:szCs w:val="24"/>
        </w:rPr>
      </w:pPr>
      <w:r w:rsidR="3AD7F087">
        <w:rPr/>
        <w:t>S</w:t>
      </w:r>
      <w:r w:rsidR="24C95155">
        <w:rPr/>
        <w:t>kål B6</w:t>
      </w:r>
    </w:p>
    <w:p w:rsidR="001466DA" w:rsidP="68F02200" w:rsidRDefault="001466DA" w14:paraId="2F56C60F" w14:textId="13D3F0AB">
      <w:pPr>
        <w:pStyle w:val="ListParagraph"/>
        <w:numPr>
          <w:ilvl w:val="1"/>
          <w:numId w:val="27"/>
        </w:numPr>
        <w:rPr>
          <w:sz w:val="24"/>
          <w:szCs w:val="24"/>
        </w:rPr>
      </w:pPr>
      <w:r w:rsidR="0D592CE1">
        <w:rPr/>
        <w:t>P</w:t>
      </w:r>
      <w:r w:rsidR="24C95155">
        <w:rPr/>
        <w:t>eang rak 14 cm</w:t>
      </w:r>
    </w:p>
    <w:p w:rsidR="001466DA" w:rsidP="68F02200" w:rsidRDefault="001466DA" w14:paraId="6F9D2E6A" w14:textId="0570B235">
      <w:pPr>
        <w:pStyle w:val="ListParagraph"/>
        <w:numPr>
          <w:ilvl w:val="1"/>
          <w:numId w:val="27"/>
        </w:numPr>
        <w:rPr>
          <w:sz w:val="24"/>
          <w:szCs w:val="24"/>
        </w:rPr>
      </w:pPr>
      <w:r w:rsidR="67F598BD">
        <w:rPr/>
        <w:t>N</w:t>
      </w:r>
      <w:r w:rsidR="24C95155">
        <w:rPr/>
        <w:t>ålförare</w:t>
      </w:r>
    </w:p>
    <w:p w:rsidR="001466DA" w:rsidP="68F02200" w:rsidRDefault="001466DA" w14:paraId="5B17D8CD" w14:textId="20D0CC56">
      <w:pPr>
        <w:pStyle w:val="ListParagraph"/>
        <w:numPr>
          <w:ilvl w:val="1"/>
          <w:numId w:val="27"/>
        </w:numPr>
        <w:rPr>
          <w:sz w:val="24"/>
          <w:szCs w:val="24"/>
        </w:rPr>
      </w:pPr>
      <w:r w:rsidR="5DDFBA2C">
        <w:rPr/>
        <w:t>S</w:t>
      </w:r>
      <w:r w:rsidR="24C95155">
        <w:rPr/>
        <w:t>ax ögon böjd</w:t>
      </w:r>
    </w:p>
    <w:p w:rsidR="001466DA" w:rsidP="68F02200" w:rsidRDefault="001466DA" w14:paraId="3FCF3619" w14:textId="57548E35">
      <w:pPr>
        <w:pStyle w:val="ListParagraph"/>
        <w:numPr>
          <w:ilvl w:val="1"/>
          <w:numId w:val="27"/>
        </w:numPr>
        <w:rPr>
          <w:sz w:val="24"/>
          <w:szCs w:val="24"/>
        </w:rPr>
      </w:pPr>
      <w:r w:rsidR="6878CACA">
        <w:rPr/>
        <w:t>P</w:t>
      </w:r>
      <w:r w:rsidR="24C95155">
        <w:rPr/>
        <w:t>incett Ewald klo (avsmalnande pincett)</w:t>
      </w:r>
    </w:p>
    <w:p w:rsidR="001466DA" w:rsidP="459B6D19" w:rsidRDefault="001466DA" w14:paraId="5FBF90FB" w14:textId="222F6D96">
      <w:pPr>
        <w:pStyle w:val="MellanrubrikVGR"/>
      </w:pPr>
    </w:p>
    <w:p w:rsidR="001466DA" w:rsidP="459B6D19" w:rsidRDefault="001466DA" w14:paraId="6A17F6DD" w14:textId="283337E4">
      <w:pPr>
        <w:pStyle w:val="MellanrubrikVGR"/>
      </w:pPr>
      <w:r w:rsidR="24C95155">
        <w:rPr/>
        <w:t>Tvätt-/</w:t>
      </w:r>
      <w:r w:rsidR="24C95155">
        <w:rPr/>
        <w:t>omläggningsset</w:t>
      </w:r>
      <w:r w:rsidR="24C95155">
        <w:rPr/>
        <w:t xml:space="preserve"> innehåller</w:t>
      </w:r>
      <w:r w:rsidR="24C95155">
        <w:rPr/>
        <w:t>:</w:t>
      </w:r>
    </w:p>
    <w:p w:rsidR="001466DA" w:rsidP="68F02200" w:rsidRDefault="001466DA" w14:paraId="756280C3" w14:textId="339ADD09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="15C82694">
        <w:rPr/>
        <w:t>S</w:t>
      </w:r>
      <w:r w:rsidR="24C95155">
        <w:rPr/>
        <w:t>kål B6</w:t>
      </w:r>
    </w:p>
    <w:p w:rsidR="001466DA" w:rsidP="68F02200" w:rsidRDefault="001466DA" w14:paraId="5818B5FA" w14:textId="24E70E60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="44D78F6F">
        <w:rPr/>
        <w:t>P</w:t>
      </w:r>
      <w:r w:rsidR="24C95155">
        <w:rPr/>
        <w:t>eang rak</w:t>
      </w:r>
    </w:p>
    <w:p w:rsidR="001466DA" w:rsidP="68F02200" w:rsidRDefault="001466DA" w14:paraId="44C413A7" w14:textId="1315A826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="79142C49">
        <w:rPr/>
        <w:t>P</w:t>
      </w:r>
      <w:r w:rsidR="24C95155">
        <w:rPr/>
        <w:t xml:space="preserve">incett rak </w:t>
      </w:r>
      <w:r w:rsidR="24C95155">
        <w:rPr/>
        <w:t>12-14</w:t>
      </w:r>
      <w:r w:rsidR="24C95155">
        <w:rPr/>
        <w:t xml:space="preserve"> cm</w:t>
      </w:r>
    </w:p>
    <w:p w:rsidR="001466DA" w:rsidP="68F02200" w:rsidRDefault="001466DA" w14:textId="77777777" w14:paraId="05B8243F">
      <w:pPr>
        <w:spacing w:after="0" w:line="240" w:lineRule="auto"/>
        <w:ind w:left="0" w:right="0"/>
        <w:rPr>
          <w:sz w:val="12"/>
          <w:szCs w:val="12"/>
        </w:rPr>
      </w:pPr>
    </w:p>
    <w:p w:rsidR="001466DA" w:rsidP="68F02200" w:rsidRDefault="001466DA" w14:textId="77777777" w14:paraId="0B3DC9CE">
      <w:pPr>
        <w:pStyle w:val="Normal"/>
      </w:pPr>
      <w:r w:rsidR="24C95155">
        <w:rPr/>
        <w:t>Gods och beställningslistorna läggs i en vit plastpåse som försluts, påsen läggs i en grön transportlåda som står på nedre hyllan i sterilskåpet. Lådan plomberas med fyra stycken buntband. På kortsidan finns en adresslapp som vänds på till ”</w:t>
      </w:r>
      <w:r w:rsidR="24C95155">
        <w:rPr/>
        <w:t>Osterilt</w:t>
      </w:r>
      <w:r w:rsidR="24C95155">
        <w:rPr/>
        <w:t xml:space="preserve"> gods till Sterilcentralen NÄL” (om det inte står Sterilcentralen NÄL tar vaktmästaren ej med godset). Flergångsgodset kommer åter på em.</w:t>
      </w:r>
    </w:p>
    <w:p w:rsidR="001466DA" w:rsidP="68F02200" w:rsidRDefault="001466DA" w14:paraId="159B2274" w14:textId="00BCEC5C">
      <w:pPr>
        <w:pStyle w:val="MellanrubrikVGR"/>
        <w:rPr>
          <w:rFonts w:ascii="Arial" w:hAnsi="Arial" w:cs="Arial"/>
          <w:b w:val="1"/>
          <w:bCs w:val="1"/>
          <w:sz w:val="26"/>
          <w:szCs w:val="26"/>
        </w:rPr>
      </w:pPr>
      <w:r w:rsidR="24C95155">
        <w:rPr/>
        <w:t>Onsdagar</w:t>
      </w:r>
    </w:p>
    <w:p w:rsidR="001466DA" w:rsidP="68F02200" w:rsidRDefault="001466DA" w14:textId="77777777" w14:paraId="0D6245DE">
      <w:pPr>
        <w:pStyle w:val="Normal"/>
      </w:pPr>
      <w:r w:rsidR="24C95155">
        <w:rPr/>
        <w:t>Kontrollera utgångsdatum på sterilt flergångsgods placerat i/på:</w:t>
      </w:r>
      <w:r w:rsidRPr="68F02200" w:rsidR="24C95155">
        <w:rPr>
          <w:b w:val="1"/>
          <w:bCs w:val="1"/>
        </w:rPr>
        <w:t xml:space="preserve"> </w:t>
      </w:r>
      <w:r w:rsidRPr="68F02200" w:rsidR="24C95155">
        <w:rPr>
          <w:b w:val="1"/>
          <w:bCs w:val="1"/>
        </w:rPr>
        <w:t>Sterilförråd</w:t>
      </w:r>
      <w:r w:rsidRPr="68F02200" w:rsidR="24C95155">
        <w:rPr>
          <w:b w:val="1"/>
          <w:bCs w:val="1"/>
        </w:rPr>
        <w:t xml:space="preserve">, </w:t>
      </w:r>
      <w:r w:rsidRPr="68F02200" w:rsidR="24C95155">
        <w:rPr>
          <w:b w:val="1"/>
          <w:bCs w:val="1"/>
        </w:rPr>
        <w:t>R: 46 gyn</w:t>
      </w:r>
      <w:r w:rsidRPr="68F02200" w:rsidR="24C95155">
        <w:rPr>
          <w:b w:val="1"/>
          <w:bCs w:val="1"/>
        </w:rPr>
        <w:t xml:space="preserve">, </w:t>
      </w:r>
      <w:r w:rsidRPr="68F02200" w:rsidR="24C95155">
        <w:rPr>
          <w:b w:val="1"/>
          <w:bCs w:val="1"/>
        </w:rPr>
        <w:t>R: 35 öron</w:t>
      </w:r>
      <w:r w:rsidRPr="68F02200" w:rsidR="24C95155">
        <w:rPr>
          <w:b w:val="1"/>
          <w:bCs w:val="1"/>
        </w:rPr>
        <w:t xml:space="preserve"> </w:t>
      </w:r>
      <w:r w:rsidR="24C95155">
        <w:rPr/>
        <w:t xml:space="preserve">och </w:t>
      </w:r>
      <w:r w:rsidRPr="68F02200" w:rsidR="24C95155">
        <w:rPr>
          <w:b w:val="1"/>
          <w:bCs w:val="1"/>
        </w:rPr>
        <w:t>R: 59 rektoskopi</w:t>
      </w:r>
      <w:r w:rsidR="24C95155">
        <w:rPr/>
        <w:t>.</w:t>
      </w:r>
    </w:p>
    <w:p w:rsidR="001466DA" w:rsidP="68F02200" w:rsidRDefault="001466DA" w14:paraId="25E7366D" w14:textId="24513497">
      <w:pPr>
        <w:spacing w:after="0" w:line="240" w:lineRule="auto"/>
        <w:ind w:left="0" w:right="0"/>
      </w:pPr>
    </w:p>
    <w:p w:rsidR="001466DA" w:rsidP="68F02200" w:rsidRDefault="001466DA" w14:paraId="046B7A7C" w14:textId="5E5D5079">
      <w:pPr>
        <w:pStyle w:val="Normal"/>
        <w:sectPr w:rsidR="001466DA" w:rsidSect="001466D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080" w:bottom="1440" w:left="108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466DA" w:rsidR="001466DA" w:rsidP="001466DA" w:rsidRDefault="001466DA" w14:paraId="2A74D5DC" w14:textId="23FCAFD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466D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01BE9F0" wp14:editId="630077B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175" r="0" b="254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1466DA" w:rsidP="001466DA" w:rsidRDefault="001466DA" w14:paraId="79EA8CF4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12580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701BE9F0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1466DA" w:rsidP="001466DA" w:rsidRDefault="001466DA" w14:paraId="79EA8CF4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12580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bookmarkEnd w:id="0"/>
    <w:sectPr w:rsidRPr="00536A5A" w:rsidR="00536A5A" w:rsidSect="001466D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30">
    <w:nsid w:val="2627fe6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9">
    <w:nsid w:val="cad4a5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8">
    <w:nsid w:val="5cadb63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7">
    <w:nsid w:val="659d8e3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6">
    <w:nsid w:val="4a7a263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5">
    <w:nsid w:val="c083de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4">
    <w:nsid w:val="e3b87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7F201BE"/>
    <w:multiLevelType w:val="hybridMultilevel"/>
    <w:tmpl w:val="F62EC7BA"/>
    <w:lvl w:ilvl="0" w:tplc="FFFFFFFF">
      <w:start w:val="1"/>
      <w:numFmt w:val="bullet"/>
      <w:lvlText w:val=""/>
      <w:lvlJc w:val="left"/>
      <w:pPr>
        <w:ind w:left="720" w:hanging="360"/>
      </w:pPr>
      <w:rPr>
        <w:rFonts w:hint="default" w:ascii="Symbol" w:hAnsi="Symbol"/>
        <w:sz w:val="2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752FC6"/>
    <w:multiLevelType w:val="hybridMultilevel"/>
    <w:tmpl w:val="011AA098"/>
    <w:lvl w:ilvl="0" w:tplc="FFFFFFFF">
      <w:start w:val="1"/>
      <w:numFmt w:val="bullet"/>
      <w:lvlText w:val=""/>
      <w:lvlJc w:val="left"/>
      <w:pPr>
        <w:ind w:left="720" w:hanging="360"/>
      </w:pPr>
      <w:rPr>
        <w:rFonts w:hint="default" w:ascii="Symbol" w:hAnsi="Symbol"/>
        <w:sz w:val="2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3BA146CF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1103236"/>
    <w:multiLevelType w:val="hybridMultilevel"/>
    <w:tmpl w:val="025A80CC"/>
    <w:lvl w:ilvl="0" w:tplc="FFFFFFFF">
      <w:start w:val="1"/>
      <w:numFmt w:val="bullet"/>
      <w:lvlText w:val=""/>
      <w:lvlJc w:val="left"/>
      <w:pPr>
        <w:ind w:left="720" w:hanging="360"/>
      </w:pPr>
      <w:rPr>
        <w:rFonts w:hint="default" w:ascii="Symbol" w:hAnsi="Symbol"/>
        <w:sz w:val="2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60C6508E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0" w15:restartNumberingAfterBreak="0">
    <w:nsid w:val="636B3B98"/>
    <w:multiLevelType w:val="hybridMultilevel"/>
    <w:tmpl w:val="03A06A0E"/>
    <w:lvl w:ilvl="0" w:tplc="FFFFFFFF">
      <w:start w:val="1"/>
      <w:numFmt w:val="bullet"/>
      <w:lvlText w:val=""/>
      <w:lvlJc w:val="left"/>
      <w:pPr>
        <w:ind w:left="720" w:hanging="360"/>
      </w:pPr>
      <w:rPr>
        <w:rFonts w:hint="default" w:ascii="Symbol" w:hAnsi="Symbol"/>
        <w:sz w:val="2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32">
    <w:abstractNumId w:val="30"/>
  </w:num>
  <w:num w:numId="31">
    <w:abstractNumId w:val="29"/>
  </w:num>
  <w:num w:numId="30">
    <w:abstractNumId w:val="28"/>
  </w:num>
  <w:num w:numId="29">
    <w:abstractNumId w:val="27"/>
  </w:num>
  <w:num w:numId="28">
    <w:abstractNumId w:val="26"/>
  </w:num>
  <w:num w:numId="27">
    <w:abstractNumId w:val="25"/>
  </w:num>
  <w:num w:numId="26">
    <w:abstractNumId w:val="24"/>
  </w:num>
  <w:num w:numId="1" w16cid:durableId="1362126557">
    <w:abstractNumId w:val="23"/>
  </w:num>
  <w:num w:numId="2" w16cid:durableId="344594069">
    <w:abstractNumId w:val="18"/>
  </w:num>
  <w:num w:numId="3" w16cid:durableId="692150376">
    <w:abstractNumId w:val="0"/>
  </w:num>
  <w:num w:numId="4" w16cid:durableId="1176455437">
    <w:abstractNumId w:val="7"/>
  </w:num>
  <w:num w:numId="5" w16cid:durableId="1688095604">
    <w:abstractNumId w:val="21"/>
  </w:num>
  <w:num w:numId="6" w16cid:durableId="916785724">
    <w:abstractNumId w:val="2"/>
  </w:num>
  <w:num w:numId="7" w16cid:durableId="89396876">
    <w:abstractNumId w:val="15"/>
  </w:num>
  <w:num w:numId="8" w16cid:durableId="1571232257">
    <w:abstractNumId w:val="10"/>
  </w:num>
  <w:num w:numId="9" w16cid:durableId="131873146">
    <w:abstractNumId w:val="1"/>
  </w:num>
  <w:num w:numId="10" w16cid:durableId="1907064496">
    <w:abstractNumId w:val="1"/>
  </w:num>
  <w:num w:numId="11" w16cid:durableId="809440323">
    <w:abstractNumId w:val="3"/>
  </w:num>
  <w:num w:numId="12" w16cid:durableId="580287639">
    <w:abstractNumId w:val="5"/>
  </w:num>
  <w:num w:numId="13" w16cid:durableId="454836186">
    <w:abstractNumId w:val="17"/>
  </w:num>
  <w:num w:numId="14" w16cid:durableId="1325012134">
    <w:abstractNumId w:val="11"/>
  </w:num>
  <w:num w:numId="15" w16cid:durableId="764501315">
    <w:abstractNumId w:val="8"/>
  </w:num>
  <w:num w:numId="16" w16cid:durableId="1973946975">
    <w:abstractNumId w:val="16"/>
  </w:num>
  <w:num w:numId="17" w16cid:durableId="830215779">
    <w:abstractNumId w:val="6"/>
  </w:num>
  <w:num w:numId="18" w16cid:durableId="1366559363">
    <w:abstractNumId w:val="13"/>
  </w:num>
  <w:num w:numId="19" w16cid:durableId="717516367">
    <w:abstractNumId w:val="22"/>
  </w:num>
  <w:num w:numId="20" w16cid:durableId="1175418737">
    <w:abstractNumId w:val="19"/>
  </w:num>
  <w:num w:numId="21" w16cid:durableId="1961835762">
    <w:abstractNumId w:val="12"/>
  </w:num>
  <w:num w:numId="22" w16cid:durableId="1620451915">
    <w:abstractNumId w:val="9"/>
  </w:num>
  <w:num w:numId="23" w16cid:durableId="1398430578">
    <w:abstractNumId w:val="4"/>
  </w:num>
  <w:num w:numId="24" w16cid:durableId="10836845">
    <w:abstractNumId w:val="14"/>
  </w:num>
  <w:num w:numId="25" w16cid:durableId="55111378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6DA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1571"/>
    <w:rsid w:val="00FF7C02"/>
    <w:rsid w:val="024801E3"/>
    <w:rsid w:val="0D592CE1"/>
    <w:rsid w:val="12E43D35"/>
    <w:rsid w:val="15569025"/>
    <w:rsid w:val="15C82694"/>
    <w:rsid w:val="1C25FBEF"/>
    <w:rsid w:val="24C95155"/>
    <w:rsid w:val="28ECC784"/>
    <w:rsid w:val="2F0E1A45"/>
    <w:rsid w:val="35A2DC27"/>
    <w:rsid w:val="3AD7F087"/>
    <w:rsid w:val="3C427996"/>
    <w:rsid w:val="3FBDE257"/>
    <w:rsid w:val="4209ADAC"/>
    <w:rsid w:val="44D78F6F"/>
    <w:rsid w:val="459B6D19"/>
    <w:rsid w:val="47C8F43C"/>
    <w:rsid w:val="4CC83933"/>
    <w:rsid w:val="4ECF0857"/>
    <w:rsid w:val="53D08F59"/>
    <w:rsid w:val="541BA70E"/>
    <w:rsid w:val="54D2856F"/>
    <w:rsid w:val="55577238"/>
    <w:rsid w:val="59EC41C1"/>
    <w:rsid w:val="5BAD8B5F"/>
    <w:rsid w:val="5DDFBA2C"/>
    <w:rsid w:val="5E3D1EB3"/>
    <w:rsid w:val="5E878EEC"/>
    <w:rsid w:val="5EE52C21"/>
    <w:rsid w:val="627ED914"/>
    <w:rsid w:val="63B4814E"/>
    <w:rsid w:val="647B2B65"/>
    <w:rsid w:val="67F598BD"/>
    <w:rsid w:val="6878CACA"/>
    <w:rsid w:val="68F02200"/>
    <w:rsid w:val="69281CE6"/>
    <w:rsid w:val="6B2CF8ED"/>
    <w:rsid w:val="73BD8637"/>
    <w:rsid w:val="76452C05"/>
    <w:rsid w:val="79142C49"/>
    <w:rsid w:val="7F44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195999d94ba7499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bbbaee-02b3-4b04-9bb0-f463475a2388}"/>
      </w:docPartPr>
      <w:docPartBody>
        <w:p w14:paraId="2BD5C6B1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Sterilt flergångsgods, beställning</dc:title>
  <dc:subject/>
  <dc:creator>patrik.jens.johansson@vgregion.se</dc:creator>
  <keywords/>
  <lastModifiedBy>Emely Sandhöj</lastModifiedBy>
  <revision>4</revision>
  <lastPrinted>2016-03-31T10:56:00.0000000Z</lastPrinted>
  <dcterms:created xsi:type="dcterms:W3CDTF">2022-05-05T11:25:00.0000000Z</dcterms:created>
  <dcterms:modified xsi:type="dcterms:W3CDTF">2024-01-23T13:47:36.0000000Z</dcterms:modified>
</coreProperties>
</file>