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16170C2" w:rsidP="016170C2" w:rsidRDefault="016170C2" w14:paraId="2F071D5F" w14:textId="67ADB1A1">
      <w:pPr>
        <w:pStyle w:val="Heading2"/>
        <w:tabs>
          <w:tab w:val="left" w:leader="none" w:pos="3686"/>
          <w:tab w:val="left" w:leader="none" w:pos="7088"/>
        </w:tabs>
        <w:rPr>
          <w:b w:val="1"/>
          <w:bCs w:val="1"/>
          <w:noProof/>
        </w:rPr>
      </w:pPr>
    </w:p>
    <w:p w:rsidR="016170C2" w:rsidP="016170C2" w:rsidRDefault="016170C2" w14:paraId="2A58D37F" w14:textId="1E58ED44">
      <w:pPr>
        <w:pStyle w:val="Heading1"/>
        <w:tabs>
          <w:tab w:val="left" w:leader="none" w:pos="3686"/>
          <w:tab w:val="left" w:leader="none" w:pos="7088"/>
        </w:tabs>
        <w:rPr>
          <w:noProof/>
        </w:rPr>
      </w:pPr>
    </w:p>
    <w:p w:rsidR="00333EA8" w:rsidP="016170C2" w:rsidRDefault="00333EA8" w14:textId="77777777" w14:paraId="3B298E95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b w:val="1"/>
          <w:bCs w:val="1"/>
          <w:noProof/>
          <w:sz w:val="32"/>
          <w:szCs w:val="32"/>
        </w:rPr>
      </w:pPr>
      <w:r w:rsidRPr="016170C2" w:rsidR="00C13466">
        <w:rPr>
          <w:noProof/>
        </w:rPr>
        <w:t>Rengods, hantering och utplacering</w:t>
      </w:r>
    </w:p>
    <w:p w:rsidR="00333EA8" w:rsidP="69FA3227" w:rsidRDefault="00333EA8" w14:textId="77777777" w14:paraId="356F47C1">
      <w:pPr>
        <w:spacing w:after="0" w:line="240" w:lineRule="auto"/>
        <w:ind w:left="0" w:right="0"/>
        <w:rPr>
          <w:sz w:val="20"/>
          <w:szCs w:val="20"/>
        </w:rPr>
      </w:pPr>
    </w:p>
    <w:p w:rsidR="00333EA8" w:rsidP="69FA3227" w:rsidRDefault="00333EA8" w14:paraId="46D3F09D" w14:textId="507472EC">
      <w:pPr>
        <w:pStyle w:val="ListParagraph"/>
        <w:keepNext w:val="1"/>
        <w:numPr>
          <w:ilvl w:val="1"/>
          <w:numId w:val="23"/>
        </w:numPr>
        <w:rPr>
          <w:sz w:val="24"/>
          <w:szCs w:val="24"/>
        </w:rPr>
      </w:pPr>
      <w:r w:rsidR="29CB5763">
        <w:rPr/>
        <w:t>R</w:t>
      </w:r>
      <w:r w:rsidR="00C13466">
        <w:rPr/>
        <w:t>engodset</w:t>
      </w:r>
      <w:r w:rsidR="00C13466">
        <w:rPr/>
        <w:t xml:space="preserve"> plockas in enligt lista och körs i </w:t>
      </w:r>
      <w:r w:rsidR="00C13466">
        <w:rPr/>
        <w:t>diskdesinfektorn</w:t>
      </w:r>
      <w:r w:rsidR="00C13466">
        <w:rPr/>
        <w:t xml:space="preserve"> av nattpersonalen</w:t>
      </w:r>
    </w:p>
    <w:p w:rsidR="00333EA8" w:rsidP="69FA3227" w:rsidRDefault="00333EA8" w14:paraId="242DEE91" w14:textId="4D1B75F4">
      <w:pPr>
        <w:pStyle w:val="ListParagraph"/>
        <w:numPr>
          <w:ilvl w:val="1"/>
          <w:numId w:val="23"/>
        </w:numPr>
        <w:rPr>
          <w:sz w:val="24"/>
          <w:szCs w:val="24"/>
        </w:rPr>
      </w:pPr>
      <w:r w:rsidR="56FAC95B">
        <w:rPr/>
        <w:t>D</w:t>
      </w:r>
      <w:r w:rsidR="00C13466">
        <w:rPr/>
        <w:t xml:space="preserve">agpersonalen placerar ut </w:t>
      </w:r>
      <w:r w:rsidR="00C13466">
        <w:rPr/>
        <w:t>rengodset</w:t>
      </w:r>
      <w:r w:rsidR="00C13466">
        <w:rPr/>
        <w:t xml:space="preserve"> på morgonen</w:t>
      </w:r>
    </w:p>
    <w:p w:rsidR="00333EA8" w:rsidP="69FA3227" w:rsidRDefault="00333EA8" w14:textId="77777777" w14:paraId="38223C1F">
      <w:pPr>
        <w:spacing w:after="0" w:line="240" w:lineRule="auto"/>
        <w:ind w:left="360" w:right="0"/>
      </w:pPr>
    </w:p>
    <w:p w:rsidR="00333EA8" w:rsidP="69FA3227" w:rsidRDefault="00333EA8" w14:textId="77777777" w14:paraId="2D2DF133">
      <w:pPr>
        <w:pStyle w:val="Heading3"/>
        <w:keepNext w:val="1"/>
        <w:rPr>
          <w:rFonts w:ascii="Arial" w:hAnsi="Arial" w:cs="Arial"/>
          <w:b w:val="1"/>
          <w:bCs w:val="1"/>
          <w:sz w:val="26"/>
          <w:szCs w:val="26"/>
        </w:rPr>
      </w:pPr>
      <w:r w:rsidR="00C13466">
        <w:rPr/>
        <w:t xml:space="preserve">Iordningsställande från </w:t>
      </w:r>
      <w:r w:rsidR="00C13466">
        <w:rPr/>
        <w:t>diskdesinfektorn</w:t>
      </w:r>
    </w:p>
    <w:p w:rsidR="00333EA8" w:rsidP="69FA3227" w:rsidRDefault="00333EA8" w14:paraId="401A2AA8" w14:textId="0C175BE4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1339D0CF">
        <w:rPr/>
        <w:t>Ö</w:t>
      </w:r>
      <w:r w:rsidR="00C13466">
        <w:rPr/>
        <w:t xml:space="preserve">ppna luckan till </w:t>
      </w:r>
      <w:r w:rsidR="00C13466">
        <w:rPr/>
        <w:t>diskdesinfektorn</w:t>
      </w:r>
    </w:p>
    <w:p w:rsidR="00333EA8" w:rsidP="69FA3227" w:rsidRDefault="00333EA8" w14:paraId="5CF4190C" w14:textId="7E558782">
      <w:pPr>
        <w:pStyle w:val="ListParagraph"/>
        <w:keepNext w:val="1"/>
        <w:numPr>
          <w:ilvl w:val="1"/>
          <w:numId w:val="24"/>
        </w:numPr>
        <w:rPr>
          <w:sz w:val="24"/>
          <w:szCs w:val="24"/>
        </w:rPr>
      </w:pPr>
      <w:r w:rsidR="6DAD1A5D">
        <w:rPr/>
        <w:t>R</w:t>
      </w:r>
      <w:r w:rsidR="00C13466">
        <w:rPr/>
        <w:t>engodset</w:t>
      </w:r>
      <w:r w:rsidR="00C13466">
        <w:rPr/>
        <w:t xml:space="preserve"> ska vara torrt – om ej, låt lufttorka</w:t>
      </w:r>
    </w:p>
    <w:p w:rsidR="00333EA8" w:rsidP="69FA3227" w:rsidRDefault="00333EA8" w14:paraId="66248612" w14:textId="6FF8A4B1">
      <w:pPr>
        <w:pStyle w:val="ListParagraph"/>
        <w:keepNext w:val="1"/>
        <w:numPr>
          <w:ilvl w:val="1"/>
          <w:numId w:val="24"/>
        </w:numPr>
        <w:rPr>
          <w:sz w:val="24"/>
          <w:szCs w:val="24"/>
        </w:rPr>
      </w:pPr>
      <w:r w:rsidR="6ABA6872">
        <w:rPr/>
        <w:t>N</w:t>
      </w:r>
      <w:r w:rsidR="00C13466">
        <w:rPr/>
        <w:t xml:space="preserve">oggrann handdesinfektion </w:t>
      </w:r>
      <w:r w:rsidRPr="016170C2" w:rsidR="00C13466">
        <w:rPr>
          <w:b w:val="1"/>
          <w:bCs w:val="1"/>
        </w:rPr>
        <w:t>innan</w:t>
      </w:r>
      <w:r w:rsidR="00C13466">
        <w:rPr/>
        <w:t xml:space="preserve"> hantering av </w:t>
      </w:r>
      <w:r w:rsidR="00C13466">
        <w:rPr/>
        <w:t>rengodset</w:t>
      </w:r>
    </w:p>
    <w:p w:rsidR="00333EA8" w:rsidP="69FA3227" w:rsidRDefault="00333EA8" w14:paraId="270EC908" w14:textId="5E0709CC">
      <w:pPr>
        <w:pStyle w:val="ListParagraph"/>
        <w:numPr>
          <w:ilvl w:val="1"/>
          <w:numId w:val="24"/>
        </w:numPr>
        <w:rPr>
          <w:b w:val="1"/>
          <w:bCs w:val="1"/>
          <w:sz w:val="24"/>
          <w:szCs w:val="24"/>
        </w:rPr>
      </w:pPr>
      <w:r w:rsidR="7A5D4466">
        <w:rPr/>
        <w:t>P</w:t>
      </w:r>
      <w:r w:rsidR="00C13466">
        <w:rPr/>
        <w:t xml:space="preserve">locka instrument med handduken – </w:t>
      </w:r>
      <w:r w:rsidRPr="016170C2" w:rsidR="00C13466">
        <w:rPr>
          <w:b w:val="1"/>
          <w:bCs w:val="1"/>
        </w:rPr>
        <w:t xml:space="preserve">inga fingrar i </w:t>
      </w:r>
      <w:r w:rsidRPr="016170C2" w:rsidR="00C13466">
        <w:rPr>
          <w:b w:val="1"/>
          <w:bCs w:val="1"/>
        </w:rPr>
        <w:t>rengodset</w:t>
      </w:r>
    </w:p>
    <w:p w:rsidR="00333EA8" w:rsidP="69FA3227" w:rsidRDefault="00333EA8" w14:paraId="1DF8C1DA" w14:textId="533BBC95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19C21906">
        <w:rPr/>
        <w:t>I</w:t>
      </w:r>
      <w:r w:rsidR="00C13466">
        <w:rPr/>
        <w:t>nstrumenten ställs i rostfria pincettburkar</w:t>
      </w:r>
    </w:p>
    <w:p w:rsidR="00333EA8" w:rsidP="69FA3227" w:rsidRDefault="00333EA8" w14:textId="77777777" w14:paraId="593C66D0">
      <w:pPr>
        <w:spacing w:after="0" w:line="240" w:lineRule="auto"/>
        <w:ind w:left="360" w:right="0"/>
      </w:pPr>
    </w:p>
    <w:p w:rsidR="00333EA8" w:rsidP="69FA3227" w:rsidRDefault="00333EA8" w14:textId="77777777" w14:paraId="2B82A67B">
      <w:pPr>
        <w:pStyle w:val="Heading3"/>
        <w:keepNext w:val="1"/>
        <w:rPr>
          <w:rFonts w:ascii="Arial" w:hAnsi="Arial" w:cs="Arial"/>
          <w:b w:val="1"/>
          <w:bCs w:val="1"/>
          <w:sz w:val="26"/>
          <w:szCs w:val="26"/>
        </w:rPr>
      </w:pPr>
      <w:r w:rsidR="00C13466">
        <w:rPr/>
        <w:t xml:space="preserve">Placering av </w:t>
      </w:r>
      <w:r w:rsidR="00C13466">
        <w:rPr/>
        <w:t>rengodset</w:t>
      </w:r>
      <w:r w:rsidR="00C13466">
        <w:rPr/>
        <w:t xml:space="preserve"> på behandlingsrummen</w:t>
      </w:r>
    </w:p>
    <w:p w:rsidR="00333EA8" w:rsidP="69FA3227" w:rsidRDefault="00333EA8" w14:paraId="3C521866" w14:textId="5BF6E93A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6AE6303E">
        <w:rPr/>
        <w:t>P</w:t>
      </w:r>
      <w:r w:rsidR="00C13466">
        <w:rPr/>
        <w:t xml:space="preserve">lacera ut enligt lista </w:t>
      </w:r>
    </w:p>
    <w:p w:rsidR="00333EA8" w:rsidP="69FA3227" w:rsidRDefault="00333EA8" w14:paraId="27DA5A2E" w14:textId="1DEEEEF9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64A91949">
        <w:rPr/>
        <w:t>T</w:t>
      </w:r>
      <w:r w:rsidR="00C13466">
        <w:rPr/>
        <w:t xml:space="preserve">änk på att bevara det rena godset rent – </w:t>
      </w:r>
      <w:r w:rsidRPr="016170C2" w:rsidR="00C13466">
        <w:rPr>
          <w:b w:val="1"/>
          <w:bCs w:val="1"/>
        </w:rPr>
        <w:t xml:space="preserve">inga fingrar i </w:t>
      </w:r>
      <w:r w:rsidRPr="016170C2" w:rsidR="00C13466">
        <w:rPr>
          <w:b w:val="1"/>
          <w:bCs w:val="1"/>
        </w:rPr>
        <w:t>rengodset</w:t>
      </w:r>
    </w:p>
    <w:p w:rsidR="00333EA8" w:rsidP="69FA3227" w:rsidRDefault="00333EA8" w14:textId="77777777" w14:paraId="135290E1">
      <w:pPr>
        <w:spacing w:after="0" w:line="240" w:lineRule="auto"/>
        <w:ind w:left="360" w:right="0"/>
      </w:pPr>
    </w:p>
    <w:p w:rsidR="00333EA8" w:rsidP="69FA3227" w:rsidRDefault="00333EA8" w14:textId="77777777" w14:paraId="29EDAF1D">
      <w:pPr>
        <w:pStyle w:val="MellanrubrikVGR"/>
        <w:keepNext w:val="1"/>
        <w:rPr>
          <w:b w:val="1"/>
          <w:bCs w:val="1"/>
          <w:sz w:val="26"/>
          <w:szCs w:val="26"/>
        </w:rPr>
      </w:pPr>
      <w:r w:rsidR="00C13466">
        <w:rPr/>
        <w:t>Öronrum</w:t>
      </w:r>
      <w:r w:rsidR="00C13466">
        <w:rPr/>
        <w:t xml:space="preserve"> – </w:t>
      </w:r>
      <w:r w:rsidR="00C13466">
        <w:rPr/>
        <w:t>öronbord</w:t>
      </w:r>
      <w:r w:rsidR="00C13466">
        <w:rPr/>
        <w:t xml:space="preserve"> (</w:t>
      </w:r>
      <w:r w:rsidR="00C13466">
        <w:rPr/>
        <w:t>Unit</w:t>
      </w:r>
      <w:r w:rsidR="00C13466">
        <w:rPr/>
        <w:t>)</w:t>
      </w:r>
    </w:p>
    <w:p w:rsidR="00333EA8" w:rsidP="69FA3227" w:rsidRDefault="00333EA8" w14:paraId="54246CA7" w14:textId="2F13FE66">
      <w:pPr>
        <w:pStyle w:val="Normal"/>
      </w:pPr>
      <w:r w:rsidR="60559853">
        <w:rPr/>
        <w:t>S</w:t>
      </w:r>
      <w:r w:rsidR="00C13466">
        <w:rPr/>
        <w:t>ax rak</w:t>
      </w:r>
    </w:p>
    <w:p w:rsidR="00333EA8" w:rsidP="69FA3227" w:rsidRDefault="00333EA8" w14:paraId="26629618" w14:textId="1AE53774">
      <w:pPr>
        <w:pStyle w:val="Normal"/>
      </w:pPr>
      <w:r w:rsidR="7EEAB002">
        <w:rPr/>
        <w:t>P</w:t>
      </w:r>
      <w:r w:rsidR="00C13466">
        <w:rPr/>
        <w:t>incettburk</w:t>
      </w:r>
    </w:p>
    <w:p w:rsidR="00333EA8" w:rsidP="69FA3227" w:rsidRDefault="00333EA8" w14:paraId="4FB55814" w14:textId="6BC69779">
      <w:pPr>
        <w:pStyle w:val="MellanrubrikVGR"/>
        <w:rPr>
          <w:b w:val="1"/>
          <w:bCs w:val="1"/>
        </w:rPr>
      </w:pPr>
      <w:r w:rsidR="00C13466">
        <w:rPr/>
        <w:t>Öronrum</w:t>
      </w:r>
      <w:r w:rsidR="00C13466">
        <w:rPr/>
        <w:t xml:space="preserve"> - rullbord</w:t>
      </w:r>
    </w:p>
    <w:p w:rsidR="00333EA8" w:rsidP="69FA3227" w:rsidRDefault="00333EA8" w14:paraId="4DF882A8" w14:textId="00399EE3">
      <w:pPr>
        <w:pStyle w:val="Normal"/>
      </w:pPr>
      <w:r w:rsidR="5797D11C">
        <w:rPr/>
        <w:t>P</w:t>
      </w:r>
      <w:r w:rsidR="00C13466">
        <w:rPr/>
        <w:t>incettburk</w:t>
      </w:r>
    </w:p>
    <w:p w:rsidR="00333EA8" w:rsidP="69FA3227" w:rsidRDefault="00333EA8" w14:paraId="03ADE24C" w14:textId="68E1011A">
      <w:pPr>
        <w:pStyle w:val="Normal"/>
      </w:pPr>
      <w:r w:rsidR="572A5EE9">
        <w:rPr/>
        <w:t>P</w:t>
      </w:r>
      <w:r w:rsidR="00C13466">
        <w:rPr/>
        <w:t>eang rak 14 cm</w:t>
      </w:r>
    </w:p>
    <w:p w:rsidR="00333EA8" w:rsidP="69FA3227" w:rsidRDefault="00333EA8" w14:paraId="7EB70D44" w14:textId="2E64C864">
      <w:pPr>
        <w:pStyle w:val="Normal"/>
      </w:pPr>
      <w:r w:rsidR="0EAA5385">
        <w:rPr/>
        <w:t>P</w:t>
      </w:r>
      <w:r w:rsidR="00C13466">
        <w:rPr/>
        <w:t>incett 14 cm anatomisk</w:t>
      </w:r>
    </w:p>
    <w:p w:rsidR="00333EA8" w:rsidP="69FA3227" w:rsidRDefault="00333EA8" w14:paraId="471570B9" w14:textId="0DA79D0A">
      <w:pPr>
        <w:pStyle w:val="Normal"/>
      </w:pPr>
      <w:r w:rsidR="5D745DB5">
        <w:rPr/>
        <w:t>S</w:t>
      </w:r>
      <w:r w:rsidR="00C13466">
        <w:rPr/>
        <w:t>ax rak</w:t>
      </w:r>
    </w:p>
    <w:p w:rsidR="00333EA8" w:rsidP="69FA3227" w:rsidRDefault="00333EA8" w14:textId="77777777" w14:paraId="5F6C8B66">
      <w:pPr>
        <w:spacing w:after="0" w:line="240" w:lineRule="auto"/>
        <w:ind w:left="0" w:right="0"/>
      </w:pPr>
    </w:p>
    <w:p w:rsidR="00333EA8" w:rsidP="69FA3227" w:rsidRDefault="00333EA8" w14:paraId="4B7AC952" w14:textId="7338062E">
      <w:pPr>
        <w:pStyle w:val="Normal"/>
        <w:sectPr w:rsidR="00333EA8" w:rsidSect="00333E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016170C2" w:rsidP="016170C2" w:rsidRDefault="016170C2" w14:paraId="3C93AAEC" w14:textId="43C8A282">
      <w:pPr>
        <w:pStyle w:val="Normal"/>
        <w:ind w:left="0"/>
      </w:pPr>
    </w:p>
    <w:sectPr w:rsidRPr="00536A5A" w:rsidR="00536A5A" w:rsidSect="00333EA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1f9e1cb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325809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48f49f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78376D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3D74DD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F5F0F4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23">
    <w:abstractNumId w:val="21"/>
  </w:num>
  <w:num w:numId="1" w16cid:durableId="1898054773">
    <w:abstractNumId w:val="20"/>
  </w:num>
  <w:num w:numId="2" w16cid:durableId="131946871">
    <w:abstractNumId w:val="16"/>
  </w:num>
  <w:num w:numId="3" w16cid:durableId="355081352">
    <w:abstractNumId w:val="0"/>
  </w:num>
  <w:num w:numId="4" w16cid:durableId="1985816634">
    <w:abstractNumId w:val="6"/>
  </w:num>
  <w:num w:numId="5" w16cid:durableId="1310787257">
    <w:abstractNumId w:val="18"/>
  </w:num>
  <w:num w:numId="6" w16cid:durableId="1644388717">
    <w:abstractNumId w:val="2"/>
  </w:num>
  <w:num w:numId="7" w16cid:durableId="1685404283">
    <w:abstractNumId w:val="12"/>
  </w:num>
  <w:num w:numId="8" w16cid:durableId="1425876708">
    <w:abstractNumId w:val="9"/>
  </w:num>
  <w:num w:numId="9" w16cid:durableId="1902859027">
    <w:abstractNumId w:val="1"/>
  </w:num>
  <w:num w:numId="10" w16cid:durableId="1440032617">
    <w:abstractNumId w:val="1"/>
  </w:num>
  <w:num w:numId="11" w16cid:durableId="1364788523">
    <w:abstractNumId w:val="3"/>
  </w:num>
  <w:num w:numId="12" w16cid:durableId="1469976110">
    <w:abstractNumId w:val="4"/>
  </w:num>
  <w:num w:numId="13" w16cid:durableId="1744912907">
    <w:abstractNumId w:val="15"/>
  </w:num>
  <w:num w:numId="14" w16cid:durableId="2135753982">
    <w:abstractNumId w:val="10"/>
  </w:num>
  <w:num w:numId="15" w16cid:durableId="1359352676">
    <w:abstractNumId w:val="7"/>
  </w:num>
  <w:num w:numId="16" w16cid:durableId="1160734582">
    <w:abstractNumId w:val="14"/>
  </w:num>
  <w:num w:numId="17" w16cid:durableId="569316482">
    <w:abstractNumId w:val="5"/>
  </w:num>
  <w:num w:numId="18" w16cid:durableId="144665483">
    <w:abstractNumId w:val="11"/>
  </w:num>
  <w:num w:numId="19" w16cid:durableId="58871178">
    <w:abstractNumId w:val="19"/>
  </w:num>
  <w:num w:numId="20" w16cid:durableId="962005656">
    <w:abstractNumId w:val="17"/>
  </w:num>
  <w:num w:numId="21" w16cid:durableId="245769368">
    <w:abstractNumId w:val="8"/>
  </w:num>
  <w:num w:numId="22" w16cid:durableId="17638700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EA8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46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170C2"/>
    <w:rsid w:val="024801E3"/>
    <w:rsid w:val="08A3FF3B"/>
    <w:rsid w:val="0EAA5385"/>
    <w:rsid w:val="1339D0CF"/>
    <w:rsid w:val="19C21906"/>
    <w:rsid w:val="20EB4B33"/>
    <w:rsid w:val="22D501E0"/>
    <w:rsid w:val="29CB5763"/>
    <w:rsid w:val="36FD6102"/>
    <w:rsid w:val="3FB86DDB"/>
    <w:rsid w:val="41543E3C"/>
    <w:rsid w:val="56FAC95B"/>
    <w:rsid w:val="572A5EE9"/>
    <w:rsid w:val="5797D11C"/>
    <w:rsid w:val="5D745DB5"/>
    <w:rsid w:val="60559853"/>
    <w:rsid w:val="647B2B65"/>
    <w:rsid w:val="64A91949"/>
    <w:rsid w:val="69FA3227"/>
    <w:rsid w:val="6ABA6872"/>
    <w:rsid w:val="6AE6303E"/>
    <w:rsid w:val="6B2CF8ED"/>
    <w:rsid w:val="6DAD1A5D"/>
    <w:rsid w:val="7A5D4466"/>
    <w:rsid w:val="7D36890B"/>
    <w:rsid w:val="7EEAB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f6112b1f862471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59aae2-9474-47ba-9485-388616617a54}"/>
      </w:docPartPr>
      <w:docPartBody>
        <w:p w14:paraId="5E0C571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Rengods, hantering och utplacering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2022-05-05T11:23:00.0000000Z</dcterms:created>
  <dcterms:modified xsi:type="dcterms:W3CDTF">2024-01-23T13:19:27.0000000Z</dcterms:modified>
</coreProperties>
</file>