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289" w:rsidP="0AFBBAFE" w:rsidRDefault="00C34289" w14:textId="77777777" w14:paraId="2A15A6DC">
      <w:pPr>
        <w:tabs>
          <w:tab w:val="left" w:leader="none" w:pos="3686"/>
          <w:tab w:val="left" w:leader="none" w:pos="7088"/>
        </w:tabs>
        <w:spacing w:before="60" w:after="0" w:line="240" w:lineRule="auto"/>
        <w:ind w:left="0" w:right="0"/>
        <w:rPr>
          <w:rFonts w:ascii="Arial" w:hAnsi="Arial" w:cs="Arial"/>
          <w:b w:val="1"/>
          <w:bCs w:val="1"/>
          <w:noProof/>
          <w:sz w:val="32"/>
          <w:szCs w:val="32"/>
        </w:rPr>
      </w:pPr>
    </w:p>
    <w:p w:rsidR="00C34289" w:rsidP="0AFBBAFE" w:rsidRDefault="00C34289" w14:textId="77777777" w14:paraId="706CE6B4">
      <w:pPr>
        <w:pStyle w:val="Heading1"/>
        <w:tabs>
          <w:tab w:val="left" w:leader="none" w:pos="3686"/>
          <w:tab w:val="left" w:leader="none" w:pos="7088"/>
        </w:tabs>
        <w:rPr>
          <w:rFonts w:ascii="Arial" w:hAnsi="Arial" w:cs="Arial"/>
          <w:b w:val="1"/>
          <w:bCs w:val="1"/>
          <w:noProof/>
          <w:sz w:val="32"/>
          <w:szCs w:val="32"/>
        </w:rPr>
      </w:pPr>
      <w:r w:rsidRPr="0AFBBAFE" w:rsidR="31393076">
        <w:rPr>
          <w:noProof/>
        </w:rPr>
        <w:t>Postoperativa komplikationer, sortering till rätt klinik</w:t>
      </w:r>
    </w:p>
    <w:p w:rsidR="00C34289" w:rsidP="0AFBBAFE" w:rsidRDefault="00C34289" w14:paraId="13998B8F" w14:textId="3821C687">
      <w:pPr>
        <w:pStyle w:val="Heading3"/>
      </w:pPr>
      <w:bookmarkStart w:name="_Toc321146591" w:id="0"/>
      <w:r w:rsidR="31393076">
        <w:rPr/>
        <w:t>Revidering i denna version</w:t>
      </w:r>
    </w:p>
    <w:p w:rsidR="37F895F3" w:rsidP="0AFBBAFE" w:rsidRDefault="37F895F3" w14:paraId="0746C372" w14:textId="48C9B42F">
      <w:pPr>
        <w:pStyle w:val="Normal"/>
      </w:pPr>
      <w:r w:rsidR="37F895F3">
        <w:rPr/>
        <w:t>Rutinen överförd från Bariumversion till SOFIA-STY och publicerad på nytt.</w:t>
      </w:r>
      <w:r w:rsidR="1A0BFB65">
        <w:rPr/>
        <w:t xml:space="preserve"> Inga ändringar för övrigt.</w:t>
      </w:r>
    </w:p>
    <w:p w:rsidR="31393076" w:rsidP="0AFBBAFE" w:rsidRDefault="31393076" w14:paraId="4E7A036A" w14:textId="32F052BD">
      <w:pPr>
        <w:pStyle w:val="Heading2"/>
      </w:pPr>
      <w:r w:rsidR="31393076">
        <w:rPr/>
        <w:t>Syfte</w:t>
      </w:r>
    </w:p>
    <w:p w:rsidR="31393076" w:rsidP="0AFBBAFE" w:rsidRDefault="31393076" w14:paraId="0F1CAF31" w14:textId="04FAF2EE">
      <w:pPr>
        <w:pStyle w:val="Normal"/>
      </w:pPr>
      <w:r w:rsidR="31393076">
        <w:rPr/>
        <w:t xml:space="preserve">Rutinen gäller för </w:t>
      </w:r>
      <w:r w:rsidR="7F9F928E">
        <w:rPr/>
        <w:t>all personal</w:t>
      </w:r>
      <w:r w:rsidR="31393076">
        <w:rPr/>
        <w:t xml:space="preserve"> på Akutmottagningen NÄL</w:t>
      </w:r>
      <w:r w:rsidR="5357F707">
        <w:rPr/>
        <w:t>.</w:t>
      </w:r>
    </w:p>
    <w:p w:rsidR="71FA55A5" w:rsidP="0AFBBAFE" w:rsidRDefault="71FA55A5" w14:paraId="65184292" w14:textId="7DAF6480">
      <w:pPr>
        <w:pStyle w:val="Heading2"/>
      </w:pPr>
      <w:r w:rsidR="71FA55A5">
        <w:rPr/>
        <w:t>Åtgärder</w:t>
      </w:r>
    </w:p>
    <w:p w:rsidR="041D62EC" w:rsidP="0AFBBAFE" w:rsidRDefault="041D62EC" w14:paraId="6FCD0FBE" w14:textId="71159356">
      <w:pPr>
        <w:pStyle w:val="Normal"/>
      </w:pPr>
      <w:r w:rsidR="041D62EC">
        <w:rPr/>
        <w:t>Patienter som söker för symtom som av triagesköterska</w:t>
      </w:r>
      <w:r w:rsidR="27E04679">
        <w:rPr/>
        <w:t>n</w:t>
      </w:r>
      <w:r w:rsidR="041D62EC">
        <w:rPr/>
        <w:t xml:space="preserve">/ambulansen bedöms härröra från komplikationer från ingrepp utförda </w:t>
      </w:r>
      <w:r w:rsidRPr="0AFBBAFE" w:rsidR="041D62EC">
        <w:rPr>
          <w:b w:val="1"/>
          <w:bCs w:val="1"/>
        </w:rPr>
        <w:t>inom 4 veckor</w:t>
      </w:r>
      <w:r w:rsidR="041D62EC">
        <w:rPr/>
        <w:t xml:space="preserve">, exempelvis sårinfektion, DVT, smärtor etcetera – sorteras till den kliniks jourlinje som utfört ingreppet. </w:t>
      </w:r>
    </w:p>
    <w:p w:rsidR="041D62EC" w:rsidP="0AFBBAFE" w:rsidRDefault="041D62EC" w14:paraId="596623E7" w14:textId="3C88B2FD">
      <w:pPr>
        <w:pStyle w:val="MellanrubrikVGR"/>
      </w:pPr>
      <w:r w:rsidR="041D62EC">
        <w:rPr/>
        <w:t>Lungembolimisstanke</w:t>
      </w:r>
    </w:p>
    <w:p w:rsidR="041D62EC" w:rsidP="0AFBBAFE" w:rsidRDefault="041D62EC" w14:paraId="6EC6F607" w14:textId="7E02102F">
      <w:pPr>
        <w:pStyle w:val="Normal"/>
      </w:pPr>
      <w:r w:rsidR="041D62EC">
        <w:rPr/>
        <w:t>Patienter med lungembolimisstanke ska alltid handläggas av medicin</w:t>
      </w:r>
      <w:r w:rsidR="5DDB6C45">
        <w:rPr/>
        <w:t>jour.</w:t>
      </w:r>
    </w:p>
    <w:p w:rsidR="0AFBBAFE" w:rsidP="0AFBBAFE" w:rsidRDefault="0AFBBAFE" w14:paraId="1256E274" w14:textId="0F3DFCA7">
      <w:pPr>
        <w:pStyle w:val="Normal"/>
        <w:sectPr w:rsidR="00C34289" w:rsidSect="00C3428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Pr="00C34289" w:rsidR="00C34289" w:rsidP="0AFBBAFE" w:rsidRDefault="00C34289" w14:paraId="79B8F1B8" w14:textId="18357702">
      <w:pPr>
        <w:pStyle w:val="Normal"/>
        <w:ind w:left="0"/>
      </w:pPr>
    </w:p>
    <w:p w:rsidRPr="00C34289" w:rsidR="00C34289" w:rsidP="00C34289" w:rsidRDefault="00C34289" w14:paraId="66808209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C3428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43582029">
    <w:abstractNumId w:val="17"/>
  </w:num>
  <w:num w:numId="2" w16cid:durableId="1761676714">
    <w:abstractNumId w:val="14"/>
  </w:num>
  <w:num w:numId="3" w16cid:durableId="701714340">
    <w:abstractNumId w:val="0"/>
  </w:num>
  <w:num w:numId="4" w16cid:durableId="787088492">
    <w:abstractNumId w:val="6"/>
  </w:num>
  <w:num w:numId="5" w16cid:durableId="660474455">
    <w:abstractNumId w:val="15"/>
  </w:num>
  <w:num w:numId="6" w16cid:durableId="1213234130">
    <w:abstractNumId w:val="2"/>
  </w:num>
  <w:num w:numId="7" w16cid:durableId="874125061">
    <w:abstractNumId w:val="11"/>
  </w:num>
  <w:num w:numId="8" w16cid:durableId="1114519508">
    <w:abstractNumId w:val="8"/>
  </w:num>
  <w:num w:numId="9" w16cid:durableId="1532303255">
    <w:abstractNumId w:val="1"/>
  </w:num>
  <w:num w:numId="10" w16cid:durableId="797183679">
    <w:abstractNumId w:val="1"/>
  </w:num>
  <w:num w:numId="11" w16cid:durableId="38870407">
    <w:abstractNumId w:val="3"/>
  </w:num>
  <w:num w:numId="12" w16cid:durableId="2114737272">
    <w:abstractNumId w:val="4"/>
  </w:num>
  <w:num w:numId="13" w16cid:durableId="1458797367">
    <w:abstractNumId w:val="13"/>
  </w:num>
  <w:num w:numId="14" w16cid:durableId="666058084">
    <w:abstractNumId w:val="9"/>
  </w:num>
  <w:num w:numId="15" w16cid:durableId="289096422">
    <w:abstractNumId w:val="7"/>
  </w:num>
  <w:num w:numId="16" w16cid:durableId="101848843">
    <w:abstractNumId w:val="12"/>
  </w:num>
  <w:num w:numId="17" w16cid:durableId="671375944">
    <w:abstractNumId w:val="5"/>
  </w:num>
  <w:num w:numId="18" w16cid:durableId="1590112916">
    <w:abstractNumId w:val="10"/>
  </w:num>
  <w:num w:numId="19" w16cid:durableId="8727649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28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1D62EC"/>
    <w:rsid w:val="04CAA896"/>
    <w:rsid w:val="071D6970"/>
    <w:rsid w:val="099536CF"/>
    <w:rsid w:val="0A78C49D"/>
    <w:rsid w:val="0AFBBAFE"/>
    <w:rsid w:val="0C75784F"/>
    <w:rsid w:val="128E72C2"/>
    <w:rsid w:val="13A71D65"/>
    <w:rsid w:val="14D0A186"/>
    <w:rsid w:val="1658D434"/>
    <w:rsid w:val="1A0BFB65"/>
    <w:rsid w:val="1BF75C7C"/>
    <w:rsid w:val="27E04679"/>
    <w:rsid w:val="31393076"/>
    <w:rsid w:val="3208FB7B"/>
    <w:rsid w:val="367F8695"/>
    <w:rsid w:val="36C7803E"/>
    <w:rsid w:val="37F895F3"/>
    <w:rsid w:val="3B60C65F"/>
    <w:rsid w:val="50544FFE"/>
    <w:rsid w:val="5357F707"/>
    <w:rsid w:val="57C660E4"/>
    <w:rsid w:val="5C4FCA36"/>
    <w:rsid w:val="5DDB6C45"/>
    <w:rsid w:val="606A60C3"/>
    <w:rsid w:val="647B2B65"/>
    <w:rsid w:val="66C34BCA"/>
    <w:rsid w:val="66DF47E3"/>
    <w:rsid w:val="690826C6"/>
    <w:rsid w:val="69824431"/>
    <w:rsid w:val="69A278F0"/>
    <w:rsid w:val="6B2CF8ED"/>
    <w:rsid w:val="71FA55A5"/>
    <w:rsid w:val="72659AB3"/>
    <w:rsid w:val="7C6396B7"/>
    <w:rsid w:val="7F9F9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Postoperativa komplikationer, sortering till rätt klinik</dc:title>
  <dc:subject/>
  <dc:creator>patrik.jens.johansson@vgregion.se</dc:creator>
  <keywords/>
  <lastModifiedBy>Päivi Kyllönen</lastModifiedBy>
  <revision>3</revision>
  <lastPrinted>2016-03-31T10:56:00.0000000Z</lastPrinted>
  <dcterms:created xsi:type="dcterms:W3CDTF">2022-05-05T11:22:00.0000000Z</dcterms:created>
  <dcterms:modified xsi:type="dcterms:W3CDTF">2024-12-19T09:34:26.0000000Z</dcterms:modified>
</coreProperties>
</file>