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1E7BC5" w:rsidP="0C51ACF2" w:rsidRDefault="001E7BC5" w14:paraId="0D77730A" w14:textId="32E7AC76">
      <w:pPr>
        <w:pStyle w:val="Heading2"/>
        <w:ind w:left="0"/>
        <w:sectPr w:rsidR="001E7BC5" w:rsidSect="001E7B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E7BC5" w:rsidR="001E7BC5" w:rsidP="001E7BC5" w:rsidRDefault="001E7BC5" w14:paraId="3F63FCE3" w14:textId="77777777">
      <w:pPr>
        <w:spacing w:after="0" w:line="240" w:lineRule="auto"/>
        <w:ind w:left="0" w:right="0"/>
        <w:rPr>
          <w:szCs w:val="20"/>
        </w:rPr>
      </w:pPr>
    </w:p>
    <w:p w:rsidRPr="001E7BC5" w:rsidR="001E7BC5" w:rsidP="001E7BC5" w:rsidRDefault="001E7BC5" w14:paraId="79E95672" w14:textId="77777777">
      <w:pPr>
        <w:spacing w:after="0" w:line="240" w:lineRule="auto"/>
        <w:ind w:left="0" w:right="0"/>
        <w:rPr>
          <w:szCs w:val="20"/>
        </w:rPr>
      </w:pPr>
    </w:p>
    <w:p w:rsidRPr="001E7BC5" w:rsidR="001E7BC5" w:rsidP="001E7BC5" w:rsidRDefault="001E7BC5" w14:paraId="07A64648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E7BC5">
        <w:rPr>
          <w:szCs w:val="20"/>
        </w:rPr>
        <w:tab/>
      </w:r>
    </w:p>
    <w:p w:rsidRPr="001E7BC5" w:rsidR="001E7BC5" w:rsidP="1DB0DB3F" w:rsidRDefault="001E7BC5" w14:paraId="07F95CCE" w14:textId="60587517">
      <w:pPr>
        <w:pStyle w:val="Heading1"/>
        <w:rPr>
          <w:rFonts w:ascii="Times New Roman" w:hAnsi="Times New Roman" w:eastAsia="Times New Roman" w:cs="Times New Roman"/>
        </w:rPr>
      </w:pPr>
      <w:r w:rsidRPr="001E7BC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DC75D" wp14:editId="7EE12E1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1E7BC5" w:rsidP="001E7BC5" w:rsidRDefault="001E7BC5" w14:paraId="5A95EC9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26130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5FFA8358">
              <v:shapetype id="_x0000_t202" coordsize="21600,21600" o:spt="202" path="m,l,21600r21600,l21600,xe" w14:anchorId="1BBDC75D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1E7BC5" w:rsidP="001E7BC5" w:rsidRDefault="001E7BC5" w14:paraId="7EC467DF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26130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35EF749D">
        <w:rPr/>
        <w:t>CPAP-</w:t>
      </w:r>
      <w:r w:rsidR="6F7AF70F">
        <w:rPr/>
        <w:t>b</w:t>
      </w:r>
      <w:r w:rsidR="35EF749D">
        <w:rPr/>
        <w:t>ehandling</w:t>
      </w:r>
    </w:p>
    <w:p w:rsidR="1594EFB1" w:rsidP="1DB0DB3F" w:rsidRDefault="1594EFB1" w14:paraId="55DF5164" w14:textId="39902747">
      <w:pPr>
        <w:pStyle w:val="Heading2"/>
      </w:pPr>
      <w:r w:rsidR="1594EFB1">
        <w:rPr/>
        <w:t>Förändring sedan föregående version</w:t>
      </w:r>
    </w:p>
    <w:p w:rsidR="1594EFB1" w:rsidP="1DB0DB3F" w:rsidRDefault="1594EFB1" w14:paraId="163D1869" w14:textId="11E099D1">
      <w:pPr>
        <w:pStyle w:val="Normal"/>
      </w:pPr>
      <w:r w:rsidR="1594EFB1">
        <w:rPr/>
        <w:t>Ändring av O</w:t>
      </w:r>
      <w:r w:rsidR="1594EFB1">
        <w:rPr/>
        <w:t>2</w:t>
      </w:r>
      <w:r w:rsidR="18C11E56">
        <w:rPr/>
        <w:t>-nivån som CPAP-behandlingen ska startas med.</w:t>
      </w:r>
    </w:p>
    <w:p w:rsidR="5D4867C9" w:rsidP="1DB0DB3F" w:rsidRDefault="5D4867C9" w14:paraId="48CDDB18" w14:textId="2ECF9E6D">
      <w:pPr>
        <w:pStyle w:val="Heading2"/>
      </w:pPr>
      <w:r w:rsidR="5D4867C9">
        <w:rPr/>
        <w:t>Bakgrund</w:t>
      </w:r>
    </w:p>
    <w:p w:rsidR="6238BBC0" w:rsidP="1DB0DB3F" w:rsidRDefault="6238BBC0" w14:paraId="173E7703" w14:textId="5850F9E6">
      <w:pPr>
        <w:pStyle w:val="Normal"/>
        <w:keepNext w:val="1"/>
      </w:pPr>
      <w:r w:rsidR="001E7BC5">
        <w:rPr/>
        <w:t>Behandlingsriktlinjer för CPAP-behandling sker alltid efter läkarordination, dvs. läkaren ordinerar behandlingsstart, O</w:t>
      </w:r>
      <w:r w:rsidR="001E7BC5">
        <w:rPr/>
        <w:t>2</w:t>
      </w:r>
      <w:r w:rsidR="001E7BC5">
        <w:rPr/>
        <w:t xml:space="preserve"> </w:t>
      </w:r>
      <w:r w:rsidR="001E7BC5">
        <w:rPr/>
        <w:t>% och vilken PEEP cm H</w:t>
      </w:r>
      <w:r w:rsidR="001E7BC5">
        <w:rPr/>
        <w:t>2</w:t>
      </w:r>
      <w:r w:rsidR="001E7BC5">
        <w:rPr/>
        <w:t>0</w:t>
      </w:r>
      <w:r w:rsidR="5DCC99EB">
        <w:rPr/>
        <w:t>-</w:t>
      </w:r>
      <w:r w:rsidR="001E7BC5">
        <w:rPr/>
        <w:t>tryck som patienten ska behandlas med.</w:t>
      </w:r>
    </w:p>
    <w:p w:rsidRPr="001E7BC5" w:rsidR="001E7BC5" w:rsidP="1DB0DB3F" w:rsidRDefault="001E7BC5" w14:paraId="0A56A3FC" w14:textId="117F5C13">
      <w:pPr>
        <w:pStyle w:val="MellanrubrikVGR"/>
        <w:spacing w:before="120" w:beforeAutospacing="off" w:after="0" w:afterAutospacing="off"/>
        <w:rPr>
          <w:rFonts w:ascii="Arial" w:hAnsi="Arial" w:cs="Arial"/>
          <w:b w:val="1"/>
          <w:bCs w:val="1"/>
          <w:sz w:val="26"/>
          <w:szCs w:val="26"/>
        </w:rPr>
      </w:pPr>
      <w:r w:rsidR="001E7BC5">
        <w:rPr/>
        <w:t>Lungödem</w:t>
      </w:r>
    </w:p>
    <w:p w:rsidRPr="001E7BC5" w:rsidR="001E7BC5" w:rsidP="1DB0DB3F" w:rsidRDefault="001E7BC5" w14:paraId="38DD9F6A" w14:textId="2C0DC08B">
      <w:pPr>
        <w:pStyle w:val="ListBullet"/>
        <w:rPr/>
      </w:pPr>
      <w:r w:rsidR="586BD289">
        <w:rPr/>
        <w:t>S</w:t>
      </w:r>
      <w:r w:rsidR="001E7BC5">
        <w:rPr/>
        <w:t>tarta med PEEP 5 cm H</w:t>
      </w:r>
      <w:r w:rsidRPr="1DB0DB3F" w:rsidR="001E7BC5">
        <w:rPr>
          <w:vertAlign w:val="subscript"/>
        </w:rPr>
        <w:t>2</w:t>
      </w:r>
      <w:r w:rsidR="001E7BC5">
        <w:rPr/>
        <w:t>O</w:t>
      </w:r>
      <w:r w:rsidR="2E9E6AA7">
        <w:rPr/>
        <w:t>-</w:t>
      </w:r>
      <w:r w:rsidR="001E7BC5">
        <w:rPr/>
        <w:t xml:space="preserve">tryck </w:t>
      </w:r>
    </w:p>
    <w:p w:rsidRPr="001E7BC5" w:rsidR="001E7BC5" w:rsidP="1DB0DB3F" w:rsidRDefault="001E7BC5" w14:paraId="29396712" w14:textId="0D130310">
      <w:pPr>
        <w:pStyle w:val="ListBullet"/>
        <w:rPr/>
      </w:pPr>
      <w:r w:rsidR="019FCDA6">
        <w:rPr/>
        <w:t>9</w:t>
      </w:r>
      <w:r w:rsidR="001E7BC5">
        <w:rPr/>
        <w:t>0% O</w:t>
      </w:r>
      <w:r w:rsidRPr="1DB0DB3F" w:rsidR="001E7BC5">
        <w:rPr>
          <w:vertAlign w:val="subscript"/>
        </w:rPr>
        <w:t>2</w:t>
      </w:r>
      <w:r w:rsidR="001E7BC5">
        <w:rPr/>
        <w:t xml:space="preserve"> (kan behöva höjas initialt) </w:t>
      </w:r>
      <w:r w:rsidR="735BE4BD">
        <w:rPr/>
        <w:t>sänk efter hand</w:t>
      </w:r>
    </w:p>
    <w:p w:rsidRPr="001E7BC5" w:rsidR="001E7BC5" w:rsidP="1DB0DB3F" w:rsidRDefault="001E7BC5" w14:paraId="1A33F4E8" w14:textId="3FC6B7A8">
      <w:pPr>
        <w:pStyle w:val="ListBullet"/>
        <w:rPr/>
      </w:pPr>
      <w:r w:rsidR="1565A686">
        <w:rPr/>
        <w:t>S</w:t>
      </w:r>
      <w:r w:rsidR="001E7BC5">
        <w:rPr/>
        <w:t>es ingen förbättring eventuellt PEEP 7,5 cm H</w:t>
      </w:r>
      <w:r w:rsidRPr="1DB0DB3F" w:rsidR="001E7BC5">
        <w:rPr>
          <w:vertAlign w:val="subscript"/>
        </w:rPr>
        <w:t>2</w:t>
      </w:r>
      <w:r w:rsidR="001E7BC5">
        <w:rPr/>
        <w:t>O</w:t>
      </w:r>
      <w:r w:rsidR="4F52E66D">
        <w:rPr/>
        <w:t>-</w:t>
      </w:r>
      <w:r w:rsidR="001E7BC5">
        <w:rPr/>
        <w:t xml:space="preserve">tryck </w:t>
      </w:r>
    </w:p>
    <w:p w:rsidR="6238BBC0" w:rsidP="1DB0DB3F" w:rsidRDefault="6238BBC0" w14:paraId="4B16CA2C" w14:textId="699887F3">
      <w:pPr>
        <w:pStyle w:val="ListBullet"/>
        <w:rPr/>
      </w:pPr>
      <w:r w:rsidR="4538E042">
        <w:rPr/>
        <w:t>K</w:t>
      </w:r>
      <w:r w:rsidR="001E7BC5">
        <w:rPr/>
        <w:t xml:space="preserve">ontrollera </w:t>
      </w:r>
      <w:r w:rsidR="001E7BC5">
        <w:rPr/>
        <w:t>saturation</w:t>
      </w:r>
      <w:r w:rsidR="001E7BC5">
        <w:rPr/>
        <w:t>/respirationsstatus</w:t>
      </w:r>
    </w:p>
    <w:p w:rsidRPr="001E7BC5" w:rsidR="001E7BC5" w:rsidP="1DB0DB3F" w:rsidRDefault="001E7BC5" w14:paraId="769181CD" w14:textId="08ADC36D">
      <w:pPr>
        <w:pStyle w:val="MellanrubrikVGR"/>
        <w:spacing w:before="120" w:beforeAutospacing="off" w:after="0" w:afterAutospacing="off"/>
      </w:pPr>
      <w:r w:rsidR="001E7BC5">
        <w:rPr/>
        <w:t>Lungödem med KOL/Emfysem</w:t>
      </w:r>
    </w:p>
    <w:p w:rsidRPr="001E7BC5" w:rsidR="001E7BC5" w:rsidP="1DB0DB3F" w:rsidRDefault="001E7BC5" w14:paraId="472D88B6" w14:textId="471FE901">
      <w:pPr>
        <w:pStyle w:val="ListBullet"/>
        <w:rPr/>
      </w:pPr>
      <w:r w:rsidR="001E7BC5">
        <w:rPr/>
        <w:t xml:space="preserve">PEEP </w:t>
      </w:r>
      <w:r w:rsidR="1EEAD0EC">
        <w:rPr/>
        <w:t>5</w:t>
      </w:r>
      <w:r w:rsidR="001E7BC5">
        <w:rPr/>
        <w:t xml:space="preserve"> cm H</w:t>
      </w:r>
      <w:r w:rsidRPr="1DB0DB3F" w:rsidR="001E7BC5">
        <w:rPr>
          <w:vertAlign w:val="subscript"/>
        </w:rPr>
        <w:t>2</w:t>
      </w:r>
      <w:r w:rsidR="001E7BC5">
        <w:rPr/>
        <w:t>O</w:t>
      </w:r>
      <w:r w:rsidR="30659832">
        <w:rPr/>
        <w:t>-</w:t>
      </w:r>
      <w:r w:rsidR="001E7BC5">
        <w:rPr/>
        <w:t>tryck</w:t>
      </w:r>
    </w:p>
    <w:p w:rsidRPr="001E7BC5" w:rsidR="001E7BC5" w:rsidP="1DB0DB3F" w:rsidRDefault="001E7BC5" w14:paraId="38E2960B" w14:textId="63FAEBEB">
      <w:pPr>
        <w:pStyle w:val="ListBullet"/>
        <w:rPr/>
      </w:pPr>
      <w:r w:rsidR="224D5B0D">
        <w:rPr/>
        <w:t>9</w:t>
      </w:r>
      <w:r w:rsidR="001E7BC5">
        <w:rPr/>
        <w:t>0% O</w:t>
      </w:r>
      <w:r w:rsidRPr="1DB0DB3F" w:rsidR="001E7BC5">
        <w:rPr>
          <w:vertAlign w:val="subscript"/>
        </w:rPr>
        <w:t>2</w:t>
      </w:r>
      <w:r w:rsidR="001E7BC5">
        <w:rPr/>
        <w:t xml:space="preserve"> </w:t>
      </w:r>
      <w:r w:rsidR="30D903C6">
        <w:rPr/>
        <w:t>sänk efter hand</w:t>
      </w:r>
    </w:p>
    <w:p w:rsidR="6238BBC0" w:rsidP="1DB0DB3F" w:rsidRDefault="6238BBC0" w14:paraId="5F54F537" w14:textId="44888D8B">
      <w:pPr>
        <w:pStyle w:val="ListBullet"/>
        <w:rPr/>
      </w:pPr>
      <w:r w:rsidR="5EA90EB9">
        <w:rPr/>
        <w:t>K</w:t>
      </w:r>
      <w:r w:rsidR="001E7BC5">
        <w:rPr/>
        <w:t xml:space="preserve">ontrollera </w:t>
      </w:r>
      <w:r w:rsidR="001E7BC5">
        <w:rPr/>
        <w:t>saturation</w:t>
      </w:r>
      <w:r w:rsidR="001E7BC5">
        <w:rPr/>
        <w:t xml:space="preserve">/respirationsstatus </w:t>
      </w:r>
      <w:r w:rsidR="18BA9604">
        <w:rPr/>
        <w:t xml:space="preserve">   </w:t>
      </w:r>
    </w:p>
    <w:p w:rsidRPr="001E7BC5" w:rsidR="001E7BC5" w:rsidP="1DB0DB3F" w:rsidRDefault="001E7BC5" w14:paraId="63CB3181" w14:textId="3056472F">
      <w:pPr>
        <w:pStyle w:val="MellanrubrikVGR"/>
        <w:spacing w:before="120" w:beforeAutospacing="off" w:after="0" w:afterAutospacing="off"/>
        <w:rPr>
          <w:rFonts w:ascii="Arial" w:hAnsi="Arial" w:cs="Arial"/>
          <w:sz w:val="26"/>
          <w:szCs w:val="26"/>
        </w:rPr>
      </w:pPr>
      <w:r w:rsidR="001E7BC5">
        <w:rPr/>
        <w:t> </w:t>
      </w:r>
      <w:r w:rsidR="001E7BC5">
        <w:rPr/>
        <w:t>Kolmonoxidförgiftning</w:t>
      </w:r>
      <w:r w:rsidR="001E7BC5">
        <w:rPr/>
        <w:t xml:space="preserve"> (ex brand)</w:t>
      </w:r>
    </w:p>
    <w:p w:rsidRPr="001E7BC5" w:rsidR="001E7BC5" w:rsidP="1DB0DB3F" w:rsidRDefault="001E7BC5" w14:paraId="05370A18" w14:textId="14DF9304">
      <w:pPr>
        <w:pStyle w:val="ListBullet"/>
        <w:keepNext w:val="0"/>
        <w:rPr/>
      </w:pPr>
      <w:r w:rsidR="001E7BC5">
        <w:rPr/>
        <w:t>PEEP 5 cm H</w:t>
      </w:r>
      <w:r w:rsidRPr="1DB0DB3F" w:rsidR="001E7BC5">
        <w:rPr>
          <w:vertAlign w:val="subscript"/>
        </w:rPr>
        <w:t>2</w:t>
      </w:r>
      <w:r w:rsidR="001E7BC5">
        <w:rPr/>
        <w:t>O</w:t>
      </w:r>
      <w:r w:rsidR="248D1738">
        <w:rPr/>
        <w:t>-</w:t>
      </w:r>
      <w:r w:rsidR="001E7BC5">
        <w:rPr/>
        <w:t xml:space="preserve">tryck </w:t>
      </w:r>
    </w:p>
    <w:p w:rsidRPr="001E7BC5" w:rsidR="001E7BC5" w:rsidP="1DB0DB3F" w:rsidRDefault="001E7BC5" w14:paraId="2B8AE13C" w14:textId="28780FA7">
      <w:pPr>
        <w:pStyle w:val="ListBullet"/>
        <w:keepNext w:val="0"/>
        <w:rPr/>
      </w:pPr>
      <w:r w:rsidR="37BE4522">
        <w:rPr/>
        <w:t>S</w:t>
      </w:r>
      <w:r w:rsidR="001E7BC5">
        <w:rPr/>
        <w:t>es ingen förbättring eventuellt PEEP 7,5 cm H</w:t>
      </w:r>
      <w:r w:rsidRPr="1DB0DB3F" w:rsidR="001E7BC5">
        <w:rPr>
          <w:vertAlign w:val="subscript"/>
        </w:rPr>
        <w:t>2</w:t>
      </w:r>
      <w:r w:rsidR="001E7BC5">
        <w:rPr/>
        <w:t>O</w:t>
      </w:r>
      <w:r w:rsidR="45F61C31">
        <w:rPr/>
        <w:t>-</w:t>
      </w:r>
      <w:r w:rsidR="001E7BC5">
        <w:rPr/>
        <w:t>tryck</w:t>
      </w:r>
    </w:p>
    <w:p w:rsidRPr="001E7BC5" w:rsidR="001E7BC5" w:rsidP="1DB0DB3F" w:rsidRDefault="001E7BC5" w14:paraId="09EF7C37" w14:textId="75BE397A">
      <w:pPr>
        <w:pStyle w:val="ListBullet"/>
        <w:keepNext w:val="0"/>
        <w:rPr/>
      </w:pPr>
      <w:r w:rsidR="57E8877D">
        <w:rPr/>
        <w:t>A</w:t>
      </w:r>
      <w:r w:rsidR="001E7BC5">
        <w:rPr/>
        <w:t>lltid 90 % O</w:t>
      </w:r>
      <w:r w:rsidRPr="1DB0DB3F" w:rsidR="001E7BC5">
        <w:rPr>
          <w:vertAlign w:val="subscript"/>
        </w:rPr>
        <w:t>2</w:t>
      </w:r>
    </w:p>
    <w:p w:rsidRPr="001E7BC5" w:rsidR="001E7BC5" w:rsidP="1DB0DB3F" w:rsidRDefault="001E7BC5" w14:paraId="437CED0C" w14:textId="484104E2">
      <w:pPr>
        <w:pStyle w:val="ListBullet"/>
        <w:keepNext w:val="0"/>
        <w:rPr/>
      </w:pPr>
      <w:r w:rsidR="2106DA5C">
        <w:rPr/>
        <w:t>K</w:t>
      </w:r>
      <w:r w:rsidR="001E7BC5">
        <w:rPr/>
        <w:t>ontrollera alltid respirationsstatus</w:t>
      </w:r>
    </w:p>
    <w:p w:rsidRPr="001E7BC5" w:rsidR="001E7BC5" w:rsidP="1DB0DB3F" w:rsidRDefault="001E7BC5" w14:paraId="272558AF" w14:textId="6E5A773A">
      <w:pPr>
        <w:pStyle w:val="ListBullet"/>
        <w:keepNext w:val="0"/>
        <w:rPr/>
      </w:pPr>
      <w:r w:rsidR="001E7BC5">
        <w:rPr/>
        <w:t xml:space="preserve">OBS! </w:t>
      </w:r>
      <w:r w:rsidR="0D3ECDE0">
        <w:rPr/>
        <w:t>F</w:t>
      </w:r>
      <w:r w:rsidR="001E7BC5">
        <w:rPr/>
        <w:t xml:space="preserve">alskt högt </w:t>
      </w:r>
      <w:r w:rsidR="001E7BC5">
        <w:rPr/>
        <w:t>saturationsvärde</w:t>
      </w:r>
    </w:p>
    <w:p w:rsidRPr="001E7BC5" w:rsidR="001E7BC5" w:rsidP="1DB0DB3F" w:rsidRDefault="001E7BC5" w14:paraId="5EC7FA7A" w14:textId="77777777">
      <w:pPr>
        <w:pStyle w:val="MellanrubrikVGR"/>
        <w:keepNext w:val="1"/>
        <w:spacing w:before="120" w:beforeAutospacing="off" w:after="0" w:afterAutospacing="off"/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</w:pPr>
      <w:r w:rsidR="001E7BC5">
        <w:rPr/>
        <w:t>Drunkningstillbud/Dykolycksfall</w:t>
      </w:r>
    </w:p>
    <w:p w:rsidRPr="001E7BC5" w:rsidR="001E7BC5" w:rsidP="1DB0DB3F" w:rsidRDefault="001E7BC5" w14:paraId="38E11068" w14:textId="605735FC">
      <w:pPr>
        <w:pStyle w:val="ListBullet"/>
        <w:rPr/>
      </w:pPr>
      <w:r w:rsidR="001E7BC5">
        <w:rPr/>
        <w:t>PEEP 5 cm H</w:t>
      </w:r>
      <w:r w:rsidRPr="1DB0DB3F" w:rsidR="001E7BC5">
        <w:rPr>
          <w:vertAlign w:val="subscript"/>
        </w:rPr>
        <w:t>2</w:t>
      </w:r>
      <w:r w:rsidR="001E7BC5">
        <w:rPr/>
        <w:t>O</w:t>
      </w:r>
      <w:r w:rsidR="01A655F8">
        <w:rPr/>
        <w:t>-</w:t>
      </w:r>
      <w:r w:rsidR="001E7BC5">
        <w:rPr/>
        <w:t>tryck</w:t>
      </w:r>
    </w:p>
    <w:p w:rsidRPr="001E7BC5" w:rsidR="001E7BC5" w:rsidP="1DB0DB3F" w:rsidRDefault="001E7BC5" w14:paraId="2D3F49D0" w14:textId="2094413E">
      <w:pPr>
        <w:pStyle w:val="ListBullet"/>
        <w:rPr/>
      </w:pPr>
      <w:r w:rsidR="15A5E205">
        <w:rPr/>
        <w:t>S</w:t>
      </w:r>
      <w:r w:rsidR="001E7BC5">
        <w:rPr/>
        <w:t>es ingen förbättring eventuellt PEEP 7,5 cm H</w:t>
      </w:r>
      <w:r w:rsidRPr="1DB0DB3F" w:rsidR="001E7BC5">
        <w:rPr>
          <w:vertAlign w:val="subscript"/>
        </w:rPr>
        <w:t>2</w:t>
      </w:r>
      <w:r w:rsidR="001E7BC5">
        <w:rPr/>
        <w:t>O</w:t>
      </w:r>
      <w:r w:rsidR="20C0C842">
        <w:rPr/>
        <w:t>-</w:t>
      </w:r>
      <w:r w:rsidR="001E7BC5">
        <w:rPr/>
        <w:t>tryck</w:t>
      </w:r>
    </w:p>
    <w:p w:rsidRPr="001E7BC5" w:rsidR="001E7BC5" w:rsidP="1DB0DB3F" w:rsidRDefault="001E7BC5" w14:paraId="6FFF76D8" w14:textId="7E155BEF">
      <w:pPr>
        <w:pStyle w:val="ListBullet"/>
        <w:rPr/>
      </w:pPr>
      <w:r w:rsidR="1FCB086F">
        <w:rPr/>
        <w:t>A</w:t>
      </w:r>
      <w:r w:rsidR="001E7BC5">
        <w:rPr/>
        <w:t>lltid 90 % O</w:t>
      </w:r>
      <w:r w:rsidRPr="1DB0DB3F" w:rsidR="001E7BC5">
        <w:rPr>
          <w:vertAlign w:val="subscript"/>
        </w:rPr>
        <w:t>2</w:t>
      </w:r>
    </w:p>
    <w:p w:rsidRPr="001E7BC5" w:rsidR="001E7BC5" w:rsidP="1DB0DB3F" w:rsidRDefault="001E7BC5" w14:paraId="46B54D5B" w14:textId="6B550A68">
      <w:pPr>
        <w:pStyle w:val="ListBullet"/>
        <w:rPr/>
      </w:pPr>
      <w:r w:rsidR="58DC741F">
        <w:rPr/>
        <w:t>K</w:t>
      </w:r>
      <w:r w:rsidR="001E7BC5">
        <w:rPr/>
        <w:t xml:space="preserve">ontrollera </w:t>
      </w:r>
      <w:r w:rsidR="001E7BC5">
        <w:rPr/>
        <w:t>saturation</w:t>
      </w:r>
      <w:r w:rsidR="001E7BC5">
        <w:rPr/>
        <w:t>/respirationsstatus</w:t>
      </w:r>
    </w:p>
    <w:p w:rsidR="6DC4C59A" w:rsidP="0D71B949" w:rsidRDefault="6DC4C59A" w14:paraId="661E3278" w14:textId="6514AA84">
      <w:pPr>
        <w:pStyle w:val="Heading3"/>
        <w:bidi w:val="0"/>
      </w:pPr>
      <w:r w:rsidR="6DC4C59A">
        <w:rPr/>
        <w:t>Observandum</w:t>
      </w:r>
    </w:p>
    <w:p w:rsidRPr="001E7BC5" w:rsidR="001E7BC5" w:rsidP="0D71B949" w:rsidRDefault="001E7BC5" w14:paraId="229ED3FC" w14:textId="3574A526">
      <w:pPr>
        <w:pStyle w:val="Normal"/>
      </w:pPr>
      <w:r w:rsidR="001E7BC5">
        <w:rPr/>
        <w:t xml:space="preserve">Kontrollera alltid blodtryck, puls och </w:t>
      </w:r>
      <w:r w:rsidR="001E7BC5">
        <w:rPr/>
        <w:t>saturation</w:t>
      </w:r>
      <w:r w:rsidR="001E7BC5">
        <w:rPr/>
        <w:t xml:space="preserve"> kontinuerligt (ca var 5:e min)</w:t>
      </w:r>
      <w:r w:rsidR="0B017528">
        <w:rPr/>
        <w:t>.</w:t>
      </w:r>
      <w:r w:rsidR="00FA5D6F">
        <w:rPr/>
        <w:t xml:space="preserve"> </w:t>
      </w:r>
      <w:r w:rsidR="001E7BC5">
        <w:rPr/>
        <w:t>Lämna aldrig patienten ensam pga. aspirationsrisk!</w:t>
      </w:r>
    </w:p>
    <w:p w:rsidRPr="001E7BC5" w:rsidR="001E7BC5" w:rsidP="001E7BC5" w:rsidRDefault="001E7BC5" w14:paraId="42372B5C" w14:textId="7777777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E7BC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EA21F1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6875BD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kTFK4rarIzOdsH" int2:id="lLS8wFNY">
      <int2:state int2:type="LegacyProofing" int2:value="Rejected"/>
    </int2:textHash>
    <int2:textHash int2:hashCode="qcOhcjQFwPl3J0" int2:id="hLTwj9jc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5">
    <w:nsid w:val="bf589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50439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0328c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3c375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8041696"/>
    <w:multiLevelType w:val="hybridMultilevel"/>
    <w:tmpl w:val="7A7C7A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7995578"/>
    <w:multiLevelType w:val="hybridMultilevel"/>
    <w:tmpl w:val="35346F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F7A6F8D"/>
    <w:multiLevelType w:val="hybridMultilevel"/>
    <w:tmpl w:val="6BECB6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C6D479C"/>
    <w:multiLevelType w:val="hybridMultilevel"/>
    <w:tmpl w:val="EE1685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1" w16cid:durableId="1108815349">
    <w:abstractNumId w:val="21"/>
  </w:num>
  <w:num w:numId="2" w16cid:durableId="1257203486">
    <w:abstractNumId w:val="16"/>
  </w:num>
  <w:num w:numId="3" w16cid:durableId="266544099">
    <w:abstractNumId w:val="0"/>
  </w:num>
  <w:num w:numId="4" w16cid:durableId="1723482216">
    <w:abstractNumId w:val="7"/>
  </w:num>
  <w:num w:numId="5" w16cid:durableId="561714834">
    <w:abstractNumId w:val="18"/>
  </w:num>
  <w:num w:numId="6" w16cid:durableId="411241677">
    <w:abstractNumId w:val="2"/>
  </w:num>
  <w:num w:numId="7" w16cid:durableId="1693915587">
    <w:abstractNumId w:val="13"/>
  </w:num>
  <w:num w:numId="8" w16cid:durableId="53478462">
    <w:abstractNumId w:val="10"/>
  </w:num>
  <w:num w:numId="9" w16cid:durableId="1325282214">
    <w:abstractNumId w:val="1"/>
  </w:num>
  <w:num w:numId="10" w16cid:durableId="708409785">
    <w:abstractNumId w:val="1"/>
  </w:num>
  <w:num w:numId="11" w16cid:durableId="321198083">
    <w:abstractNumId w:val="3"/>
  </w:num>
  <w:num w:numId="12" w16cid:durableId="1977492175">
    <w:abstractNumId w:val="4"/>
  </w:num>
  <w:num w:numId="13" w16cid:durableId="1692030330">
    <w:abstractNumId w:val="15"/>
  </w:num>
  <w:num w:numId="14" w16cid:durableId="1176725365">
    <w:abstractNumId w:val="11"/>
  </w:num>
  <w:num w:numId="15" w16cid:durableId="990408659">
    <w:abstractNumId w:val="8"/>
  </w:num>
  <w:num w:numId="16" w16cid:durableId="1993558605">
    <w:abstractNumId w:val="14"/>
  </w:num>
  <w:num w:numId="17" w16cid:durableId="1403987694">
    <w:abstractNumId w:val="5"/>
  </w:num>
  <w:num w:numId="18" w16cid:durableId="1230191730">
    <w:abstractNumId w:val="12"/>
  </w:num>
  <w:num w:numId="19" w16cid:durableId="2051490344">
    <w:abstractNumId w:val="19"/>
  </w:num>
  <w:num w:numId="20" w16cid:durableId="114389297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41665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18555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18567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7BC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5D6F"/>
    <w:rsid w:val="00FB2F0F"/>
    <w:rsid w:val="00FB5086"/>
    <w:rsid w:val="00FB5411"/>
    <w:rsid w:val="00FB6392"/>
    <w:rsid w:val="00FD3C70"/>
    <w:rsid w:val="00FD6820"/>
    <w:rsid w:val="00FE12D8"/>
    <w:rsid w:val="00FF7C02"/>
    <w:rsid w:val="016F1553"/>
    <w:rsid w:val="019FCDA6"/>
    <w:rsid w:val="01A655F8"/>
    <w:rsid w:val="01DC7D57"/>
    <w:rsid w:val="024801E3"/>
    <w:rsid w:val="03BAE0A8"/>
    <w:rsid w:val="07017BA6"/>
    <w:rsid w:val="088423AA"/>
    <w:rsid w:val="089D4C07"/>
    <w:rsid w:val="09EF7CC2"/>
    <w:rsid w:val="0B017528"/>
    <w:rsid w:val="0BBD1AC4"/>
    <w:rsid w:val="0C51ACF2"/>
    <w:rsid w:val="0CC8AFBC"/>
    <w:rsid w:val="0D3ECDE0"/>
    <w:rsid w:val="0D6AE583"/>
    <w:rsid w:val="0D71B949"/>
    <w:rsid w:val="0F959AF5"/>
    <w:rsid w:val="1090C4CF"/>
    <w:rsid w:val="10CECFA9"/>
    <w:rsid w:val="1565A686"/>
    <w:rsid w:val="1594EFB1"/>
    <w:rsid w:val="15A5E205"/>
    <w:rsid w:val="18BA9604"/>
    <w:rsid w:val="18C11E56"/>
    <w:rsid w:val="1D0B06BF"/>
    <w:rsid w:val="1DB0DB3F"/>
    <w:rsid w:val="1EEAD0EC"/>
    <w:rsid w:val="1FCB086F"/>
    <w:rsid w:val="20C0C842"/>
    <w:rsid w:val="2106DA5C"/>
    <w:rsid w:val="214F7CA6"/>
    <w:rsid w:val="224D5B0D"/>
    <w:rsid w:val="2334ECAD"/>
    <w:rsid w:val="248D1738"/>
    <w:rsid w:val="24D0BD0E"/>
    <w:rsid w:val="2561852D"/>
    <w:rsid w:val="29A84916"/>
    <w:rsid w:val="2AF65EEC"/>
    <w:rsid w:val="2B2FE810"/>
    <w:rsid w:val="2E9E6AA7"/>
    <w:rsid w:val="30659832"/>
    <w:rsid w:val="30D903C6"/>
    <w:rsid w:val="33BF133C"/>
    <w:rsid w:val="3425AB0D"/>
    <w:rsid w:val="35EF749D"/>
    <w:rsid w:val="37BE4522"/>
    <w:rsid w:val="39896F0F"/>
    <w:rsid w:val="40E5496B"/>
    <w:rsid w:val="4538E042"/>
    <w:rsid w:val="45F61C31"/>
    <w:rsid w:val="46AE0BE9"/>
    <w:rsid w:val="477B5D1F"/>
    <w:rsid w:val="4849DC4A"/>
    <w:rsid w:val="495C8916"/>
    <w:rsid w:val="4BFD4116"/>
    <w:rsid w:val="4F4CE1AC"/>
    <w:rsid w:val="4F52E66D"/>
    <w:rsid w:val="51003437"/>
    <w:rsid w:val="5180AD2D"/>
    <w:rsid w:val="5431BD8E"/>
    <w:rsid w:val="55DC882B"/>
    <w:rsid w:val="5778588C"/>
    <w:rsid w:val="57C64EAC"/>
    <w:rsid w:val="57E8877D"/>
    <w:rsid w:val="586BD289"/>
    <w:rsid w:val="58DC741F"/>
    <w:rsid w:val="5D4867C9"/>
    <w:rsid w:val="5DCC99EB"/>
    <w:rsid w:val="5DD2DD4E"/>
    <w:rsid w:val="5EA90EB9"/>
    <w:rsid w:val="5F39CACB"/>
    <w:rsid w:val="5FE678B3"/>
    <w:rsid w:val="60683328"/>
    <w:rsid w:val="6238BBC0"/>
    <w:rsid w:val="647B2B65"/>
    <w:rsid w:val="653BA44B"/>
    <w:rsid w:val="6883D11E"/>
    <w:rsid w:val="6B2CF8ED"/>
    <w:rsid w:val="6DB41E34"/>
    <w:rsid w:val="6DC4C59A"/>
    <w:rsid w:val="6F7AF70F"/>
    <w:rsid w:val="7043B188"/>
    <w:rsid w:val="71BF4C7A"/>
    <w:rsid w:val="72CC6AAC"/>
    <w:rsid w:val="735BE4BD"/>
    <w:rsid w:val="737B524A"/>
    <w:rsid w:val="751722AB"/>
    <w:rsid w:val="79D16B71"/>
    <w:rsid w:val="7FD3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16a55c76f05c44e7" /><Relationship Type="http://schemas.microsoft.com/office/2020/10/relationships/intelligence" Target="intelligence2.xml" Id="R3f199db26d264a2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cb6a5-eec3-437a-9c9e-7fc633220ddb}"/>
      </w:docPartPr>
      <w:docPartBody>
        <w:p xmlns:wp14="http://schemas.microsoft.com/office/word/2010/wordml" w14:paraId="5F846690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CPAP-behandling</dc:title>
  <dc:subject/>
  <dc:creator>patrik.jens.johansson@vgregion.se</dc:creator>
  <keywords/>
  <lastModifiedBy>Päivi Kyllönen</lastModifiedBy>
  <revision>6</revision>
  <lastPrinted>2016-03-31T10:56:00.0000000Z</lastPrinted>
  <dcterms:created xsi:type="dcterms:W3CDTF">2022-05-05T11:20:00.0000000Z</dcterms:created>
  <dcterms:modified xsi:type="dcterms:W3CDTF">2025-01-15T15:30:52.0000000Z</dcterms:modified>
</coreProperties>
</file>