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70DBB" w:rsidP="06D6E5D6" w:rsidRDefault="00C70DBB" w14:paraId="04CA82DB" w14:textId="5620BA78">
      <w:pPr>
        <w:pStyle w:val="Heading1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8"/>
          <w:szCs w:val="48"/>
        </w:rPr>
      </w:pPr>
      <w:r w:rsidR="128865C0">
        <w:rPr/>
        <w:t>Arbetsordning handledare Akutmottagnin</w:t>
      </w:r>
      <w:r w:rsidR="472926A2">
        <w:rPr/>
        <w:t>gen</w:t>
      </w:r>
      <w:r w:rsidR="128865C0">
        <w:rPr/>
        <w:t xml:space="preserve"> NÄL</w:t>
      </w:r>
    </w:p>
    <w:p w:rsidR="00C70DBB" w:rsidP="06D6E5D6" w:rsidRDefault="00C70DBB" w14:textId="77777777" w14:paraId="75F75825">
      <w:pPr>
        <w:spacing w:after="0" w:line="240" w:lineRule="auto"/>
        <w:ind w:left="0" w:right="0"/>
        <w:jc w:val="both"/>
        <w:rPr>
          <w:b w:val="1"/>
          <w:bCs w:val="1"/>
          <w:u w:val="single"/>
        </w:rPr>
      </w:pPr>
    </w:p>
    <w:p w:rsidR="00C70DBB" w:rsidP="06D6E5D6" w:rsidRDefault="00C70DBB" w14:textId="77777777" w14:paraId="360F0330">
      <w:pPr>
        <w:pStyle w:val="Normal"/>
      </w:pPr>
      <w:r w:rsidR="128865C0">
        <w:rPr/>
        <w:t>Handledarens roll är att vara en instruktör/lärare, har som uppgift att:</w:t>
      </w:r>
    </w:p>
    <w:p w:rsidR="00C70DBB" w:rsidP="06D6E5D6" w:rsidRDefault="00C70DBB" w14:paraId="42E9C16D" w14:textId="2A3BEF8B">
      <w:pPr>
        <w:pStyle w:val="ListParagraph"/>
        <w:numPr>
          <w:ilvl w:val="1"/>
          <w:numId w:val="22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0D425B7E">
        <w:rPr/>
        <w:t>U</w:t>
      </w:r>
      <w:r w:rsidR="128865C0">
        <w:rPr/>
        <w:t>tveckla, stärka och uppmuntra sjuksköterskan/undersköterskan i dennas yrkesroll</w:t>
      </w:r>
    </w:p>
    <w:p w:rsidR="00C70DBB" w:rsidP="06D6E5D6" w:rsidRDefault="00C70DBB" w14:paraId="2C597F6B" w14:textId="4D1AB301">
      <w:pPr>
        <w:pStyle w:val="ListParagraph"/>
        <w:numPr>
          <w:ilvl w:val="1"/>
          <w:numId w:val="22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698BCF0F">
        <w:rPr/>
        <w:t>H</w:t>
      </w:r>
      <w:r w:rsidR="128865C0">
        <w:rPr/>
        <w:t>a ett övergripande ansvar för den nya medarbetarens upplärning</w:t>
      </w:r>
    </w:p>
    <w:p w:rsidR="00C70DBB" w:rsidP="06D6E5D6" w:rsidRDefault="00C70DBB" w14:paraId="76683C50" w14:textId="7E080EA9">
      <w:pPr>
        <w:pStyle w:val="ListParagraph"/>
        <w:numPr>
          <w:ilvl w:val="1"/>
          <w:numId w:val="22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52F54567">
        <w:rPr/>
        <w:t>V</w:t>
      </w:r>
      <w:r w:rsidR="128865C0">
        <w:rPr/>
        <w:t>isa engagemang, finnas till hands samt vara ett stöd</w:t>
      </w:r>
    </w:p>
    <w:p w:rsidR="00C70DBB" w:rsidP="06D6E5D6" w:rsidRDefault="00C70DBB" w14:textId="77777777" w14:paraId="60AB1837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:rsidR="00C70DBB" w:rsidP="06D6E5D6" w:rsidRDefault="00C70DBB" w14:textId="77777777" w14:paraId="60B4C10F">
      <w:pPr>
        <w:pStyle w:val="Normal"/>
        <w:spacing/>
        <w:contextualSpacing/>
        <w:rPr>
          <w:rFonts w:eastAsia="Calibri"/>
          <w:lang w:eastAsia="en-US"/>
        </w:rPr>
      </w:pPr>
      <w:r w:rsidR="128865C0">
        <w:rPr/>
        <w:t>Informera om:</w:t>
      </w:r>
    </w:p>
    <w:p w:rsidR="00C70DBB" w:rsidP="06D6E5D6" w:rsidRDefault="00C70DBB" w14:textId="77777777" w14:paraId="12013F23">
      <w:pPr>
        <w:pStyle w:val="ListParagraph"/>
        <w:numPr>
          <w:ilvl w:val="1"/>
          <w:numId w:val="23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128865C0">
        <w:rPr/>
        <w:t>Arbetsplatsens mål och spelregler</w:t>
      </w:r>
    </w:p>
    <w:p w:rsidR="00C70DBB" w:rsidP="06D6E5D6" w:rsidRDefault="00C70DBB" w14:textId="77777777" w14:paraId="73A0707A">
      <w:pPr>
        <w:pStyle w:val="ListParagraph"/>
        <w:numPr>
          <w:ilvl w:val="1"/>
          <w:numId w:val="23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128865C0">
        <w:rPr/>
        <w:t>PM</w:t>
      </w:r>
    </w:p>
    <w:p w:rsidR="00C70DBB" w:rsidP="06D6E5D6" w:rsidRDefault="00C70DBB" w14:textId="77777777" w14:paraId="440F5BD3">
      <w:pPr>
        <w:pStyle w:val="ListParagraph"/>
        <w:numPr>
          <w:ilvl w:val="1"/>
          <w:numId w:val="23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128865C0">
        <w:rPr/>
        <w:t xml:space="preserve">Barium </w:t>
      </w:r>
    </w:p>
    <w:p w:rsidR="00C70DBB" w:rsidP="06D6E5D6" w:rsidRDefault="00C70DBB" w14:textId="77777777" w14:paraId="4ADB9E1B">
      <w:pPr>
        <w:pStyle w:val="ListParagraph"/>
        <w:numPr>
          <w:ilvl w:val="1"/>
          <w:numId w:val="23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128865C0">
        <w:rPr/>
        <w:t>Vårdprogram</w:t>
      </w:r>
    </w:p>
    <w:p w:rsidR="00C70DBB" w:rsidP="06D6E5D6" w:rsidRDefault="00C70DBB" w14:textId="77777777" w14:paraId="46BDDBF5">
      <w:pPr>
        <w:pStyle w:val="ListParagraph"/>
        <w:numPr>
          <w:ilvl w:val="1"/>
          <w:numId w:val="23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128865C0">
        <w:rPr/>
        <w:t>Checklistor kirurgi, medicin, ortopedi och övrigt</w:t>
      </w:r>
    </w:p>
    <w:p w:rsidR="00C70DBB" w:rsidP="06D6E5D6" w:rsidRDefault="00C70DBB" w14:textId="77777777" w14:paraId="08F12D1E">
      <w:pPr>
        <w:pStyle w:val="ListParagraph"/>
        <w:numPr>
          <w:ilvl w:val="1"/>
          <w:numId w:val="23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128865C0">
        <w:rPr/>
        <w:t>Arbetsrutiner</w:t>
      </w:r>
    </w:p>
    <w:p w:rsidR="00C70DBB" w:rsidP="06D6E5D6" w:rsidRDefault="00C70DBB" w14:textId="77777777" w14:paraId="27A788D4">
      <w:pPr>
        <w:pStyle w:val="ListParagraph"/>
        <w:numPr>
          <w:ilvl w:val="1"/>
          <w:numId w:val="23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128865C0">
        <w:rPr/>
        <w:t>Arbetsordningar</w:t>
      </w:r>
    </w:p>
    <w:p w:rsidR="00C70DBB" w:rsidP="06D6E5D6" w:rsidRDefault="00C70DBB" w14:textId="77777777" w14:paraId="3322C560">
      <w:pPr>
        <w:pStyle w:val="ListParagraph"/>
        <w:numPr>
          <w:ilvl w:val="1"/>
          <w:numId w:val="23"/>
        </w:numPr>
        <w:spacing/>
        <w:contextualSpacing/>
        <w:rPr>
          <w:rFonts w:eastAsia="Calibri"/>
          <w:sz w:val="24"/>
          <w:szCs w:val="24"/>
          <w:lang w:eastAsia="en-US"/>
        </w:rPr>
      </w:pPr>
      <w:r w:rsidR="128865C0">
        <w:rPr/>
        <w:t>Årshjul</w:t>
      </w:r>
      <w:r w:rsidR="128865C0">
        <w:rPr/>
        <w:t>/utbildningsplan</w:t>
      </w:r>
    </w:p>
    <w:p w:rsidR="00C70DBB" w:rsidP="06D6E5D6" w:rsidRDefault="00C70DBB" w14:textId="77777777" w14:paraId="6FC700BB">
      <w:pPr>
        <w:pStyle w:val="Normal"/>
        <w:spacing/>
        <w:contextualSpacing/>
      </w:pPr>
    </w:p>
    <w:p w:rsidR="00C70DBB" w:rsidP="06D6E5D6" w:rsidRDefault="00C70DBB" w14:paraId="4D68FC9A" w14:textId="3CB36859">
      <w:pPr>
        <w:pStyle w:val="Normal"/>
        <w:spacing/>
        <w:contextualSpacing/>
        <w:rPr>
          <w:rFonts w:eastAsia="Calibri"/>
          <w:lang w:eastAsia="en-US"/>
        </w:rPr>
        <w:sectPr w:rsidR="00C70DBB" w:rsidSect="00C70DB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="128865C0">
        <w:rPr/>
        <w:t>Vid problem återkoppla till mentor.</w:t>
      </w:r>
      <w:bookmarkStart w:name="_Toc321146591" w:id="0"/>
    </w:p>
    <w:p w:rsidRPr="00C70DBB" w:rsidR="00C70DBB" w:rsidP="06D6E5D6" w:rsidRDefault="00C70DBB" w14:paraId="3CFF1C43" w14:textId="5A84938E">
      <w:pPr>
        <w:pStyle w:val="Normal"/>
        <w:spacing w:after="0" w:line="240" w:lineRule="auto"/>
        <w:ind w:left="0" w:right="0"/>
      </w:pPr>
    </w:p>
    <w:p w:rsidRPr="00C70DBB" w:rsidR="00C70DBB" w:rsidP="00C70DBB" w:rsidRDefault="00C70DBB" w14:paraId="57934D89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70DB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nsid w:val="2d00106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6e7260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A9C571A"/>
    <w:multiLevelType w:val="hybridMultilevel"/>
    <w:tmpl w:val="F50A391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154DEC"/>
    <w:multiLevelType w:val="hybridMultilevel"/>
    <w:tmpl w:val="32D45542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3">
    <w:abstractNumId w:val="21"/>
  </w:num>
  <w:num w:numId="22">
    <w:abstractNumId w:val="20"/>
  </w:num>
  <w:num w:numId="1" w16cid:durableId="653798450">
    <w:abstractNumId w:val="19"/>
  </w:num>
  <w:num w:numId="2" w16cid:durableId="1486438400">
    <w:abstractNumId w:val="15"/>
  </w:num>
  <w:num w:numId="3" w16cid:durableId="1911187262">
    <w:abstractNumId w:val="0"/>
  </w:num>
  <w:num w:numId="4" w16cid:durableId="156655174">
    <w:abstractNumId w:val="6"/>
  </w:num>
  <w:num w:numId="5" w16cid:durableId="1911038827">
    <w:abstractNumId w:val="16"/>
  </w:num>
  <w:num w:numId="6" w16cid:durableId="313030971">
    <w:abstractNumId w:val="2"/>
  </w:num>
  <w:num w:numId="7" w16cid:durableId="1511261171">
    <w:abstractNumId w:val="12"/>
  </w:num>
  <w:num w:numId="8" w16cid:durableId="988903549">
    <w:abstractNumId w:val="9"/>
  </w:num>
  <w:num w:numId="9" w16cid:durableId="1016348100">
    <w:abstractNumId w:val="1"/>
  </w:num>
  <w:num w:numId="10" w16cid:durableId="14889105">
    <w:abstractNumId w:val="1"/>
  </w:num>
  <w:num w:numId="11" w16cid:durableId="26756281">
    <w:abstractNumId w:val="3"/>
  </w:num>
  <w:num w:numId="12" w16cid:durableId="1385642949">
    <w:abstractNumId w:val="4"/>
  </w:num>
  <w:num w:numId="13" w16cid:durableId="853153333">
    <w:abstractNumId w:val="14"/>
  </w:num>
  <w:num w:numId="14" w16cid:durableId="1790929620">
    <w:abstractNumId w:val="10"/>
  </w:num>
  <w:num w:numId="15" w16cid:durableId="1825973247">
    <w:abstractNumId w:val="7"/>
  </w:num>
  <w:num w:numId="16" w16cid:durableId="1505894507">
    <w:abstractNumId w:val="13"/>
  </w:num>
  <w:num w:numId="17" w16cid:durableId="48505841">
    <w:abstractNumId w:val="5"/>
  </w:num>
  <w:num w:numId="18" w16cid:durableId="801583812">
    <w:abstractNumId w:val="11"/>
  </w:num>
  <w:num w:numId="19" w16cid:durableId="2019232937">
    <w:abstractNumId w:val="17"/>
  </w:num>
  <w:num w:numId="20" w16cid:durableId="1639022469">
    <w:abstractNumId w:val="8"/>
  </w:num>
  <w:num w:numId="21" w16cid:durableId="150648166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DB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4800C5"/>
    <w:rsid w:val="06D6E5D6"/>
    <w:rsid w:val="0D425B7E"/>
    <w:rsid w:val="128865C0"/>
    <w:rsid w:val="24C73D21"/>
    <w:rsid w:val="327FF618"/>
    <w:rsid w:val="458D5641"/>
    <w:rsid w:val="472926A2"/>
    <w:rsid w:val="4BF5A759"/>
    <w:rsid w:val="52F54567"/>
    <w:rsid w:val="5A447B13"/>
    <w:rsid w:val="647B2B65"/>
    <w:rsid w:val="698BCF0F"/>
    <w:rsid w:val="6B2CF8ED"/>
    <w:rsid w:val="7A118B2A"/>
    <w:rsid w:val="7E782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4566e1543ade4d3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47b5fa-c5c0-42e3-9f80-cde110b0fa2c}"/>
      </w:docPartPr>
      <w:docPartBody>
        <w:p w14:paraId="176C8D6C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Arbetsordning handledare Akutmottagningen NÄL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2022-05-05T11:20:00.0000000Z</dcterms:created>
  <dcterms:modified xsi:type="dcterms:W3CDTF">2024-01-10T15:38:05.0000000Z</dcterms:modified>
</coreProperties>
</file>