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EB63" w14:textId="410FC912" w:rsidR="00A41C05" w:rsidRPr="00600AAF" w:rsidRDefault="000051D5" w:rsidP="002B0B30">
      <w:pPr>
        <w:pStyle w:val="Underrubrik"/>
      </w:pPr>
      <w:r w:rsidRPr="00600AAF">
        <w:t>Västra Götalandsregionen</w:t>
      </w:r>
    </w:p>
    <w:p w14:paraId="54D389E7" w14:textId="02265670" w:rsidR="00BD4989" w:rsidRPr="008F512B" w:rsidRDefault="00356FB4" w:rsidP="003E79BE">
      <w:pPr>
        <w:pStyle w:val="Underrubrik"/>
      </w:pPr>
      <w:r w:rsidRPr="00600AAF">
        <w:t>Koncernstab regional utveckling</w:t>
      </w:r>
      <w:r w:rsidR="00E2786B" w:rsidRPr="00600AAF">
        <w:t xml:space="preserve"> </w:t>
      </w:r>
    </w:p>
    <w:p w14:paraId="13876531" w14:textId="3FA737D4" w:rsidR="003829CD" w:rsidRDefault="00710267" w:rsidP="003829CD">
      <w:pPr>
        <w:pStyle w:val="Rubrik1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 xml:space="preserve">Revisorsintyg </w:t>
      </w:r>
    </w:p>
    <w:p w14:paraId="2D27DAE8" w14:textId="3FE91C1C" w:rsidR="00410F9E" w:rsidRP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Jag har granskat organisationen (namn) underlag för den ekonomiska redovisningen för projekt (namn) med (</w:t>
      </w:r>
      <w:r w:rsidR="009F7C2A" w:rsidRPr="009F7C2A">
        <w:rPr>
          <w:sz w:val="24"/>
          <w:szCs w:val="24"/>
        </w:rPr>
        <w:t>projektets</w:t>
      </w:r>
      <w:r w:rsidRPr="009F7C2A">
        <w:rPr>
          <w:sz w:val="24"/>
          <w:szCs w:val="24"/>
        </w:rPr>
        <w:t xml:space="preserve"> d</w:t>
      </w:r>
      <w:r w:rsidRPr="009F7C2A">
        <w:rPr>
          <w:sz w:val="24"/>
          <w:szCs w:val="24"/>
        </w:rPr>
        <w:t>iarienummer</w:t>
      </w:r>
      <w:r w:rsidRPr="009F7C2A">
        <w:rPr>
          <w:sz w:val="24"/>
          <w:szCs w:val="24"/>
        </w:rPr>
        <w:t>) under perioden (fr.o.m. år/mån</w:t>
      </w:r>
      <w:r w:rsidR="009F7C2A" w:rsidRPr="009F7C2A">
        <w:rPr>
          <w:sz w:val="24"/>
          <w:szCs w:val="24"/>
        </w:rPr>
        <w:t>ad</w:t>
      </w:r>
      <w:r w:rsidRPr="009F7C2A">
        <w:rPr>
          <w:sz w:val="24"/>
          <w:szCs w:val="24"/>
        </w:rPr>
        <w:t>/dag - t.o.m. år/mån</w:t>
      </w:r>
      <w:r w:rsidR="009F7C2A" w:rsidRPr="009F7C2A">
        <w:rPr>
          <w:sz w:val="24"/>
          <w:szCs w:val="24"/>
        </w:rPr>
        <w:t>ad</w:t>
      </w:r>
      <w:r w:rsidRPr="009F7C2A">
        <w:rPr>
          <w:sz w:val="24"/>
          <w:szCs w:val="24"/>
        </w:rPr>
        <w:t xml:space="preserve">/dag). </w:t>
      </w:r>
    </w:p>
    <w:p w14:paraId="114D9B1D" w14:textId="4025C2B1" w:rsidR="00410F9E" w:rsidRP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Jag har granskat att</w:t>
      </w:r>
      <w:r w:rsidRPr="009F7C2A">
        <w:rPr>
          <w:sz w:val="24"/>
          <w:szCs w:val="24"/>
        </w:rPr>
        <w:t xml:space="preserve">: </w:t>
      </w:r>
    </w:p>
    <w:p w14:paraId="6944516B" w14:textId="0D386012" w:rsidR="00410F9E" w:rsidRP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•</w:t>
      </w:r>
      <w:r w:rsidRPr="009F7C2A">
        <w:rPr>
          <w:sz w:val="24"/>
          <w:szCs w:val="24"/>
        </w:rPr>
        <w:tab/>
        <w:t>Västra Götalandsregionens krav och villkor för ekon</w:t>
      </w:r>
      <w:r w:rsidR="009F7C2A" w:rsidRPr="009F7C2A">
        <w:rPr>
          <w:sz w:val="24"/>
          <w:szCs w:val="24"/>
        </w:rPr>
        <w:t>o</w:t>
      </w:r>
      <w:r w:rsidRPr="009F7C2A">
        <w:rPr>
          <w:sz w:val="24"/>
          <w:szCs w:val="24"/>
        </w:rPr>
        <w:t>miska projektstöd är uppfyllda</w:t>
      </w:r>
    </w:p>
    <w:p w14:paraId="7CF46450" w14:textId="77777777" w:rsidR="00410F9E" w:rsidRP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•</w:t>
      </w:r>
      <w:r w:rsidRPr="009F7C2A">
        <w:rPr>
          <w:sz w:val="24"/>
          <w:szCs w:val="24"/>
        </w:rPr>
        <w:tab/>
        <w:t>Redovisade kostnader är hänförliga till beslutad projektverksamhet</w:t>
      </w:r>
    </w:p>
    <w:p w14:paraId="46B94739" w14:textId="77777777" w:rsidR="00410F9E" w:rsidRP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•</w:t>
      </w:r>
      <w:r w:rsidRPr="009F7C2A">
        <w:rPr>
          <w:sz w:val="24"/>
          <w:szCs w:val="24"/>
        </w:rPr>
        <w:tab/>
        <w:t>Uppgifter i rekvisitionsredovisningen är korrekta och att väsentliga ekonomiska underlag finns hos stödmottagaren</w:t>
      </w:r>
    </w:p>
    <w:p w14:paraId="0C686BEB" w14:textId="3AFDADD9" w:rsidR="009F7C2A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>Granskningen har utförts i enlighet med god revisionssed</w:t>
      </w:r>
      <w:r w:rsidR="00143972">
        <w:rPr>
          <w:sz w:val="24"/>
          <w:szCs w:val="24"/>
        </w:rPr>
        <w:t>.</w:t>
      </w:r>
    </w:p>
    <w:p w14:paraId="58174FFC" w14:textId="73A24D72" w:rsidR="00410F9E" w:rsidRDefault="00410F9E" w:rsidP="00410F9E">
      <w:pPr>
        <w:pStyle w:val="IngresstextVGR"/>
      </w:pPr>
      <w:r>
        <w:t>__________________________________________</w:t>
      </w:r>
      <w:r w:rsidR="009F7C2A">
        <w:t>_________</w:t>
      </w:r>
      <w:r w:rsidR="008C0CBC">
        <w:t>___</w:t>
      </w:r>
    </w:p>
    <w:p w14:paraId="52DC7B92" w14:textId="48C0EB4B" w:rsidR="00410F9E" w:rsidRPr="00143972" w:rsidRDefault="00410F9E" w:rsidP="00410F9E">
      <w:pPr>
        <w:pStyle w:val="IngresstextVGR"/>
        <w:rPr>
          <w:sz w:val="24"/>
          <w:szCs w:val="24"/>
        </w:rPr>
      </w:pPr>
      <w:r w:rsidRPr="009F7C2A">
        <w:rPr>
          <w:sz w:val="24"/>
          <w:szCs w:val="24"/>
        </w:rPr>
        <w:t xml:space="preserve">Ort datum </w:t>
      </w:r>
    </w:p>
    <w:p w14:paraId="6F7D83E0" w14:textId="348200D5" w:rsidR="00410F9E" w:rsidRDefault="00410F9E" w:rsidP="00410F9E">
      <w:pPr>
        <w:pStyle w:val="IngresstextVGR"/>
      </w:pPr>
      <w:r>
        <w:t>______________________________________________________</w:t>
      </w:r>
    </w:p>
    <w:p w14:paraId="53C853AB" w14:textId="51186749" w:rsidR="00410F9E" w:rsidRPr="00143972" w:rsidRDefault="00410F9E" w:rsidP="00410F9E">
      <w:pPr>
        <w:pStyle w:val="IngresstextVGR"/>
        <w:rPr>
          <w:sz w:val="24"/>
          <w:szCs w:val="24"/>
        </w:rPr>
      </w:pPr>
      <w:r w:rsidRPr="00143972">
        <w:rPr>
          <w:sz w:val="24"/>
          <w:szCs w:val="24"/>
        </w:rPr>
        <w:t>Namnteckning</w:t>
      </w:r>
    </w:p>
    <w:p w14:paraId="473EAB3A" w14:textId="500570EB" w:rsidR="00410F9E" w:rsidRDefault="00410F9E" w:rsidP="00410F9E">
      <w:pPr>
        <w:pStyle w:val="IngresstextVGR"/>
      </w:pPr>
      <w:r>
        <w:t>______________________________________________________</w:t>
      </w:r>
    </w:p>
    <w:p w14:paraId="330BF32A" w14:textId="27CBCC98" w:rsidR="00410F9E" w:rsidRPr="00143972" w:rsidRDefault="00410F9E" w:rsidP="00410F9E">
      <w:pPr>
        <w:pStyle w:val="IngresstextVGR"/>
        <w:rPr>
          <w:sz w:val="24"/>
          <w:szCs w:val="24"/>
        </w:rPr>
      </w:pPr>
      <w:r w:rsidRPr="00143972">
        <w:rPr>
          <w:sz w:val="24"/>
          <w:szCs w:val="24"/>
        </w:rPr>
        <w:t>Namnförtydligande</w:t>
      </w:r>
    </w:p>
    <w:p w14:paraId="6C7C4ECC" w14:textId="30B7C6A5" w:rsidR="00410F9E" w:rsidRPr="00143972" w:rsidRDefault="00410F9E" w:rsidP="00410F9E">
      <w:pPr>
        <w:pStyle w:val="IngresstextVGR"/>
        <w:rPr>
          <w:b/>
          <w:bCs/>
          <w:sz w:val="24"/>
          <w:szCs w:val="24"/>
        </w:rPr>
      </w:pPr>
      <w:r w:rsidRPr="00143972">
        <w:rPr>
          <w:b/>
          <w:bCs/>
          <w:sz w:val="24"/>
          <w:szCs w:val="24"/>
        </w:rPr>
        <w:t>Uppgifter granskande revisor</w:t>
      </w:r>
      <w:r w:rsidRPr="00143972">
        <w:rPr>
          <w:b/>
          <w:bCs/>
          <w:sz w:val="24"/>
          <w:szCs w:val="24"/>
        </w:rPr>
        <w:tab/>
      </w:r>
      <w:r w:rsidRPr="00143972">
        <w:rPr>
          <w:b/>
          <w:bCs/>
          <w:sz w:val="24"/>
          <w:szCs w:val="24"/>
        </w:rPr>
        <w:tab/>
      </w:r>
    </w:p>
    <w:p w14:paraId="77E7DF51" w14:textId="64AD03D1" w:rsidR="00410F9E" w:rsidRPr="00143972" w:rsidRDefault="00410F9E" w:rsidP="00410F9E">
      <w:pPr>
        <w:pStyle w:val="IngresstextVGR"/>
        <w:rPr>
          <w:sz w:val="24"/>
          <w:szCs w:val="24"/>
        </w:rPr>
      </w:pPr>
      <w:r w:rsidRPr="00143972">
        <w:rPr>
          <w:sz w:val="24"/>
          <w:szCs w:val="24"/>
        </w:rPr>
        <w:t>Mobiltelefon:</w:t>
      </w:r>
      <w:r w:rsidRPr="00143972">
        <w:rPr>
          <w:sz w:val="24"/>
          <w:szCs w:val="24"/>
        </w:rPr>
        <w:tab/>
      </w:r>
      <w:r w:rsidRPr="00143972">
        <w:rPr>
          <w:sz w:val="24"/>
          <w:szCs w:val="24"/>
        </w:rPr>
        <w:tab/>
      </w:r>
    </w:p>
    <w:p w14:paraId="77A6F697" w14:textId="0E94CF7C" w:rsidR="00410F9E" w:rsidRPr="00143972" w:rsidRDefault="00410F9E" w:rsidP="00410F9E">
      <w:pPr>
        <w:pStyle w:val="IngresstextVGR"/>
        <w:rPr>
          <w:sz w:val="24"/>
          <w:szCs w:val="24"/>
        </w:rPr>
      </w:pPr>
      <w:r w:rsidRPr="00143972">
        <w:rPr>
          <w:sz w:val="24"/>
          <w:szCs w:val="24"/>
        </w:rPr>
        <w:t>E-post:</w:t>
      </w:r>
      <w:r w:rsidR="00F6437A">
        <w:rPr>
          <w:sz w:val="24"/>
          <w:szCs w:val="24"/>
        </w:rPr>
        <w:t xml:space="preserve"> </w:t>
      </w:r>
      <w:r w:rsidRPr="00143972">
        <w:rPr>
          <w:sz w:val="24"/>
          <w:szCs w:val="24"/>
        </w:rPr>
        <w:tab/>
      </w:r>
      <w:r w:rsidRPr="00143972">
        <w:rPr>
          <w:sz w:val="24"/>
          <w:szCs w:val="24"/>
        </w:rPr>
        <w:tab/>
      </w:r>
      <w:r w:rsidRPr="00143972">
        <w:rPr>
          <w:sz w:val="24"/>
          <w:szCs w:val="24"/>
        </w:rPr>
        <w:tab/>
      </w:r>
    </w:p>
    <w:p w14:paraId="5B4EEDD3" w14:textId="672CBD34" w:rsidR="00410F9E" w:rsidRPr="00143972" w:rsidRDefault="00410F9E" w:rsidP="00410F9E">
      <w:pPr>
        <w:pStyle w:val="IngresstextVGR"/>
        <w:rPr>
          <w:b/>
          <w:bCs/>
          <w:sz w:val="24"/>
          <w:szCs w:val="24"/>
        </w:rPr>
      </w:pPr>
      <w:r w:rsidRPr="00143972">
        <w:rPr>
          <w:b/>
          <w:bCs/>
          <w:sz w:val="24"/>
          <w:szCs w:val="24"/>
        </w:rPr>
        <w:t>Information</w:t>
      </w:r>
    </w:p>
    <w:p w14:paraId="59F65C56" w14:textId="0E5054FF" w:rsidR="00410F9E" w:rsidRPr="00143972" w:rsidRDefault="00126C2F" w:rsidP="00410F9E">
      <w:pPr>
        <w:pStyle w:val="IngresstextVGR"/>
        <w:rPr>
          <w:sz w:val="24"/>
          <w:szCs w:val="24"/>
        </w:rPr>
      </w:pPr>
      <w:r>
        <w:rPr>
          <w:sz w:val="24"/>
          <w:szCs w:val="24"/>
        </w:rPr>
        <w:t>D</w:t>
      </w:r>
      <w:r w:rsidR="00410F9E" w:rsidRPr="00143972">
        <w:rPr>
          <w:sz w:val="24"/>
          <w:szCs w:val="24"/>
        </w:rPr>
        <w:t>okumentation</w:t>
      </w:r>
      <w:r>
        <w:rPr>
          <w:sz w:val="24"/>
          <w:szCs w:val="24"/>
        </w:rPr>
        <w:t xml:space="preserve"> </w:t>
      </w:r>
      <w:r w:rsidR="00410F9E" w:rsidRPr="00143972">
        <w:rPr>
          <w:sz w:val="24"/>
          <w:szCs w:val="24"/>
        </w:rPr>
        <w:t>som visar att revisorn är behörig att intyga redovisningen</w:t>
      </w:r>
      <w:r>
        <w:rPr>
          <w:sz w:val="24"/>
          <w:szCs w:val="24"/>
        </w:rPr>
        <w:t xml:space="preserve"> ska bifogas, det kan </w:t>
      </w:r>
      <w:r w:rsidRPr="00143972">
        <w:rPr>
          <w:sz w:val="24"/>
          <w:szCs w:val="24"/>
        </w:rPr>
        <w:t xml:space="preserve">exempelvis </w:t>
      </w:r>
      <w:r>
        <w:rPr>
          <w:sz w:val="24"/>
          <w:szCs w:val="24"/>
        </w:rPr>
        <w:t xml:space="preserve">vara </w:t>
      </w:r>
      <w:r w:rsidRPr="00143972">
        <w:rPr>
          <w:sz w:val="24"/>
          <w:szCs w:val="24"/>
        </w:rPr>
        <w:t>protokoll från aktuell årsstämma</w:t>
      </w:r>
      <w:r>
        <w:rPr>
          <w:sz w:val="24"/>
          <w:szCs w:val="24"/>
        </w:rPr>
        <w:t>.</w:t>
      </w:r>
    </w:p>
    <w:sectPr w:rsidR="00410F9E" w:rsidRPr="00143972" w:rsidSect="00235B5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2268" w:right="2828" w:bottom="1843" w:left="1134" w:header="680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D193" w14:textId="77777777" w:rsidR="00C038B5" w:rsidRDefault="00C038B5">
      <w:r>
        <w:separator/>
      </w:r>
    </w:p>
  </w:endnote>
  <w:endnote w:type="continuationSeparator" w:id="0">
    <w:p w14:paraId="70F58A90" w14:textId="77777777" w:rsidR="00C038B5" w:rsidRDefault="00C0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27DAA" w14:textId="77777777" w:rsidR="00326C24" w:rsidRDefault="00326C2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4BBBFF7" w14:textId="77777777" w:rsidR="00326C24" w:rsidRDefault="00326C2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03316" w14:textId="77777777" w:rsidR="00326C24" w:rsidRPr="00AA0F08" w:rsidRDefault="00326C24" w:rsidP="00EE2A56">
    <w:pPr>
      <w:pStyle w:val="Sidfot"/>
      <w:rPr>
        <w:rStyle w:val="Sidnummer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D276BBE" wp14:editId="5C5D268C">
              <wp:simplePos x="0" y="0"/>
              <wp:positionH relativeFrom="page">
                <wp:posOffset>737235</wp:posOffset>
              </wp:positionH>
              <wp:positionV relativeFrom="page">
                <wp:posOffset>9946640</wp:posOffset>
              </wp:positionV>
              <wp:extent cx="3966845" cy="237490"/>
              <wp:effectExtent l="0" t="0" r="20955" b="16510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655B4" w14:textId="4F8F95CC" w:rsidR="00326C24" w:rsidRPr="009F7C2A" w:rsidRDefault="00326C24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9F7C2A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F7C2A">
                            <w:rPr>
                              <w:sz w:val="16"/>
                              <w:szCs w:val="16"/>
                            </w:rPr>
                            <w:instrText xml:space="preserve"> STYLEREF  "Rubrik 1;Rubrik VGR"  \* MERGEFORMAT </w:instrText>
                          </w:r>
                          <w:r w:rsidRPr="009F7C2A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6437A">
                            <w:rPr>
                              <w:noProof/>
                              <w:sz w:val="16"/>
                              <w:szCs w:val="16"/>
                            </w:rPr>
                            <w:t>Revisorsintyg</w:t>
                          </w:r>
                          <w:r w:rsidRPr="009F7C2A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9F7C2A">
                            <w:rPr>
                              <w:rStyle w:val="Avdelaresidfot"/>
                              <w:sz w:val="16"/>
                              <w:szCs w:val="16"/>
                            </w:rPr>
                            <w:t>|</w:t>
                          </w:r>
                          <w:r w:rsidRPr="009F7C2A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7070" w:rsidRPr="009F7C2A">
                            <w:rPr>
                              <w:sz w:val="16"/>
                              <w:szCs w:val="16"/>
                            </w:rPr>
                            <w:t>2023-</w:t>
                          </w:r>
                          <w:r w:rsidR="009F7C2A" w:rsidRPr="009F7C2A">
                            <w:rPr>
                              <w:sz w:val="16"/>
                              <w:szCs w:val="16"/>
                            </w:rPr>
                            <w:t>04-12</w:t>
                          </w:r>
                        </w:p>
                        <w:p w14:paraId="2E82BDAC" w14:textId="77777777" w:rsidR="004F59BD" w:rsidRPr="001860B9" w:rsidRDefault="004F59BD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76BB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8.05pt;margin-top:783.2pt;width:312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" filled="f" stroked="f">
              <v:textbox inset="0,0,0,0">
                <w:txbxContent>
                  <w:p w14:paraId="3B3655B4" w14:textId="4F8F95CC" w:rsidR="00326C24" w:rsidRPr="009F7C2A" w:rsidRDefault="00326C24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9F7C2A">
                      <w:rPr>
                        <w:sz w:val="16"/>
                        <w:szCs w:val="16"/>
                      </w:rPr>
                      <w:fldChar w:fldCharType="begin"/>
                    </w:r>
                    <w:r w:rsidRPr="009F7C2A">
                      <w:rPr>
                        <w:sz w:val="16"/>
                        <w:szCs w:val="16"/>
                      </w:rPr>
                      <w:instrText xml:space="preserve"> STYLEREF  "Rubrik 1;Rubrik VGR"  \* MERGEFORMAT </w:instrText>
                    </w:r>
                    <w:r w:rsidRPr="009F7C2A">
                      <w:rPr>
                        <w:sz w:val="16"/>
                        <w:szCs w:val="16"/>
                      </w:rPr>
                      <w:fldChar w:fldCharType="separate"/>
                    </w:r>
                    <w:r w:rsidR="00F6437A">
                      <w:rPr>
                        <w:noProof/>
                        <w:sz w:val="16"/>
                        <w:szCs w:val="16"/>
                      </w:rPr>
                      <w:t>Revisorsintyg</w:t>
                    </w:r>
                    <w:r w:rsidRPr="009F7C2A">
                      <w:rPr>
                        <w:sz w:val="16"/>
                        <w:szCs w:val="16"/>
                      </w:rPr>
                      <w:fldChar w:fldCharType="end"/>
                    </w:r>
                    <w:r w:rsidRPr="009F7C2A">
                      <w:rPr>
                        <w:rStyle w:val="Avdelaresidfot"/>
                        <w:sz w:val="16"/>
                        <w:szCs w:val="16"/>
                      </w:rPr>
                      <w:t>|</w:t>
                    </w:r>
                    <w:r w:rsidRPr="009F7C2A">
                      <w:rPr>
                        <w:sz w:val="16"/>
                        <w:szCs w:val="16"/>
                      </w:rPr>
                      <w:t xml:space="preserve"> </w:t>
                    </w:r>
                    <w:r w:rsidR="00547070" w:rsidRPr="009F7C2A">
                      <w:rPr>
                        <w:sz w:val="16"/>
                        <w:szCs w:val="16"/>
                      </w:rPr>
                      <w:t>2023-</w:t>
                    </w:r>
                    <w:r w:rsidR="009F7C2A" w:rsidRPr="009F7C2A">
                      <w:rPr>
                        <w:sz w:val="16"/>
                        <w:szCs w:val="16"/>
                      </w:rPr>
                      <w:t>04-12</w:t>
                    </w:r>
                  </w:p>
                  <w:p w14:paraId="2E82BDAC" w14:textId="77777777" w:rsidR="004F59BD" w:rsidRPr="001860B9" w:rsidRDefault="004F59BD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7C9CB07B" wp14:editId="222B66E8">
          <wp:simplePos x="0" y="0"/>
          <wp:positionH relativeFrom="page">
            <wp:posOffset>4773930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17" name="Bildobjekt 17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178E72" wp14:editId="00C0A627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29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58889" id="Rak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35pt,765.45pt" to="483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" strokecolor="#006298" strokeweight="1pt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4A6B8" w14:textId="30375479" w:rsidR="004373C8" w:rsidRDefault="004373C8" w:rsidP="004373C8">
    <w:pPr>
      <w:pStyle w:val="Sidfot"/>
      <w:ind w:left="1304" w:firstLine="1304"/>
    </w:pPr>
    <w:r>
      <w:t>Senast uppdaterat 2023-04-12</w:t>
    </w:r>
  </w:p>
  <w:p w14:paraId="15878A24" w14:textId="41E51240" w:rsidR="00326C24" w:rsidRDefault="00326C24" w:rsidP="00DE4447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660AF" w14:textId="77777777" w:rsidR="00C038B5" w:rsidRDefault="00C038B5">
      <w:r>
        <w:separator/>
      </w:r>
    </w:p>
  </w:footnote>
  <w:footnote w:type="continuationSeparator" w:id="0">
    <w:p w14:paraId="6C40CC82" w14:textId="77777777" w:rsidR="00C038B5" w:rsidRDefault="00C03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AC53" w14:textId="77777777" w:rsidR="00326C24" w:rsidRDefault="00326C24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1BA34C7" wp14:editId="1F8785DE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9A2FD" w14:textId="77777777" w:rsidR="00326C24" w:rsidRPr="001860B9" w:rsidRDefault="00326C24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661A9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A34C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58.05pt;margin-top:45.2pt;width:321.3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" filled="f" stroked="f">
              <v:textbox inset="0,0,0,0">
                <w:txbxContent>
                  <w:p w14:paraId="0729A2FD" w14:textId="77777777" w:rsidR="00326C24" w:rsidRPr="001860B9" w:rsidRDefault="00326C24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D661A9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4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B236" w14:textId="77777777" w:rsidR="00326C24" w:rsidRDefault="00326C24">
    <w:pPr>
      <w:pStyle w:val="Sidhuvu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9B2C7A8" wp14:editId="5AA27FA7">
          <wp:simplePos x="0" y="0"/>
          <wp:positionH relativeFrom="page">
            <wp:posOffset>0</wp:posOffset>
          </wp:positionH>
          <wp:positionV relativeFrom="paragraph">
            <wp:posOffset>29210</wp:posOffset>
          </wp:positionV>
          <wp:extent cx="7559040" cy="216408"/>
          <wp:effectExtent l="0" t="0" r="0" b="12700"/>
          <wp:wrapNone/>
          <wp:docPr id="1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stripe_gre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C8A7E8A"/>
    <w:multiLevelType w:val="hybridMultilevel"/>
    <w:tmpl w:val="9E9E88F2"/>
    <w:lvl w:ilvl="0" w:tplc="25D00E7C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712B49"/>
    <w:multiLevelType w:val="hybridMultilevel"/>
    <w:tmpl w:val="8932D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B3B05"/>
    <w:multiLevelType w:val="hybridMultilevel"/>
    <w:tmpl w:val="0E94C278"/>
    <w:lvl w:ilvl="0" w:tplc="1EC6F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A652B"/>
    <w:multiLevelType w:val="hybridMultilevel"/>
    <w:tmpl w:val="2358681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F6590"/>
    <w:multiLevelType w:val="hybridMultilevel"/>
    <w:tmpl w:val="20469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E92730E"/>
    <w:multiLevelType w:val="multilevel"/>
    <w:tmpl w:val="5F4EAE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25087980">
    <w:abstractNumId w:val="11"/>
  </w:num>
  <w:num w:numId="2" w16cid:durableId="1791700106">
    <w:abstractNumId w:val="8"/>
  </w:num>
  <w:num w:numId="3" w16cid:durableId="547037867">
    <w:abstractNumId w:val="0"/>
  </w:num>
  <w:num w:numId="4" w16cid:durableId="950433196">
    <w:abstractNumId w:val="3"/>
  </w:num>
  <w:num w:numId="5" w16cid:durableId="2124224707">
    <w:abstractNumId w:val="9"/>
  </w:num>
  <w:num w:numId="6" w16cid:durableId="1317538916">
    <w:abstractNumId w:val="1"/>
  </w:num>
  <w:num w:numId="7" w16cid:durableId="1216552957">
    <w:abstractNumId w:val="5"/>
  </w:num>
  <w:num w:numId="8" w16cid:durableId="1741979132">
    <w:abstractNumId w:val="4"/>
  </w:num>
  <w:num w:numId="9" w16cid:durableId="1568766253">
    <w:abstractNumId w:val="7"/>
  </w:num>
  <w:num w:numId="10" w16cid:durableId="526140049">
    <w:abstractNumId w:val="10"/>
  </w:num>
  <w:num w:numId="11" w16cid:durableId="1895778752">
    <w:abstractNumId w:val="6"/>
  </w:num>
  <w:num w:numId="12" w16cid:durableId="2052000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980"/>
    <w:rsid w:val="000010D5"/>
    <w:rsid w:val="000051D5"/>
    <w:rsid w:val="00006D2A"/>
    <w:rsid w:val="00010D47"/>
    <w:rsid w:val="0001506A"/>
    <w:rsid w:val="0002278E"/>
    <w:rsid w:val="000239BC"/>
    <w:rsid w:val="000259AE"/>
    <w:rsid w:val="00025FAE"/>
    <w:rsid w:val="00026185"/>
    <w:rsid w:val="00030DDD"/>
    <w:rsid w:val="0003301D"/>
    <w:rsid w:val="00036561"/>
    <w:rsid w:val="000422DE"/>
    <w:rsid w:val="00044F76"/>
    <w:rsid w:val="0005691C"/>
    <w:rsid w:val="00063E2C"/>
    <w:rsid w:val="000655CC"/>
    <w:rsid w:val="000700AE"/>
    <w:rsid w:val="00073217"/>
    <w:rsid w:val="0007339F"/>
    <w:rsid w:val="00084024"/>
    <w:rsid w:val="0008747F"/>
    <w:rsid w:val="0009062C"/>
    <w:rsid w:val="000A0EEB"/>
    <w:rsid w:val="000A317F"/>
    <w:rsid w:val="000B12D9"/>
    <w:rsid w:val="000B4536"/>
    <w:rsid w:val="000D0553"/>
    <w:rsid w:val="000E1C16"/>
    <w:rsid w:val="000E67D1"/>
    <w:rsid w:val="000E6FB8"/>
    <w:rsid w:val="000F1319"/>
    <w:rsid w:val="000F443B"/>
    <w:rsid w:val="000F6A11"/>
    <w:rsid w:val="001139D4"/>
    <w:rsid w:val="00126C2F"/>
    <w:rsid w:val="00131B08"/>
    <w:rsid w:val="001352DC"/>
    <w:rsid w:val="0013580F"/>
    <w:rsid w:val="0014070B"/>
    <w:rsid w:val="00142020"/>
    <w:rsid w:val="00143972"/>
    <w:rsid w:val="00146B83"/>
    <w:rsid w:val="001522AE"/>
    <w:rsid w:val="00170C9F"/>
    <w:rsid w:val="00173C45"/>
    <w:rsid w:val="00174CAB"/>
    <w:rsid w:val="00176263"/>
    <w:rsid w:val="001836A6"/>
    <w:rsid w:val="00184C46"/>
    <w:rsid w:val="001860B9"/>
    <w:rsid w:val="00186F2B"/>
    <w:rsid w:val="001874D6"/>
    <w:rsid w:val="0019632A"/>
    <w:rsid w:val="00196C90"/>
    <w:rsid w:val="001A1498"/>
    <w:rsid w:val="001A4E7C"/>
    <w:rsid w:val="001B0C7B"/>
    <w:rsid w:val="001B2CAC"/>
    <w:rsid w:val="001C4D0A"/>
    <w:rsid w:val="001C5FEF"/>
    <w:rsid w:val="001C707D"/>
    <w:rsid w:val="001D318C"/>
    <w:rsid w:val="001D635B"/>
    <w:rsid w:val="00211487"/>
    <w:rsid w:val="00211D91"/>
    <w:rsid w:val="00222A99"/>
    <w:rsid w:val="002351A6"/>
    <w:rsid w:val="00235B57"/>
    <w:rsid w:val="002378DC"/>
    <w:rsid w:val="00244710"/>
    <w:rsid w:val="00246BBB"/>
    <w:rsid w:val="00252AB4"/>
    <w:rsid w:val="00253394"/>
    <w:rsid w:val="002534CE"/>
    <w:rsid w:val="00253711"/>
    <w:rsid w:val="00270C8D"/>
    <w:rsid w:val="00275315"/>
    <w:rsid w:val="002771CF"/>
    <w:rsid w:val="00286E48"/>
    <w:rsid w:val="0029198E"/>
    <w:rsid w:val="00292FFB"/>
    <w:rsid w:val="0029660B"/>
    <w:rsid w:val="002A32E7"/>
    <w:rsid w:val="002B0B30"/>
    <w:rsid w:val="002B3008"/>
    <w:rsid w:val="002B4E12"/>
    <w:rsid w:val="002B6571"/>
    <w:rsid w:val="002C0C02"/>
    <w:rsid w:val="002C1B59"/>
    <w:rsid w:val="002C2049"/>
    <w:rsid w:val="002C23F7"/>
    <w:rsid w:val="002C60AD"/>
    <w:rsid w:val="002F08BA"/>
    <w:rsid w:val="002F249E"/>
    <w:rsid w:val="002F568B"/>
    <w:rsid w:val="00305FBA"/>
    <w:rsid w:val="003112EC"/>
    <w:rsid w:val="00311D37"/>
    <w:rsid w:val="00313CF2"/>
    <w:rsid w:val="00317E96"/>
    <w:rsid w:val="00320F86"/>
    <w:rsid w:val="00324171"/>
    <w:rsid w:val="00326C24"/>
    <w:rsid w:val="00331157"/>
    <w:rsid w:val="003345E8"/>
    <w:rsid w:val="003419C1"/>
    <w:rsid w:val="0034307B"/>
    <w:rsid w:val="00345EB1"/>
    <w:rsid w:val="00356FB4"/>
    <w:rsid w:val="00365581"/>
    <w:rsid w:val="0036594C"/>
    <w:rsid w:val="00366B77"/>
    <w:rsid w:val="00366CE9"/>
    <w:rsid w:val="00375A8B"/>
    <w:rsid w:val="0037727C"/>
    <w:rsid w:val="003829CD"/>
    <w:rsid w:val="00383F7B"/>
    <w:rsid w:val="003854F1"/>
    <w:rsid w:val="0039118E"/>
    <w:rsid w:val="00394E7D"/>
    <w:rsid w:val="003A0D43"/>
    <w:rsid w:val="003A188B"/>
    <w:rsid w:val="003A1AB6"/>
    <w:rsid w:val="003A3CC8"/>
    <w:rsid w:val="003A759E"/>
    <w:rsid w:val="003B2A4B"/>
    <w:rsid w:val="003B2D70"/>
    <w:rsid w:val="003C547C"/>
    <w:rsid w:val="003C7F7C"/>
    <w:rsid w:val="003D21A2"/>
    <w:rsid w:val="003D2700"/>
    <w:rsid w:val="003E2FF7"/>
    <w:rsid w:val="003E454B"/>
    <w:rsid w:val="003E79BE"/>
    <w:rsid w:val="003F248D"/>
    <w:rsid w:val="003F5F67"/>
    <w:rsid w:val="003F78E1"/>
    <w:rsid w:val="004044DA"/>
    <w:rsid w:val="00406BEA"/>
    <w:rsid w:val="00410F9E"/>
    <w:rsid w:val="00413F5A"/>
    <w:rsid w:val="00414F64"/>
    <w:rsid w:val="004230F7"/>
    <w:rsid w:val="004243FD"/>
    <w:rsid w:val="0043167E"/>
    <w:rsid w:val="004334DC"/>
    <w:rsid w:val="004373C8"/>
    <w:rsid w:val="004405C6"/>
    <w:rsid w:val="004522BC"/>
    <w:rsid w:val="00452568"/>
    <w:rsid w:val="0045713D"/>
    <w:rsid w:val="004616BA"/>
    <w:rsid w:val="00462374"/>
    <w:rsid w:val="00464503"/>
    <w:rsid w:val="00465651"/>
    <w:rsid w:val="00470F4F"/>
    <w:rsid w:val="00472557"/>
    <w:rsid w:val="004735EF"/>
    <w:rsid w:val="00480DC7"/>
    <w:rsid w:val="004843B8"/>
    <w:rsid w:val="00490654"/>
    <w:rsid w:val="0049236A"/>
    <w:rsid w:val="00492718"/>
    <w:rsid w:val="00494366"/>
    <w:rsid w:val="004A1422"/>
    <w:rsid w:val="004A355D"/>
    <w:rsid w:val="004A4970"/>
    <w:rsid w:val="004B29A0"/>
    <w:rsid w:val="004B2A01"/>
    <w:rsid w:val="004C215F"/>
    <w:rsid w:val="004C2309"/>
    <w:rsid w:val="004E0056"/>
    <w:rsid w:val="004F43F5"/>
    <w:rsid w:val="004F4518"/>
    <w:rsid w:val="004F59BD"/>
    <w:rsid w:val="00511CC4"/>
    <w:rsid w:val="005126B3"/>
    <w:rsid w:val="00515CE9"/>
    <w:rsid w:val="00531E60"/>
    <w:rsid w:val="005350DB"/>
    <w:rsid w:val="0054530E"/>
    <w:rsid w:val="00545F31"/>
    <w:rsid w:val="00547070"/>
    <w:rsid w:val="00556DF8"/>
    <w:rsid w:val="00560DB6"/>
    <w:rsid w:val="00567179"/>
    <w:rsid w:val="005933BB"/>
    <w:rsid w:val="005968DB"/>
    <w:rsid w:val="005A2AB4"/>
    <w:rsid w:val="005A377B"/>
    <w:rsid w:val="005B29A6"/>
    <w:rsid w:val="005C164D"/>
    <w:rsid w:val="005C24B2"/>
    <w:rsid w:val="005C3506"/>
    <w:rsid w:val="005D6CD3"/>
    <w:rsid w:val="005E1E24"/>
    <w:rsid w:val="005F4202"/>
    <w:rsid w:val="00600AAF"/>
    <w:rsid w:val="00612C7D"/>
    <w:rsid w:val="00615D2D"/>
    <w:rsid w:val="00617710"/>
    <w:rsid w:val="0062184C"/>
    <w:rsid w:val="00623724"/>
    <w:rsid w:val="00627EC3"/>
    <w:rsid w:val="00630483"/>
    <w:rsid w:val="006319DB"/>
    <w:rsid w:val="00634300"/>
    <w:rsid w:val="006352E9"/>
    <w:rsid w:val="0064307C"/>
    <w:rsid w:val="0064437D"/>
    <w:rsid w:val="00644980"/>
    <w:rsid w:val="00662314"/>
    <w:rsid w:val="00665F89"/>
    <w:rsid w:val="006720F1"/>
    <w:rsid w:val="00673C92"/>
    <w:rsid w:val="00675249"/>
    <w:rsid w:val="006753EC"/>
    <w:rsid w:val="00681D74"/>
    <w:rsid w:val="00687582"/>
    <w:rsid w:val="00695236"/>
    <w:rsid w:val="006A380E"/>
    <w:rsid w:val="006A7261"/>
    <w:rsid w:val="006B0190"/>
    <w:rsid w:val="006B0D29"/>
    <w:rsid w:val="006B1819"/>
    <w:rsid w:val="006C35EA"/>
    <w:rsid w:val="006C6A4B"/>
    <w:rsid w:val="006C779F"/>
    <w:rsid w:val="006D5893"/>
    <w:rsid w:val="006E1955"/>
    <w:rsid w:val="006E308F"/>
    <w:rsid w:val="006E3865"/>
    <w:rsid w:val="006E450B"/>
    <w:rsid w:val="006E5472"/>
    <w:rsid w:val="006E66C8"/>
    <w:rsid w:val="006F0D7E"/>
    <w:rsid w:val="00701CDF"/>
    <w:rsid w:val="00704B2A"/>
    <w:rsid w:val="00710267"/>
    <w:rsid w:val="0071069B"/>
    <w:rsid w:val="00710B77"/>
    <w:rsid w:val="007179B1"/>
    <w:rsid w:val="007221C2"/>
    <w:rsid w:val="00730955"/>
    <w:rsid w:val="007346ED"/>
    <w:rsid w:val="00737215"/>
    <w:rsid w:val="00741850"/>
    <w:rsid w:val="00743126"/>
    <w:rsid w:val="007454A3"/>
    <w:rsid w:val="00752F27"/>
    <w:rsid w:val="00754905"/>
    <w:rsid w:val="00761FB2"/>
    <w:rsid w:val="00771100"/>
    <w:rsid w:val="007728EB"/>
    <w:rsid w:val="007816C6"/>
    <w:rsid w:val="00782E4E"/>
    <w:rsid w:val="00783DBC"/>
    <w:rsid w:val="0078780D"/>
    <w:rsid w:val="00790F31"/>
    <w:rsid w:val="00793C1B"/>
    <w:rsid w:val="00794229"/>
    <w:rsid w:val="007A008A"/>
    <w:rsid w:val="007A0ECF"/>
    <w:rsid w:val="007B23E2"/>
    <w:rsid w:val="007C0A1D"/>
    <w:rsid w:val="007C11B1"/>
    <w:rsid w:val="007C25B3"/>
    <w:rsid w:val="007D4241"/>
    <w:rsid w:val="007D4EA3"/>
    <w:rsid w:val="007D61C8"/>
    <w:rsid w:val="007D7272"/>
    <w:rsid w:val="007E5DA7"/>
    <w:rsid w:val="007F7300"/>
    <w:rsid w:val="0080413C"/>
    <w:rsid w:val="0081091B"/>
    <w:rsid w:val="00811F51"/>
    <w:rsid w:val="00812DAC"/>
    <w:rsid w:val="00820A91"/>
    <w:rsid w:val="0082216F"/>
    <w:rsid w:val="00822688"/>
    <w:rsid w:val="008252C3"/>
    <w:rsid w:val="00826187"/>
    <w:rsid w:val="00835C4D"/>
    <w:rsid w:val="008379C6"/>
    <w:rsid w:val="00837DFF"/>
    <w:rsid w:val="008412E2"/>
    <w:rsid w:val="00842E5B"/>
    <w:rsid w:val="00843F48"/>
    <w:rsid w:val="00851B58"/>
    <w:rsid w:val="0085273B"/>
    <w:rsid w:val="0085432B"/>
    <w:rsid w:val="00860DC3"/>
    <w:rsid w:val="0087139C"/>
    <w:rsid w:val="0088446D"/>
    <w:rsid w:val="008A2D0F"/>
    <w:rsid w:val="008A3DEA"/>
    <w:rsid w:val="008A4AF5"/>
    <w:rsid w:val="008B1800"/>
    <w:rsid w:val="008B358A"/>
    <w:rsid w:val="008C0CBC"/>
    <w:rsid w:val="008C7F2A"/>
    <w:rsid w:val="008D1921"/>
    <w:rsid w:val="008D25D5"/>
    <w:rsid w:val="008D26B0"/>
    <w:rsid w:val="008D42D7"/>
    <w:rsid w:val="008D7685"/>
    <w:rsid w:val="008E07E2"/>
    <w:rsid w:val="008E179A"/>
    <w:rsid w:val="008E4D42"/>
    <w:rsid w:val="008E5480"/>
    <w:rsid w:val="008E7700"/>
    <w:rsid w:val="008E78A1"/>
    <w:rsid w:val="008F512B"/>
    <w:rsid w:val="00906238"/>
    <w:rsid w:val="00913C2A"/>
    <w:rsid w:val="00921A87"/>
    <w:rsid w:val="00927A07"/>
    <w:rsid w:val="0093085B"/>
    <w:rsid w:val="00931776"/>
    <w:rsid w:val="00931CF5"/>
    <w:rsid w:val="009347A5"/>
    <w:rsid w:val="00935C01"/>
    <w:rsid w:val="009471BF"/>
    <w:rsid w:val="00950E4E"/>
    <w:rsid w:val="009529BD"/>
    <w:rsid w:val="00955A38"/>
    <w:rsid w:val="00962610"/>
    <w:rsid w:val="0097169B"/>
    <w:rsid w:val="00973717"/>
    <w:rsid w:val="009823E1"/>
    <w:rsid w:val="00984B24"/>
    <w:rsid w:val="00996A81"/>
    <w:rsid w:val="009A5C41"/>
    <w:rsid w:val="009B0E7E"/>
    <w:rsid w:val="009C0D12"/>
    <w:rsid w:val="009C192E"/>
    <w:rsid w:val="009C52CB"/>
    <w:rsid w:val="009D0DD7"/>
    <w:rsid w:val="009D1A7D"/>
    <w:rsid w:val="009D475A"/>
    <w:rsid w:val="009E0CF9"/>
    <w:rsid w:val="009E531B"/>
    <w:rsid w:val="009E6C56"/>
    <w:rsid w:val="009E765D"/>
    <w:rsid w:val="009E7DCF"/>
    <w:rsid w:val="009F137F"/>
    <w:rsid w:val="009F7C2A"/>
    <w:rsid w:val="00A05942"/>
    <w:rsid w:val="00A165DA"/>
    <w:rsid w:val="00A20AF1"/>
    <w:rsid w:val="00A341D6"/>
    <w:rsid w:val="00A41C05"/>
    <w:rsid w:val="00A42033"/>
    <w:rsid w:val="00A42426"/>
    <w:rsid w:val="00A4378F"/>
    <w:rsid w:val="00A464A5"/>
    <w:rsid w:val="00A470C8"/>
    <w:rsid w:val="00A47AF1"/>
    <w:rsid w:val="00A511DB"/>
    <w:rsid w:val="00A5618E"/>
    <w:rsid w:val="00A60BBF"/>
    <w:rsid w:val="00A637B8"/>
    <w:rsid w:val="00A66687"/>
    <w:rsid w:val="00A7189A"/>
    <w:rsid w:val="00A71F3A"/>
    <w:rsid w:val="00A74C7C"/>
    <w:rsid w:val="00A8126F"/>
    <w:rsid w:val="00A86F36"/>
    <w:rsid w:val="00A90FDB"/>
    <w:rsid w:val="00A9128F"/>
    <w:rsid w:val="00A9446E"/>
    <w:rsid w:val="00A95E2C"/>
    <w:rsid w:val="00A95F97"/>
    <w:rsid w:val="00AA6EB4"/>
    <w:rsid w:val="00AC3FF6"/>
    <w:rsid w:val="00AD3417"/>
    <w:rsid w:val="00AD653B"/>
    <w:rsid w:val="00AF5AAF"/>
    <w:rsid w:val="00B00EF7"/>
    <w:rsid w:val="00B03B4F"/>
    <w:rsid w:val="00B10BAD"/>
    <w:rsid w:val="00B120A2"/>
    <w:rsid w:val="00B14310"/>
    <w:rsid w:val="00B143BB"/>
    <w:rsid w:val="00B16219"/>
    <w:rsid w:val="00B16C59"/>
    <w:rsid w:val="00B203C6"/>
    <w:rsid w:val="00B25281"/>
    <w:rsid w:val="00B34AD2"/>
    <w:rsid w:val="00B36107"/>
    <w:rsid w:val="00B36445"/>
    <w:rsid w:val="00B436D4"/>
    <w:rsid w:val="00B44930"/>
    <w:rsid w:val="00B45C69"/>
    <w:rsid w:val="00B527F6"/>
    <w:rsid w:val="00B5769C"/>
    <w:rsid w:val="00B60C6C"/>
    <w:rsid w:val="00B74697"/>
    <w:rsid w:val="00B75469"/>
    <w:rsid w:val="00B764B3"/>
    <w:rsid w:val="00B77D88"/>
    <w:rsid w:val="00B86F77"/>
    <w:rsid w:val="00B90054"/>
    <w:rsid w:val="00BA0066"/>
    <w:rsid w:val="00BA51BA"/>
    <w:rsid w:val="00BB4527"/>
    <w:rsid w:val="00BC1FDA"/>
    <w:rsid w:val="00BC322E"/>
    <w:rsid w:val="00BC5637"/>
    <w:rsid w:val="00BD14CF"/>
    <w:rsid w:val="00BD465F"/>
    <w:rsid w:val="00BD481A"/>
    <w:rsid w:val="00BD4989"/>
    <w:rsid w:val="00BE049A"/>
    <w:rsid w:val="00BF02BA"/>
    <w:rsid w:val="00C038B5"/>
    <w:rsid w:val="00C03CAA"/>
    <w:rsid w:val="00C06C15"/>
    <w:rsid w:val="00C10A0A"/>
    <w:rsid w:val="00C2350B"/>
    <w:rsid w:val="00C23C08"/>
    <w:rsid w:val="00C262B1"/>
    <w:rsid w:val="00C4295A"/>
    <w:rsid w:val="00C43BDD"/>
    <w:rsid w:val="00C43D1D"/>
    <w:rsid w:val="00C47778"/>
    <w:rsid w:val="00C5240A"/>
    <w:rsid w:val="00C54EFA"/>
    <w:rsid w:val="00C5529A"/>
    <w:rsid w:val="00C556F5"/>
    <w:rsid w:val="00C70CBE"/>
    <w:rsid w:val="00C734AB"/>
    <w:rsid w:val="00C84B51"/>
    <w:rsid w:val="00C8649F"/>
    <w:rsid w:val="00C9071C"/>
    <w:rsid w:val="00C91A8B"/>
    <w:rsid w:val="00C930BD"/>
    <w:rsid w:val="00C93789"/>
    <w:rsid w:val="00C94AB5"/>
    <w:rsid w:val="00C9612B"/>
    <w:rsid w:val="00CA100C"/>
    <w:rsid w:val="00CA521F"/>
    <w:rsid w:val="00CA776C"/>
    <w:rsid w:val="00CB0493"/>
    <w:rsid w:val="00CB1A3E"/>
    <w:rsid w:val="00CD384F"/>
    <w:rsid w:val="00CE5E77"/>
    <w:rsid w:val="00CE682D"/>
    <w:rsid w:val="00D01C79"/>
    <w:rsid w:val="00D20AA0"/>
    <w:rsid w:val="00D20D8F"/>
    <w:rsid w:val="00D21798"/>
    <w:rsid w:val="00D21CDA"/>
    <w:rsid w:val="00D3593B"/>
    <w:rsid w:val="00D3766F"/>
    <w:rsid w:val="00D37BEB"/>
    <w:rsid w:val="00D44FA2"/>
    <w:rsid w:val="00D661A9"/>
    <w:rsid w:val="00D76E82"/>
    <w:rsid w:val="00D85218"/>
    <w:rsid w:val="00D939F7"/>
    <w:rsid w:val="00DA07E9"/>
    <w:rsid w:val="00DA0D3D"/>
    <w:rsid w:val="00DC0E94"/>
    <w:rsid w:val="00DC7ABC"/>
    <w:rsid w:val="00DD04B9"/>
    <w:rsid w:val="00DE4447"/>
    <w:rsid w:val="00DE5DA2"/>
    <w:rsid w:val="00DE7FEA"/>
    <w:rsid w:val="00DF5836"/>
    <w:rsid w:val="00E07B1B"/>
    <w:rsid w:val="00E1029B"/>
    <w:rsid w:val="00E130CB"/>
    <w:rsid w:val="00E2137A"/>
    <w:rsid w:val="00E2786B"/>
    <w:rsid w:val="00E334FD"/>
    <w:rsid w:val="00E33B14"/>
    <w:rsid w:val="00E42072"/>
    <w:rsid w:val="00E468A1"/>
    <w:rsid w:val="00E52A86"/>
    <w:rsid w:val="00E54B47"/>
    <w:rsid w:val="00E55D93"/>
    <w:rsid w:val="00E574EC"/>
    <w:rsid w:val="00E6157D"/>
    <w:rsid w:val="00E66AB6"/>
    <w:rsid w:val="00E66E56"/>
    <w:rsid w:val="00E729CF"/>
    <w:rsid w:val="00E7385F"/>
    <w:rsid w:val="00E76082"/>
    <w:rsid w:val="00E7621F"/>
    <w:rsid w:val="00E90486"/>
    <w:rsid w:val="00E90E82"/>
    <w:rsid w:val="00EA3FCD"/>
    <w:rsid w:val="00EA51D8"/>
    <w:rsid w:val="00EA5CAC"/>
    <w:rsid w:val="00EA5E78"/>
    <w:rsid w:val="00EA6E62"/>
    <w:rsid w:val="00EB435C"/>
    <w:rsid w:val="00EB6714"/>
    <w:rsid w:val="00EC472A"/>
    <w:rsid w:val="00EC5006"/>
    <w:rsid w:val="00EE2A56"/>
    <w:rsid w:val="00EE54B9"/>
    <w:rsid w:val="00EF0057"/>
    <w:rsid w:val="00EF248E"/>
    <w:rsid w:val="00EF3ACA"/>
    <w:rsid w:val="00F047C3"/>
    <w:rsid w:val="00F11396"/>
    <w:rsid w:val="00F14BE6"/>
    <w:rsid w:val="00F17BC1"/>
    <w:rsid w:val="00F17DC1"/>
    <w:rsid w:val="00F22264"/>
    <w:rsid w:val="00F2540A"/>
    <w:rsid w:val="00F33764"/>
    <w:rsid w:val="00F36A46"/>
    <w:rsid w:val="00F50F5E"/>
    <w:rsid w:val="00F5135F"/>
    <w:rsid w:val="00F532C5"/>
    <w:rsid w:val="00F54FF4"/>
    <w:rsid w:val="00F55711"/>
    <w:rsid w:val="00F55B2F"/>
    <w:rsid w:val="00F56624"/>
    <w:rsid w:val="00F6437A"/>
    <w:rsid w:val="00F86F47"/>
    <w:rsid w:val="00F91C34"/>
    <w:rsid w:val="00F92E2F"/>
    <w:rsid w:val="00F92F77"/>
    <w:rsid w:val="00FB1D2A"/>
    <w:rsid w:val="00FB7D94"/>
    <w:rsid w:val="00FC185F"/>
    <w:rsid w:val="00FD26C2"/>
    <w:rsid w:val="00FD3800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97305D"/>
  <w15:docId w15:val="{2436D045-F038-493C-860B-5648A04D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4230F7"/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2B0B30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Rubrik4Char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character" w:styleId="HTML-definition">
    <w:name w:val="HTML Definition"/>
    <w:basedOn w:val="Standardstycketeckensnitt"/>
    <w:uiPriority w:val="99"/>
    <w:semiHidden/>
    <w:unhideWhenUsed/>
    <w:rsid w:val="003829CD"/>
    <w:rPr>
      <w:i/>
      <w:iCs/>
    </w:rPr>
  </w:style>
  <w:style w:type="character" w:customStyle="1" w:styleId="algo-summary">
    <w:name w:val="algo-summary"/>
    <w:basedOn w:val="Standardstycketeckensnitt"/>
    <w:rsid w:val="003829CD"/>
  </w:style>
  <w:style w:type="character" w:styleId="Starkbetoning">
    <w:name w:val="Intense Emphasis"/>
    <w:basedOn w:val="Standardstycketeckensnitt"/>
    <w:uiPriority w:val="21"/>
    <w:qFormat/>
    <w:rsid w:val="003829CD"/>
    <w:rPr>
      <w:i/>
      <w:iCs/>
      <w:color w:val="006298" w:themeColor="accent1"/>
    </w:rPr>
  </w:style>
  <w:style w:type="character" w:styleId="Hyperlnk">
    <w:name w:val="Hyperlink"/>
    <w:basedOn w:val="Standardstycketeckensnitt"/>
    <w:uiPriority w:val="99"/>
    <w:unhideWhenUsed/>
    <w:rsid w:val="00A9446E"/>
    <w:rPr>
      <w:color w:val="006298" w:themeColor="hyperlink"/>
      <w:u w:val="single"/>
    </w:rPr>
  </w:style>
  <w:style w:type="paragraph" w:customStyle="1" w:styleId="Default">
    <w:name w:val="Default"/>
    <w:rsid w:val="00A9446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A9446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446E"/>
    <w:rPr>
      <w:color w:val="605E5C"/>
      <w:shd w:val="clear" w:color="auto" w:fill="E1DFDD"/>
    </w:rPr>
  </w:style>
  <w:style w:type="paragraph" w:styleId="Kommentarer">
    <w:name w:val="annotation text"/>
    <w:basedOn w:val="Normal"/>
    <w:link w:val="KommentarerChar"/>
    <w:uiPriority w:val="99"/>
    <w:unhideWhenUsed/>
    <w:rsid w:val="003A759E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A759E"/>
    <w:rPr>
      <w:rFonts w:asciiTheme="minorHAnsi" w:eastAsiaTheme="minorHAnsi" w:hAnsiTheme="minorHAnsi" w:cstheme="minorBidi"/>
      <w:lang w:eastAsia="en-US"/>
    </w:rPr>
  </w:style>
  <w:style w:type="character" w:styleId="Betoning">
    <w:name w:val="Emphasis"/>
    <w:basedOn w:val="Standardstycketeckensnitt"/>
    <w:uiPriority w:val="20"/>
    <w:qFormat/>
    <w:rsid w:val="003A759E"/>
    <w:rPr>
      <w:i/>
      <w:iCs/>
    </w:rPr>
  </w:style>
  <w:style w:type="paragraph" w:styleId="Normalwebb">
    <w:name w:val="Normal (Web)"/>
    <w:basedOn w:val="Normal"/>
    <w:uiPriority w:val="99"/>
    <w:unhideWhenUsed/>
    <w:rsid w:val="003A759E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AppData\Roaming\VGR%20Office-mallar\VGR\VGR-mallar%20enligt%20visuell%20profil\Informationsblad,%20liggande%20dekor\Info_ld_1sp_blue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Info_ld_1sp_blue</Template>
  <TotalTime>14</TotalTime>
  <Pages>1</Pages>
  <Words>104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Infoblad liggande dekor 1 spalt blue</vt:lpstr>
      <vt:lpstr>Reet iure venibh et el ilit nonseniam il do odignit alisl endre te te mod moloreet ad eummolorem at, quat</vt:lpstr>
    </vt:vector>
  </TitlesOfParts>
  <Manager/>
  <Company>Dynamo AB</Company>
  <LinksUpToDate>false</LinksUpToDate>
  <CharactersWithSpaces>1036</CharactersWithSpaces>
  <SharedDoc>false</SharedDoc>
  <HyperlinkBase/>
  <HLinks>
    <vt:vector size="12" baseType="variant">
      <vt:variant>
        <vt:i4>131177</vt:i4>
      </vt:variant>
      <vt:variant>
        <vt:i4>5895</vt:i4>
      </vt:variant>
      <vt:variant>
        <vt:i4>1025</vt:i4>
      </vt:variant>
      <vt:variant>
        <vt:i4>1</vt:i4>
      </vt:variant>
      <vt:variant>
        <vt:lpwstr>dekorstripe_green1</vt:lpwstr>
      </vt:variant>
      <vt:variant>
        <vt:lpwstr/>
      </vt:variant>
      <vt:variant>
        <vt:i4>1310834</vt:i4>
      </vt:variant>
      <vt:variant>
        <vt:i4>-1</vt:i4>
      </vt:variant>
      <vt:variant>
        <vt:i4>2066</vt:i4>
      </vt:variant>
      <vt:variant>
        <vt:i4>1</vt:i4>
      </vt:variant>
      <vt:variant>
        <vt:lpwstr>VGRsv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revisorsintyg_230412</dc:title>
  <dc:subject/>
  <dc:creator>Regina Andersson</dc:creator>
  <keywords/>
  <dc:description/>
  <lastModifiedBy>Eva-Lena Ekman</lastModifiedBy>
  <revision>14</revision>
  <lastPrinted>2021-05-26T19:06:00.0000000Z</lastPrinted>
  <dcterms:created xsi:type="dcterms:W3CDTF">2023-04-12T11:34:00.0000000Z</dcterms:created>
  <dcterms:modified xsi:type="dcterms:W3CDTF">2023-04-12T11:47:00.0000000Z</dcterms:modified>
  <category/>
</coreProperties>
</file>