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34C643" w14:textId="0C70E77A" w:rsidR="004A41C6" w:rsidRPr="00767234" w:rsidRDefault="001D267B" w:rsidP="00767234">
      <w:pPr>
        <w:pStyle w:val="Rubrik1"/>
        <w:ind w:right="-6804"/>
        <w:rPr>
          <w:sz w:val="48"/>
          <w:szCs w:val="22"/>
        </w:rPr>
      </w:pPr>
      <w:r w:rsidRPr="001D267B">
        <w:rPr>
          <w:sz w:val="48"/>
          <w:szCs w:val="22"/>
        </w:rPr>
        <w:t>Intyg att lokaler för verksamhet inom Vårdval</w:t>
      </w:r>
      <w:r w:rsidR="00F47113">
        <w:rPr>
          <w:sz w:val="48"/>
          <w:szCs w:val="22"/>
        </w:rPr>
        <w:t xml:space="preserve"> Vårdcentral och Vårdval Rehab </w:t>
      </w:r>
      <w:r w:rsidRPr="001D267B">
        <w:rPr>
          <w:sz w:val="48"/>
          <w:szCs w:val="22"/>
        </w:rPr>
        <w:t>är godkända enligt Västra Götalandsregionens riktlinjer och standarder för fysisk tillgänglighet</w:t>
      </w:r>
    </w:p>
    <w:p w14:paraId="1ABAB8D4" w14:textId="418AF093" w:rsidR="005556ED" w:rsidRPr="006534BB" w:rsidRDefault="00767234" w:rsidP="001D267B">
      <w:pPr>
        <w:ind w:right="-7230"/>
        <w:rPr>
          <w:sz w:val="20"/>
          <w:szCs w:val="20"/>
        </w:rPr>
      </w:pPr>
      <w:r>
        <w:rPr>
          <w:sz w:val="20"/>
          <w:szCs w:val="20"/>
        </w:rPr>
        <w:br/>
      </w:r>
      <w:r w:rsidR="00E57FD8" w:rsidRPr="006534BB">
        <w:rPr>
          <w:sz w:val="20"/>
          <w:szCs w:val="20"/>
        </w:rPr>
        <w:t xml:space="preserve">Enligt Krav- och kvalitetsboken Vårdval Vårdcentral och Vårdval Rehab ska alla lokaler där verksamhet utförs enligt uppdraget vara tillgängliga för personer med funktionsvariation och vara utformade i enlighet med </w:t>
      </w:r>
      <w:hyperlink r:id="rId12" w:history="1">
        <w:r w:rsidR="00E57FD8" w:rsidRPr="006534BB">
          <w:rPr>
            <w:rStyle w:val="Hyperlnk"/>
            <w:sz w:val="20"/>
            <w:szCs w:val="20"/>
          </w:rPr>
          <w:t>Västra Götalandsregionens riktlinjer och standarder för fysisk tillgänglighet</w:t>
        </w:r>
      </w:hyperlink>
      <w:r w:rsidR="00BE075C" w:rsidRPr="006534BB">
        <w:rPr>
          <w:sz w:val="20"/>
          <w:szCs w:val="20"/>
        </w:rPr>
        <w:br/>
      </w:r>
    </w:p>
    <w:p w14:paraId="08515BA9" w14:textId="77777777" w:rsidR="004A41C6" w:rsidRDefault="00EC29BB" w:rsidP="001D267B">
      <w:pPr>
        <w:ind w:right="-7230"/>
        <w:rPr>
          <w:rStyle w:val="Rubrik2Char"/>
        </w:rPr>
      </w:pPr>
      <w:r>
        <w:rPr>
          <w:sz w:val="32"/>
          <w:szCs w:val="18"/>
        </w:rPr>
        <w:t>Intyg avseende:</w:t>
      </w:r>
      <w:r w:rsidR="004A41C6" w:rsidRPr="00767234">
        <w:rPr>
          <w:sz w:val="32"/>
          <w:szCs w:val="18"/>
        </w:rPr>
        <w:t xml:space="preserve"> </w:t>
      </w:r>
    </w:p>
    <w:tbl>
      <w:tblPr>
        <w:tblStyle w:val="TableNormal"/>
        <w:tblW w:w="978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03"/>
        <w:gridCol w:w="1728"/>
        <w:gridCol w:w="10"/>
        <w:gridCol w:w="3140"/>
      </w:tblGrid>
      <w:tr w:rsidR="004307D2" w14:paraId="31EAEC46" w14:textId="77777777" w:rsidTr="00BE075C">
        <w:trPr>
          <w:trHeight w:val="642"/>
        </w:trPr>
        <w:tc>
          <w:tcPr>
            <w:tcW w:w="6631" w:type="dxa"/>
            <w:gridSpan w:val="2"/>
          </w:tcPr>
          <w:p w14:paraId="1DA3064E" w14:textId="77777777" w:rsidR="00FE3199" w:rsidRDefault="004307D2" w:rsidP="00FE3199">
            <w:pPr>
              <w:pStyle w:val="TableParagraph"/>
              <w:ind w:left="114"/>
              <w:rPr>
                <w:rFonts w:ascii="Times New Roman" w:hAnsi="Times New Roman" w:cs="Times New Roman"/>
                <w:sz w:val="20"/>
                <w:szCs w:val="28"/>
                <w:lang w:val="sv-SE"/>
              </w:rPr>
            </w:pPr>
            <w:r w:rsidRPr="006534BB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>Namn – hela juridiska namnet med bolagsform</w:t>
            </w:r>
          </w:p>
          <w:p w14:paraId="3436102D" w14:textId="495359A6" w:rsidR="00FE3199" w:rsidRPr="00FE3199" w:rsidRDefault="00FE3199" w:rsidP="00FE3199">
            <w:pPr>
              <w:pStyle w:val="TableParagraph"/>
              <w:ind w:left="114"/>
              <w:rPr>
                <w:sz w:val="24"/>
                <w:szCs w:val="36"/>
                <w:lang w:val="sv-SE"/>
              </w:rPr>
            </w:pPr>
          </w:p>
        </w:tc>
        <w:tc>
          <w:tcPr>
            <w:tcW w:w="3150" w:type="dxa"/>
            <w:gridSpan w:val="2"/>
          </w:tcPr>
          <w:p w14:paraId="79A967A3" w14:textId="77777777" w:rsidR="004307D2" w:rsidRDefault="004307D2" w:rsidP="0075331E">
            <w:pPr>
              <w:pStyle w:val="TableParagraph"/>
              <w:ind w:left="115"/>
              <w:rPr>
                <w:rFonts w:ascii="Times New Roman" w:hAnsi="Times New Roman" w:cs="Times New Roman"/>
                <w:sz w:val="20"/>
                <w:szCs w:val="28"/>
                <w:lang w:val="sv-SE"/>
              </w:rPr>
            </w:pPr>
            <w:r w:rsidRPr="006534BB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>Organisationsnummer</w:t>
            </w:r>
          </w:p>
          <w:p w14:paraId="19176784" w14:textId="4322E1F1" w:rsidR="00FE3199" w:rsidRPr="00FE3199" w:rsidRDefault="00FE3199" w:rsidP="00FE3199">
            <w:pPr>
              <w:pStyle w:val="TableParagraph"/>
              <w:ind w:left="114"/>
              <w:rPr>
                <w:sz w:val="24"/>
                <w:szCs w:val="36"/>
                <w:lang w:val="sv-SE"/>
              </w:rPr>
            </w:pPr>
          </w:p>
        </w:tc>
      </w:tr>
      <w:tr w:rsidR="006134A6" w14:paraId="69B41B90" w14:textId="77777777" w:rsidTr="00BE075C">
        <w:trPr>
          <w:trHeight w:val="591"/>
        </w:trPr>
        <w:tc>
          <w:tcPr>
            <w:tcW w:w="6641" w:type="dxa"/>
            <w:gridSpan w:val="3"/>
          </w:tcPr>
          <w:p w14:paraId="2BB60C19" w14:textId="77777777" w:rsidR="005B5712" w:rsidRDefault="006134A6" w:rsidP="005B5712">
            <w:pPr>
              <w:pStyle w:val="TableParagraph"/>
              <w:spacing w:line="180" w:lineRule="exact"/>
              <w:ind w:left="114"/>
              <w:rPr>
                <w:rFonts w:ascii="Times New Roman" w:hAnsi="Times New Roman" w:cs="Times New Roman"/>
                <w:sz w:val="20"/>
                <w:szCs w:val="28"/>
                <w:lang w:val="sv-SE"/>
              </w:rPr>
            </w:pPr>
            <w:bookmarkStart w:id="0" w:name="_Hlk44409664"/>
            <w:r w:rsidRPr="006534BB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>Namn på vårdenheten</w:t>
            </w:r>
          </w:p>
          <w:p w14:paraId="1C77118C" w14:textId="3FFABFD8" w:rsidR="00FE3199" w:rsidRPr="00FE3199" w:rsidRDefault="00FE3199" w:rsidP="00FE3199">
            <w:pPr>
              <w:pStyle w:val="TableParagraph"/>
              <w:ind w:left="114"/>
              <w:rPr>
                <w:sz w:val="24"/>
                <w:szCs w:val="36"/>
                <w:lang w:val="sv-SE"/>
              </w:rPr>
            </w:pPr>
          </w:p>
        </w:tc>
        <w:tc>
          <w:tcPr>
            <w:tcW w:w="3140" w:type="dxa"/>
          </w:tcPr>
          <w:p w14:paraId="162ED095" w14:textId="77777777" w:rsidR="006134A6" w:rsidRDefault="006134A6" w:rsidP="008F3B3E">
            <w:pPr>
              <w:pStyle w:val="TableParagraph"/>
              <w:spacing w:line="180" w:lineRule="exact"/>
              <w:ind w:left="115"/>
              <w:rPr>
                <w:rFonts w:ascii="Times New Roman" w:hAnsi="Times New Roman" w:cs="Times New Roman"/>
                <w:sz w:val="20"/>
                <w:szCs w:val="28"/>
                <w:lang w:val="sv-SE"/>
              </w:rPr>
            </w:pPr>
            <w:r w:rsidRPr="006534BB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>Verksamhetsstart eller flytt– datum</w:t>
            </w:r>
          </w:p>
          <w:p w14:paraId="1EE8F2B7" w14:textId="2C42B537" w:rsidR="00FE3199" w:rsidRPr="00FE3199" w:rsidRDefault="00FE3199" w:rsidP="00FE3199">
            <w:pPr>
              <w:pStyle w:val="TableParagraph"/>
              <w:ind w:left="114"/>
              <w:rPr>
                <w:sz w:val="24"/>
                <w:szCs w:val="36"/>
                <w:lang w:val="sv-SE"/>
              </w:rPr>
            </w:pPr>
          </w:p>
        </w:tc>
      </w:tr>
      <w:tr w:rsidR="006134A6" w14:paraId="46757509" w14:textId="77777777" w:rsidTr="00BE075C">
        <w:trPr>
          <w:trHeight w:val="549"/>
        </w:trPr>
        <w:tc>
          <w:tcPr>
            <w:tcW w:w="6641" w:type="dxa"/>
            <w:gridSpan w:val="3"/>
          </w:tcPr>
          <w:p w14:paraId="1CE700E5" w14:textId="77777777" w:rsidR="006134A6" w:rsidRDefault="006134A6" w:rsidP="008F3B3E">
            <w:pPr>
              <w:pStyle w:val="TableParagraph"/>
              <w:ind w:left="114"/>
              <w:rPr>
                <w:rFonts w:ascii="Times New Roman" w:hAnsi="Times New Roman" w:cs="Times New Roman"/>
                <w:sz w:val="20"/>
                <w:szCs w:val="28"/>
                <w:lang w:val="sv-SE"/>
              </w:rPr>
            </w:pPr>
            <w:r w:rsidRPr="006534BB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>Postadress</w:t>
            </w:r>
          </w:p>
          <w:p w14:paraId="3D924F49" w14:textId="7588D1D6" w:rsidR="00FE3199" w:rsidRPr="00FE3199" w:rsidRDefault="00FE3199" w:rsidP="008F3B3E">
            <w:pPr>
              <w:pStyle w:val="TableParagraph"/>
              <w:ind w:left="114"/>
              <w:rPr>
                <w:sz w:val="24"/>
                <w:szCs w:val="36"/>
                <w:lang w:val="sv-SE"/>
              </w:rPr>
            </w:pPr>
          </w:p>
        </w:tc>
        <w:tc>
          <w:tcPr>
            <w:tcW w:w="3140" w:type="dxa"/>
          </w:tcPr>
          <w:p w14:paraId="13FC5F39" w14:textId="77777777" w:rsidR="006134A6" w:rsidRDefault="006134A6" w:rsidP="008F3B3E">
            <w:pPr>
              <w:pStyle w:val="TableParagraph"/>
              <w:ind w:left="115"/>
              <w:rPr>
                <w:rFonts w:ascii="Times New Roman" w:hAnsi="Times New Roman" w:cs="Times New Roman"/>
                <w:sz w:val="20"/>
                <w:szCs w:val="28"/>
                <w:lang w:val="sv-SE"/>
              </w:rPr>
            </w:pPr>
            <w:r w:rsidRPr="006534BB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>Postnummer</w:t>
            </w:r>
          </w:p>
          <w:p w14:paraId="30F8738B" w14:textId="1B61DA32" w:rsidR="00FE3199" w:rsidRPr="00FE3199" w:rsidRDefault="00FE3199" w:rsidP="008F3B3E">
            <w:pPr>
              <w:pStyle w:val="TableParagraph"/>
              <w:ind w:left="115"/>
              <w:rPr>
                <w:sz w:val="24"/>
                <w:szCs w:val="36"/>
                <w:lang w:val="sv-SE"/>
              </w:rPr>
            </w:pPr>
          </w:p>
        </w:tc>
      </w:tr>
      <w:tr w:rsidR="006134A6" w14:paraId="5FBE83D5" w14:textId="77777777" w:rsidTr="00BE075C">
        <w:trPr>
          <w:trHeight w:val="546"/>
        </w:trPr>
        <w:tc>
          <w:tcPr>
            <w:tcW w:w="9781" w:type="dxa"/>
            <w:gridSpan w:val="4"/>
          </w:tcPr>
          <w:p w14:paraId="370E4E4A" w14:textId="77777777" w:rsidR="006134A6" w:rsidRDefault="006134A6" w:rsidP="008F3B3E">
            <w:pPr>
              <w:pStyle w:val="TableParagraph"/>
              <w:ind w:left="115"/>
              <w:rPr>
                <w:rFonts w:ascii="Times New Roman" w:hAnsi="Times New Roman" w:cs="Times New Roman"/>
                <w:sz w:val="20"/>
                <w:szCs w:val="28"/>
                <w:lang w:val="sv-SE"/>
              </w:rPr>
            </w:pPr>
            <w:r w:rsidRPr="006534BB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>Verksamhetschef</w:t>
            </w:r>
          </w:p>
          <w:p w14:paraId="2317B66F" w14:textId="3E628C9D" w:rsidR="00FE3199" w:rsidRPr="00FE3199" w:rsidRDefault="00FE3199" w:rsidP="008F3B3E">
            <w:pPr>
              <w:pStyle w:val="TableParagraph"/>
              <w:ind w:left="115"/>
              <w:rPr>
                <w:sz w:val="24"/>
                <w:szCs w:val="36"/>
                <w:lang w:val="sv-SE"/>
              </w:rPr>
            </w:pPr>
          </w:p>
        </w:tc>
      </w:tr>
      <w:tr w:rsidR="00BE075C" w14:paraId="347A5875" w14:textId="77777777" w:rsidTr="00BE075C">
        <w:trPr>
          <w:trHeight w:val="546"/>
        </w:trPr>
        <w:tc>
          <w:tcPr>
            <w:tcW w:w="4903" w:type="dxa"/>
          </w:tcPr>
          <w:p w14:paraId="0EC8AA65" w14:textId="77777777" w:rsidR="00BE075C" w:rsidRDefault="00BE075C" w:rsidP="008F3B3E">
            <w:pPr>
              <w:pStyle w:val="TableParagraph"/>
              <w:ind w:left="115"/>
              <w:rPr>
                <w:rFonts w:ascii="Times New Roman" w:hAnsi="Times New Roman" w:cs="Times New Roman"/>
                <w:sz w:val="20"/>
                <w:szCs w:val="28"/>
              </w:rPr>
            </w:pPr>
            <w:r w:rsidRPr="006534BB">
              <w:rPr>
                <w:rFonts w:ascii="Times New Roman" w:hAnsi="Times New Roman" w:cs="Times New Roman"/>
                <w:sz w:val="20"/>
                <w:szCs w:val="28"/>
              </w:rPr>
              <w:t>E-post</w:t>
            </w:r>
          </w:p>
          <w:p w14:paraId="0EAF0CCA" w14:textId="573028EA" w:rsidR="00FE3199" w:rsidRPr="00FE3199" w:rsidRDefault="00FE3199" w:rsidP="008F3B3E">
            <w:pPr>
              <w:pStyle w:val="TableParagraph"/>
              <w:ind w:left="115"/>
              <w:rPr>
                <w:sz w:val="24"/>
                <w:szCs w:val="36"/>
              </w:rPr>
            </w:pPr>
          </w:p>
        </w:tc>
        <w:tc>
          <w:tcPr>
            <w:tcW w:w="4878" w:type="dxa"/>
            <w:gridSpan w:val="3"/>
          </w:tcPr>
          <w:p w14:paraId="012F3904" w14:textId="77777777" w:rsidR="00BE075C" w:rsidRDefault="00BE075C" w:rsidP="008F3B3E">
            <w:pPr>
              <w:pStyle w:val="TableParagraph"/>
              <w:ind w:left="115"/>
              <w:rPr>
                <w:rFonts w:ascii="Times New Roman" w:hAnsi="Times New Roman" w:cs="Times New Roman"/>
                <w:sz w:val="20"/>
                <w:szCs w:val="28"/>
              </w:rPr>
            </w:pPr>
            <w:r w:rsidRPr="006534BB">
              <w:rPr>
                <w:rFonts w:ascii="Times New Roman" w:hAnsi="Times New Roman" w:cs="Times New Roman"/>
                <w:sz w:val="20"/>
                <w:szCs w:val="28"/>
              </w:rPr>
              <w:t xml:space="preserve">Telefon </w:t>
            </w:r>
          </w:p>
          <w:p w14:paraId="649147BF" w14:textId="2EAB6ADC" w:rsidR="00FE3199" w:rsidRPr="00FE3199" w:rsidRDefault="00FE3199" w:rsidP="008F3B3E">
            <w:pPr>
              <w:pStyle w:val="TableParagraph"/>
              <w:ind w:left="115"/>
              <w:rPr>
                <w:sz w:val="24"/>
                <w:szCs w:val="36"/>
              </w:rPr>
            </w:pPr>
          </w:p>
        </w:tc>
      </w:tr>
      <w:bookmarkEnd w:id="0"/>
    </w:tbl>
    <w:p w14:paraId="2AD47578" w14:textId="77777777" w:rsidR="006134A6" w:rsidRDefault="006134A6" w:rsidP="00767234">
      <w:pPr>
        <w:spacing w:after="0"/>
        <w:ind w:right="-6804"/>
        <w:rPr>
          <w:rStyle w:val="Rubrik2Char"/>
          <w:sz w:val="32"/>
          <w:szCs w:val="32"/>
        </w:rPr>
      </w:pPr>
    </w:p>
    <w:p w14:paraId="33AB566F" w14:textId="77777777" w:rsidR="005556ED" w:rsidRDefault="005556ED" w:rsidP="00767234">
      <w:pPr>
        <w:spacing w:after="0"/>
        <w:ind w:right="-6804"/>
        <w:rPr>
          <w:rStyle w:val="Rubrik2Char"/>
          <w:sz w:val="32"/>
          <w:szCs w:val="32"/>
        </w:rPr>
      </w:pPr>
    </w:p>
    <w:p w14:paraId="4F1FB1FF" w14:textId="77777777" w:rsidR="006134A6" w:rsidRPr="005556ED" w:rsidRDefault="006134A6" w:rsidP="00767234">
      <w:pPr>
        <w:spacing w:after="0"/>
        <w:ind w:right="-6804"/>
        <w:rPr>
          <w:rFonts w:asciiTheme="majorHAnsi" w:hAnsiTheme="majorHAnsi" w:cstheme="majorHAnsi"/>
          <w:b/>
          <w:bCs/>
          <w:sz w:val="20"/>
          <w:szCs w:val="20"/>
        </w:rPr>
      </w:pPr>
      <w:r>
        <w:rPr>
          <w:rStyle w:val="Rubrik2Char"/>
          <w:sz w:val="32"/>
          <w:szCs w:val="32"/>
        </w:rPr>
        <w:t>Lokaler för verksamhet</w:t>
      </w:r>
      <w:r w:rsidR="00BD2508">
        <w:rPr>
          <w:rStyle w:val="Rubrik2Char"/>
          <w:sz w:val="32"/>
          <w:szCs w:val="32"/>
        </w:rPr>
        <w:t>:</w:t>
      </w:r>
      <w:r>
        <w:rPr>
          <w:rStyle w:val="Rubrik2Char"/>
          <w:sz w:val="32"/>
          <w:szCs w:val="32"/>
        </w:rPr>
        <w:t xml:space="preserve"> </w:t>
      </w:r>
      <w:r w:rsidRPr="00D6112E">
        <w:rPr>
          <w:rFonts w:asciiTheme="majorHAnsi" w:hAnsiTheme="majorHAnsi" w:cstheme="majorHAnsi"/>
          <w:b/>
          <w:sz w:val="20"/>
        </w:rPr>
        <w:t xml:space="preserve">(markera med X) </w:t>
      </w:r>
    </w:p>
    <w:p w14:paraId="0DFC5D08" w14:textId="1AD2109C" w:rsidR="006134A6" w:rsidRPr="00B75F6D" w:rsidRDefault="000A3E21" w:rsidP="006134A6">
      <w:pPr>
        <w:spacing w:before="186"/>
        <w:ind w:right="-6804"/>
        <w:rPr>
          <w:bCs/>
          <w:sz w:val="20"/>
        </w:rPr>
      </w:pPr>
      <w:sdt>
        <w:sdtPr>
          <w:rPr>
            <w:rFonts w:ascii="Arial" w:hAnsi="Arial"/>
            <w:sz w:val="28"/>
            <w:szCs w:val="36"/>
          </w:rPr>
          <w:id w:val="-5900823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5712">
            <w:rPr>
              <w:rFonts w:ascii="MS Gothic" w:eastAsia="MS Gothic" w:hAnsi="MS Gothic" w:hint="eastAsia"/>
              <w:sz w:val="28"/>
              <w:szCs w:val="36"/>
            </w:rPr>
            <w:t>☐</w:t>
          </w:r>
        </w:sdtContent>
      </w:sdt>
      <w:r w:rsidR="006134A6" w:rsidRPr="00B75F6D">
        <w:rPr>
          <w:bCs/>
          <w:sz w:val="20"/>
        </w:rPr>
        <w:t xml:space="preserve"> Vårdval Vårdcentral </w:t>
      </w:r>
    </w:p>
    <w:p w14:paraId="2589A3C5" w14:textId="77777777" w:rsidR="006134A6" w:rsidRDefault="000A3E21" w:rsidP="006134A6">
      <w:pPr>
        <w:spacing w:before="186"/>
        <w:ind w:right="-6804"/>
        <w:rPr>
          <w:bCs/>
          <w:sz w:val="20"/>
        </w:rPr>
      </w:pPr>
      <w:sdt>
        <w:sdtPr>
          <w:rPr>
            <w:rFonts w:ascii="Arial" w:hAnsi="Arial"/>
            <w:sz w:val="28"/>
            <w:szCs w:val="36"/>
          </w:rPr>
          <w:id w:val="6856429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4A6">
            <w:rPr>
              <w:rFonts w:ascii="MS Gothic" w:eastAsia="MS Gothic" w:hAnsi="MS Gothic" w:hint="eastAsia"/>
              <w:sz w:val="28"/>
              <w:szCs w:val="36"/>
            </w:rPr>
            <w:t>☐</w:t>
          </w:r>
        </w:sdtContent>
      </w:sdt>
      <w:r w:rsidR="006134A6" w:rsidRPr="00B75F6D">
        <w:rPr>
          <w:bCs/>
          <w:sz w:val="20"/>
        </w:rPr>
        <w:t xml:space="preserve"> Vårdval Rehab </w:t>
      </w:r>
    </w:p>
    <w:p w14:paraId="2C5C8852" w14:textId="77777777" w:rsidR="006134A6" w:rsidRDefault="006134A6" w:rsidP="00767234">
      <w:pPr>
        <w:spacing w:after="0"/>
        <w:ind w:right="-6804"/>
        <w:rPr>
          <w:bCs/>
          <w:sz w:val="20"/>
          <w:szCs w:val="20"/>
        </w:rPr>
      </w:pPr>
    </w:p>
    <w:p w14:paraId="74E67DC3" w14:textId="77777777" w:rsidR="006134A6" w:rsidRPr="005556ED" w:rsidRDefault="006134A6" w:rsidP="00767234">
      <w:pPr>
        <w:spacing w:after="0"/>
        <w:ind w:right="-6804"/>
        <w:rPr>
          <w:rStyle w:val="Rubrik2Char"/>
          <w:bCs w:val="0"/>
          <w:sz w:val="32"/>
          <w:szCs w:val="32"/>
        </w:rPr>
      </w:pPr>
      <w:r w:rsidRPr="005556ED">
        <w:rPr>
          <w:rStyle w:val="Rubrik2Char"/>
          <w:bCs w:val="0"/>
          <w:sz w:val="32"/>
          <w:szCs w:val="32"/>
        </w:rPr>
        <w:t>Avser</w:t>
      </w:r>
      <w:r w:rsidR="00BD2508">
        <w:rPr>
          <w:rStyle w:val="Rubrik2Char"/>
          <w:bCs w:val="0"/>
          <w:sz w:val="32"/>
          <w:szCs w:val="32"/>
        </w:rPr>
        <w:t>:</w:t>
      </w:r>
      <w:r w:rsidR="005556ED">
        <w:rPr>
          <w:rStyle w:val="Rubrik2Char"/>
          <w:bCs w:val="0"/>
          <w:sz w:val="32"/>
          <w:szCs w:val="32"/>
        </w:rPr>
        <w:t xml:space="preserve"> </w:t>
      </w:r>
      <w:r w:rsidR="005556ED" w:rsidRPr="00D6112E">
        <w:rPr>
          <w:rFonts w:asciiTheme="majorHAnsi" w:hAnsiTheme="majorHAnsi" w:cstheme="majorHAnsi"/>
          <w:b/>
          <w:sz w:val="20"/>
        </w:rPr>
        <w:t xml:space="preserve">(markera med X) </w:t>
      </w:r>
    </w:p>
    <w:p w14:paraId="4973A916" w14:textId="77777777" w:rsidR="006134A6" w:rsidRDefault="000A3E21" w:rsidP="006134A6">
      <w:pPr>
        <w:spacing w:before="186"/>
        <w:ind w:right="-6804"/>
        <w:rPr>
          <w:bCs/>
          <w:sz w:val="20"/>
        </w:rPr>
      </w:pPr>
      <w:sdt>
        <w:sdtPr>
          <w:rPr>
            <w:rFonts w:ascii="Arial" w:hAnsi="Arial"/>
            <w:sz w:val="28"/>
            <w:szCs w:val="36"/>
          </w:rPr>
          <w:id w:val="-19760604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4A6">
            <w:rPr>
              <w:rFonts w:ascii="MS Gothic" w:eastAsia="MS Gothic" w:hAnsi="MS Gothic" w:hint="eastAsia"/>
              <w:sz w:val="28"/>
              <w:szCs w:val="36"/>
            </w:rPr>
            <w:t>☐</w:t>
          </w:r>
        </w:sdtContent>
      </w:sdt>
      <w:r w:rsidR="006134A6" w:rsidRPr="00B75F6D">
        <w:rPr>
          <w:bCs/>
          <w:sz w:val="20"/>
        </w:rPr>
        <w:t xml:space="preserve"> </w:t>
      </w:r>
      <w:r w:rsidR="005556ED" w:rsidRPr="005556ED">
        <w:rPr>
          <w:bCs/>
          <w:sz w:val="20"/>
        </w:rPr>
        <w:t>Ny enhet</w:t>
      </w:r>
    </w:p>
    <w:p w14:paraId="752A8595" w14:textId="77777777" w:rsidR="006134A6" w:rsidRPr="00B75F6D" w:rsidRDefault="000A3E21" w:rsidP="006134A6">
      <w:pPr>
        <w:spacing w:before="186"/>
        <w:ind w:right="-6804"/>
        <w:rPr>
          <w:bCs/>
          <w:sz w:val="20"/>
        </w:rPr>
      </w:pPr>
      <w:sdt>
        <w:sdtPr>
          <w:rPr>
            <w:rFonts w:ascii="Arial" w:hAnsi="Arial"/>
            <w:sz w:val="28"/>
            <w:szCs w:val="36"/>
          </w:rPr>
          <w:id w:val="-3313048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4A6">
            <w:rPr>
              <w:rFonts w:ascii="MS Gothic" w:eastAsia="MS Gothic" w:hAnsi="MS Gothic" w:hint="eastAsia"/>
              <w:sz w:val="28"/>
              <w:szCs w:val="36"/>
            </w:rPr>
            <w:t>☐</w:t>
          </w:r>
        </w:sdtContent>
      </w:sdt>
      <w:r w:rsidR="006134A6" w:rsidRPr="00B75F6D">
        <w:rPr>
          <w:bCs/>
          <w:sz w:val="20"/>
        </w:rPr>
        <w:t xml:space="preserve"> </w:t>
      </w:r>
      <w:r w:rsidR="005556ED" w:rsidRPr="005556ED">
        <w:rPr>
          <w:bCs/>
          <w:sz w:val="20"/>
        </w:rPr>
        <w:t>Ny mottagningsadress</w:t>
      </w:r>
    </w:p>
    <w:p w14:paraId="7B53A81A" w14:textId="77777777" w:rsidR="006134A6" w:rsidRDefault="000A3E21" w:rsidP="006134A6">
      <w:pPr>
        <w:spacing w:before="186"/>
        <w:ind w:right="-6804"/>
        <w:rPr>
          <w:bCs/>
          <w:sz w:val="20"/>
        </w:rPr>
      </w:pPr>
      <w:sdt>
        <w:sdtPr>
          <w:rPr>
            <w:rFonts w:ascii="Arial" w:hAnsi="Arial"/>
            <w:sz w:val="28"/>
            <w:szCs w:val="36"/>
          </w:rPr>
          <w:id w:val="9930657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6ED">
            <w:rPr>
              <w:rFonts w:ascii="MS Gothic" w:eastAsia="MS Gothic" w:hAnsi="MS Gothic" w:hint="eastAsia"/>
              <w:sz w:val="28"/>
              <w:szCs w:val="36"/>
            </w:rPr>
            <w:t>☐</w:t>
          </w:r>
        </w:sdtContent>
      </w:sdt>
      <w:r w:rsidR="006134A6" w:rsidRPr="00B75F6D">
        <w:rPr>
          <w:bCs/>
          <w:sz w:val="20"/>
        </w:rPr>
        <w:t xml:space="preserve"> </w:t>
      </w:r>
      <w:r w:rsidR="005556ED" w:rsidRPr="006134A6">
        <w:rPr>
          <w:bCs/>
          <w:sz w:val="20"/>
        </w:rPr>
        <w:t>Större ombyggnad eller omdisponering</w:t>
      </w:r>
    </w:p>
    <w:p w14:paraId="5364DAC4" w14:textId="77777777" w:rsidR="00E57FD8" w:rsidRDefault="00E57FD8" w:rsidP="006134A6">
      <w:pPr>
        <w:spacing w:before="186"/>
        <w:ind w:right="-6804"/>
        <w:rPr>
          <w:bCs/>
          <w:sz w:val="20"/>
        </w:rPr>
      </w:pPr>
    </w:p>
    <w:p w14:paraId="531355A2" w14:textId="37A43E29" w:rsidR="00E57FD8" w:rsidRPr="00CF03CB" w:rsidRDefault="005556ED" w:rsidP="005556ED">
      <w:pPr>
        <w:spacing w:before="186"/>
        <w:ind w:right="-6804"/>
        <w:rPr>
          <w:bCs/>
          <w:color w:val="FF0000"/>
          <w:sz w:val="20"/>
          <w:szCs w:val="20"/>
        </w:rPr>
      </w:pPr>
      <w:r w:rsidRPr="005556ED">
        <w:rPr>
          <w:rStyle w:val="Rubrik2Char"/>
          <w:bCs w:val="0"/>
          <w:sz w:val="32"/>
          <w:szCs w:val="32"/>
        </w:rPr>
        <w:lastRenderedPageBreak/>
        <w:t>Granskningsunderlag</w:t>
      </w:r>
      <w:r w:rsidR="00E57FD8">
        <w:rPr>
          <w:rStyle w:val="Rubrik2Char"/>
          <w:bCs w:val="0"/>
          <w:sz w:val="32"/>
          <w:szCs w:val="32"/>
        </w:rPr>
        <w:br/>
      </w:r>
      <w:r w:rsidRPr="00E57FD8">
        <w:rPr>
          <w:bCs/>
          <w:sz w:val="20"/>
          <w:szCs w:val="20"/>
        </w:rPr>
        <w:t xml:space="preserve">”Tillgängliga och användbara miljöer - Riktlinjer och standarder för fysisk tillgänglighet, Västra Götalandsregionen” </w:t>
      </w:r>
      <w:r w:rsidR="00BE075C">
        <w:rPr>
          <w:bCs/>
          <w:sz w:val="20"/>
          <w:szCs w:val="20"/>
        </w:rPr>
        <w:br/>
      </w:r>
      <w:r w:rsidR="00CF03CB" w:rsidRPr="00747BC6">
        <w:rPr>
          <w:bCs/>
          <w:sz w:val="20"/>
          <w:szCs w:val="20"/>
        </w:rPr>
        <w:t>Granskningen avser endast lokaler som används för verksamheten</w:t>
      </w:r>
      <w:r w:rsidR="00A84AFA" w:rsidRPr="00747BC6">
        <w:rPr>
          <w:bCs/>
          <w:sz w:val="20"/>
          <w:szCs w:val="20"/>
        </w:rPr>
        <w:t xml:space="preserve"> (ej personalutrymmen).</w:t>
      </w:r>
      <w:r w:rsidR="00CF03CB" w:rsidRPr="00747BC6">
        <w:rPr>
          <w:bCs/>
          <w:sz w:val="20"/>
          <w:szCs w:val="20"/>
        </w:rPr>
        <w:t xml:space="preserve"> </w:t>
      </w:r>
    </w:p>
    <w:p w14:paraId="27C906A3" w14:textId="77777777" w:rsidR="004A34D3" w:rsidRDefault="005556ED" w:rsidP="005556ED">
      <w:pPr>
        <w:spacing w:before="186"/>
        <w:ind w:right="-6804"/>
        <w:rPr>
          <w:rStyle w:val="Rubrik2Char"/>
          <w:sz w:val="32"/>
          <w:szCs w:val="32"/>
        </w:rPr>
      </w:pPr>
      <w:r w:rsidRPr="005556ED">
        <w:rPr>
          <w:rStyle w:val="Rubrik2Char"/>
          <w:sz w:val="32"/>
          <w:szCs w:val="32"/>
        </w:rPr>
        <w:t>Besiktningen är utförd utifrån kraven</w:t>
      </w:r>
      <w:r>
        <w:rPr>
          <w:rStyle w:val="Rubrik2Char"/>
          <w:sz w:val="32"/>
          <w:szCs w:val="32"/>
        </w:rPr>
        <w:t xml:space="preserve"> </w:t>
      </w:r>
      <w:r w:rsidRPr="00D6112E">
        <w:rPr>
          <w:rFonts w:asciiTheme="majorHAnsi" w:hAnsiTheme="majorHAnsi" w:cstheme="majorHAnsi"/>
          <w:b/>
          <w:sz w:val="20"/>
        </w:rPr>
        <w:t xml:space="preserve">(markera med X) </w:t>
      </w:r>
      <w:r>
        <w:rPr>
          <w:bCs/>
          <w:sz w:val="20"/>
          <w:szCs w:val="20"/>
        </w:rPr>
        <w:t xml:space="preserve"> </w:t>
      </w:r>
    </w:p>
    <w:p w14:paraId="66106C6F" w14:textId="77777777" w:rsidR="005556ED" w:rsidRPr="006534BB" w:rsidRDefault="000A3E21" w:rsidP="005556ED">
      <w:pPr>
        <w:spacing w:before="186"/>
        <w:ind w:right="-6804"/>
        <w:rPr>
          <w:sz w:val="20"/>
          <w:szCs w:val="20"/>
        </w:rPr>
      </w:pPr>
      <w:sdt>
        <w:sdtPr>
          <w:rPr>
            <w:sz w:val="28"/>
            <w:szCs w:val="36"/>
          </w:rPr>
          <w:id w:val="-8504105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6ED" w:rsidRPr="006534BB">
            <w:rPr>
              <w:rFonts w:ascii="Segoe UI Symbol" w:eastAsia="MS Gothic" w:hAnsi="Segoe UI Symbol" w:cs="Segoe UI Symbol"/>
              <w:sz w:val="28"/>
              <w:szCs w:val="36"/>
            </w:rPr>
            <w:t>☐</w:t>
          </w:r>
        </w:sdtContent>
      </w:sdt>
      <w:r w:rsidR="005556ED" w:rsidRPr="006534BB">
        <w:rPr>
          <w:sz w:val="20"/>
          <w:szCs w:val="20"/>
        </w:rPr>
        <w:t xml:space="preserve"> </w:t>
      </w:r>
      <w:r w:rsidR="00E2471E" w:rsidRPr="006534BB">
        <w:rPr>
          <w:sz w:val="20"/>
          <w:szCs w:val="20"/>
        </w:rPr>
        <w:t>Grön standard</w:t>
      </w:r>
      <w:r w:rsidR="005556ED" w:rsidRPr="006534BB">
        <w:rPr>
          <w:sz w:val="20"/>
          <w:szCs w:val="20"/>
        </w:rPr>
        <w:t xml:space="preserve"> =</w:t>
      </w:r>
      <w:r w:rsidR="00BE6F39" w:rsidRPr="006534BB">
        <w:rPr>
          <w:sz w:val="20"/>
          <w:szCs w:val="20"/>
        </w:rPr>
        <w:t xml:space="preserve"> </w:t>
      </w:r>
      <w:r w:rsidR="005556ED" w:rsidRPr="006534BB">
        <w:rPr>
          <w:sz w:val="20"/>
          <w:szCs w:val="20"/>
        </w:rPr>
        <w:t>nybyggnation</w:t>
      </w:r>
    </w:p>
    <w:p w14:paraId="1F1CDAA2" w14:textId="77777777" w:rsidR="004A41C6" w:rsidRPr="006534BB" w:rsidRDefault="000A3E21" w:rsidP="005556ED">
      <w:pPr>
        <w:spacing w:before="186"/>
        <w:ind w:right="-6804"/>
        <w:rPr>
          <w:sz w:val="20"/>
          <w:szCs w:val="20"/>
        </w:rPr>
      </w:pPr>
      <w:sdt>
        <w:sdtPr>
          <w:rPr>
            <w:sz w:val="28"/>
            <w:szCs w:val="36"/>
          </w:rPr>
          <w:id w:val="-369991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9BB" w:rsidRPr="006534BB">
            <w:rPr>
              <w:rFonts w:ascii="Segoe UI Symbol" w:eastAsia="MS Gothic" w:hAnsi="Segoe UI Symbol" w:cs="Segoe UI Symbol"/>
              <w:sz w:val="28"/>
              <w:szCs w:val="36"/>
            </w:rPr>
            <w:t>☐</w:t>
          </w:r>
        </w:sdtContent>
      </w:sdt>
      <w:r w:rsidR="005556ED" w:rsidRPr="006534BB">
        <w:rPr>
          <w:sz w:val="20"/>
          <w:szCs w:val="20"/>
        </w:rPr>
        <w:t xml:space="preserve"> </w:t>
      </w:r>
      <w:r w:rsidR="00E2471E" w:rsidRPr="006534BB">
        <w:rPr>
          <w:sz w:val="20"/>
          <w:szCs w:val="20"/>
        </w:rPr>
        <w:t>Gul standard</w:t>
      </w:r>
      <w:r w:rsidR="005556ED" w:rsidRPr="006534BB">
        <w:rPr>
          <w:sz w:val="20"/>
          <w:szCs w:val="20"/>
        </w:rPr>
        <w:t xml:space="preserve"> = befintlig byggnad</w:t>
      </w:r>
    </w:p>
    <w:tbl>
      <w:tblPr>
        <w:tblStyle w:val="Tabellrutnt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4A41C6" w:rsidRPr="006534BB" w14:paraId="57346D8E" w14:textId="77777777" w:rsidTr="00D205D9">
        <w:tc>
          <w:tcPr>
            <w:tcW w:w="9889" w:type="dxa"/>
            <w:tcBorders>
              <w:top w:val="nil"/>
              <w:left w:val="nil"/>
              <w:right w:val="nil"/>
            </w:tcBorders>
          </w:tcPr>
          <w:p w14:paraId="30FC3971" w14:textId="77777777" w:rsidR="004A41C6" w:rsidRPr="006534BB" w:rsidRDefault="005556ED" w:rsidP="004A34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6534BB">
              <w:rPr>
                <w:rFonts w:ascii="Times New Roman" w:hAnsi="Times New Roman" w:cs="Times New Roman"/>
                <w:sz w:val="20"/>
                <w:szCs w:val="20"/>
              </w:rPr>
              <w:t xml:space="preserve">Objektbeskrivning </w:t>
            </w:r>
            <w:r w:rsidRPr="006534BB">
              <w:rPr>
                <w:rFonts w:ascii="Times New Roman" w:hAnsi="Times New Roman" w:cs="Times New Roman"/>
                <w:sz w:val="20"/>
                <w:szCs w:val="20"/>
              </w:rPr>
              <w:br/>
              <w:t>(Kortfattad beskrivning – ny/befintlig byggnad, våningsplan, yta, antal rum mm)</w:t>
            </w:r>
          </w:p>
        </w:tc>
      </w:tr>
      <w:tr w:rsidR="004A41C6" w14:paraId="08228CBB" w14:textId="77777777" w:rsidTr="00BE075C">
        <w:trPr>
          <w:trHeight w:val="3332"/>
        </w:trPr>
        <w:tc>
          <w:tcPr>
            <w:tcW w:w="9889" w:type="dxa"/>
          </w:tcPr>
          <w:p w14:paraId="115BC1B2" w14:textId="744C9E07" w:rsidR="004A41C6" w:rsidRPr="00FE3199" w:rsidRDefault="004A41C6" w:rsidP="00D205D9">
            <w:pPr>
              <w:ind w:right="2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8CDBEB2" w14:textId="0B17D2F0" w:rsidR="00BE075C" w:rsidRDefault="004A41C6" w:rsidP="005556ED">
      <w:pPr>
        <w:ind w:right="-4395"/>
        <w:rPr>
          <w:rStyle w:val="Rubrik2Char"/>
          <w:sz w:val="32"/>
          <w:szCs w:val="32"/>
        </w:rPr>
      </w:pPr>
      <w:r>
        <w:rPr>
          <w:rStyle w:val="Rubrik2Char"/>
        </w:rPr>
        <w:br/>
      </w:r>
    </w:p>
    <w:p w14:paraId="307D84DA" w14:textId="07B8D4F0" w:rsidR="004A41C6" w:rsidRDefault="005556ED" w:rsidP="005556ED">
      <w:pPr>
        <w:ind w:right="-4395"/>
        <w:rPr>
          <w:rFonts w:asciiTheme="majorHAnsi" w:hAnsiTheme="majorHAnsi" w:cstheme="majorHAnsi"/>
          <w:b/>
          <w:bCs/>
          <w:sz w:val="20"/>
          <w:szCs w:val="20"/>
        </w:rPr>
      </w:pPr>
      <w:r>
        <w:rPr>
          <w:rStyle w:val="Rubrik2Char"/>
          <w:sz w:val="32"/>
          <w:szCs w:val="32"/>
        </w:rPr>
        <w:t>I</w:t>
      </w:r>
      <w:r w:rsidR="00DE58F1">
        <w:rPr>
          <w:rStyle w:val="Rubrik2Char"/>
          <w:sz w:val="32"/>
          <w:szCs w:val="32"/>
        </w:rPr>
        <w:t>n</w:t>
      </w:r>
      <w:r>
        <w:rPr>
          <w:rStyle w:val="Rubrik2Char"/>
          <w:sz w:val="32"/>
          <w:szCs w:val="32"/>
        </w:rPr>
        <w:t>tyget är utfärdat av</w:t>
      </w:r>
      <w:r w:rsidR="00627533">
        <w:rPr>
          <w:b/>
          <w:bCs/>
          <w:sz w:val="20"/>
          <w:szCs w:val="20"/>
        </w:rPr>
        <w:t>:</w:t>
      </w:r>
    </w:p>
    <w:tbl>
      <w:tblPr>
        <w:tblStyle w:val="TableNormal"/>
        <w:tblW w:w="979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96"/>
        <w:gridCol w:w="4885"/>
        <w:gridCol w:w="11"/>
      </w:tblGrid>
      <w:tr w:rsidR="005556ED" w:rsidRPr="006534BB" w14:paraId="734AF77A" w14:textId="77777777" w:rsidTr="005556ED">
        <w:trPr>
          <w:gridAfter w:val="1"/>
          <w:wAfter w:w="11" w:type="dxa"/>
          <w:trHeight w:val="645"/>
        </w:trPr>
        <w:tc>
          <w:tcPr>
            <w:tcW w:w="9781" w:type="dxa"/>
            <w:gridSpan w:val="2"/>
          </w:tcPr>
          <w:p w14:paraId="2D879151" w14:textId="77777777" w:rsidR="005556ED" w:rsidRDefault="005556ED" w:rsidP="008F3B3E">
            <w:pPr>
              <w:pStyle w:val="TableParagraph"/>
              <w:ind w:left="114"/>
              <w:rPr>
                <w:rFonts w:ascii="Times New Roman" w:hAnsi="Times New Roman" w:cs="Times New Roman"/>
                <w:sz w:val="20"/>
                <w:szCs w:val="28"/>
                <w:lang w:val="sv-SE"/>
              </w:rPr>
            </w:pPr>
            <w:r w:rsidRPr="006534BB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>Namn</w:t>
            </w:r>
          </w:p>
          <w:p w14:paraId="5A5E6B65" w14:textId="71999F77" w:rsidR="00FE3199" w:rsidRPr="00FE3199" w:rsidRDefault="00FE3199" w:rsidP="008F3B3E">
            <w:pPr>
              <w:pStyle w:val="TableParagraph"/>
              <w:ind w:left="114"/>
              <w:rPr>
                <w:sz w:val="24"/>
                <w:szCs w:val="36"/>
                <w:lang w:val="sv-SE"/>
              </w:rPr>
            </w:pPr>
          </w:p>
        </w:tc>
      </w:tr>
      <w:tr w:rsidR="005556ED" w:rsidRPr="004307D2" w14:paraId="3EBE9BF3" w14:textId="77777777" w:rsidTr="008F3B3E">
        <w:trPr>
          <w:trHeight w:val="640"/>
        </w:trPr>
        <w:tc>
          <w:tcPr>
            <w:tcW w:w="9792" w:type="dxa"/>
            <w:gridSpan w:val="3"/>
          </w:tcPr>
          <w:p w14:paraId="120C7E44" w14:textId="77777777" w:rsidR="005556ED" w:rsidRDefault="008B31D7" w:rsidP="008F3B3E">
            <w:pPr>
              <w:pStyle w:val="TableParagraph"/>
              <w:spacing w:line="180" w:lineRule="exact"/>
              <w:ind w:left="115"/>
              <w:rPr>
                <w:rFonts w:ascii="Times New Roman" w:hAnsi="Times New Roman" w:cs="Times New Roman"/>
                <w:sz w:val="20"/>
                <w:szCs w:val="28"/>
                <w:lang w:val="sv-SE"/>
              </w:rPr>
            </w:pPr>
            <w:r w:rsidRPr="00747BC6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>Företag/Bolag/</w:t>
            </w:r>
            <w:r w:rsidR="005556ED" w:rsidRPr="00747BC6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>Arbetsgivare</w:t>
            </w:r>
          </w:p>
          <w:p w14:paraId="1E04F1D8" w14:textId="7766FBE1" w:rsidR="00FE3199" w:rsidRPr="00FE3199" w:rsidRDefault="00FE3199" w:rsidP="00FE3199">
            <w:pPr>
              <w:pStyle w:val="TableParagraph"/>
              <w:ind w:left="114"/>
              <w:rPr>
                <w:sz w:val="24"/>
                <w:szCs w:val="36"/>
                <w:lang w:val="sv-SE"/>
              </w:rPr>
            </w:pPr>
          </w:p>
        </w:tc>
      </w:tr>
      <w:tr w:rsidR="0035188D" w:rsidRPr="004307D2" w14:paraId="2C12B3BA" w14:textId="77777777" w:rsidTr="008F3B3E">
        <w:trPr>
          <w:trHeight w:val="640"/>
        </w:trPr>
        <w:tc>
          <w:tcPr>
            <w:tcW w:w="9792" w:type="dxa"/>
            <w:gridSpan w:val="3"/>
          </w:tcPr>
          <w:p w14:paraId="7438D76B" w14:textId="77777777" w:rsidR="0035188D" w:rsidRDefault="0035188D" w:rsidP="008F3B3E">
            <w:pPr>
              <w:pStyle w:val="TableParagraph"/>
              <w:spacing w:line="180" w:lineRule="exact"/>
              <w:ind w:left="115"/>
              <w:rPr>
                <w:rFonts w:ascii="Times New Roman" w:hAnsi="Times New Roman" w:cs="Times New Roman"/>
                <w:sz w:val="20"/>
                <w:szCs w:val="28"/>
              </w:rPr>
            </w:pPr>
            <w:proofErr w:type="spellStart"/>
            <w:r w:rsidRPr="00747BC6">
              <w:rPr>
                <w:rFonts w:ascii="Times New Roman" w:hAnsi="Times New Roman" w:cs="Times New Roman"/>
                <w:sz w:val="20"/>
                <w:szCs w:val="28"/>
              </w:rPr>
              <w:t>Certifieringsnummer</w:t>
            </w:r>
            <w:proofErr w:type="spellEnd"/>
          </w:p>
          <w:p w14:paraId="7F7E51BD" w14:textId="44D9D7CE" w:rsidR="00FE3199" w:rsidRPr="00FE3199" w:rsidRDefault="00FE3199" w:rsidP="00FE3199">
            <w:pPr>
              <w:pStyle w:val="TableParagraph"/>
              <w:ind w:left="114"/>
              <w:rPr>
                <w:sz w:val="24"/>
                <w:szCs w:val="36"/>
              </w:rPr>
            </w:pPr>
          </w:p>
        </w:tc>
      </w:tr>
      <w:tr w:rsidR="005556ED" w:rsidRPr="004307D2" w14:paraId="519CDE37" w14:textId="77777777" w:rsidTr="00DE58F1">
        <w:trPr>
          <w:trHeight w:val="640"/>
        </w:trPr>
        <w:tc>
          <w:tcPr>
            <w:tcW w:w="4896" w:type="dxa"/>
            <w:tcBorders>
              <w:bottom w:val="single" w:sz="4" w:space="0" w:color="000000"/>
            </w:tcBorders>
          </w:tcPr>
          <w:p w14:paraId="5BF8A002" w14:textId="77777777" w:rsidR="005556ED" w:rsidRDefault="005556ED" w:rsidP="008F3B3E">
            <w:pPr>
              <w:pStyle w:val="TableParagraph"/>
              <w:spacing w:line="180" w:lineRule="exact"/>
              <w:ind w:left="114"/>
              <w:rPr>
                <w:rFonts w:ascii="Times New Roman" w:hAnsi="Times New Roman" w:cs="Times New Roman"/>
                <w:sz w:val="20"/>
                <w:szCs w:val="28"/>
                <w:lang w:val="sv-SE"/>
              </w:rPr>
            </w:pPr>
            <w:r w:rsidRPr="006534BB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 xml:space="preserve">E-post </w:t>
            </w:r>
          </w:p>
          <w:p w14:paraId="317180C3" w14:textId="525AFC31" w:rsidR="00FE3199" w:rsidRPr="00FE3199" w:rsidRDefault="00FE3199" w:rsidP="00FE3199">
            <w:pPr>
              <w:pStyle w:val="TableParagraph"/>
              <w:ind w:left="114"/>
              <w:rPr>
                <w:sz w:val="24"/>
                <w:szCs w:val="36"/>
                <w:lang w:val="sv-SE"/>
              </w:rPr>
            </w:pPr>
          </w:p>
        </w:tc>
        <w:tc>
          <w:tcPr>
            <w:tcW w:w="4896" w:type="dxa"/>
            <w:gridSpan w:val="2"/>
            <w:tcBorders>
              <w:bottom w:val="single" w:sz="4" w:space="0" w:color="000000"/>
            </w:tcBorders>
          </w:tcPr>
          <w:p w14:paraId="4D84687C" w14:textId="77777777" w:rsidR="005556ED" w:rsidRDefault="005556ED" w:rsidP="008F3B3E">
            <w:pPr>
              <w:pStyle w:val="TableParagraph"/>
              <w:spacing w:line="180" w:lineRule="exact"/>
              <w:ind w:left="115"/>
              <w:rPr>
                <w:rFonts w:ascii="Times New Roman" w:hAnsi="Times New Roman" w:cs="Times New Roman"/>
                <w:sz w:val="20"/>
                <w:szCs w:val="28"/>
                <w:lang w:val="sv-SE"/>
              </w:rPr>
            </w:pPr>
            <w:r w:rsidRPr="006534BB">
              <w:rPr>
                <w:rFonts w:ascii="Times New Roman" w:hAnsi="Times New Roman" w:cs="Times New Roman"/>
                <w:sz w:val="20"/>
                <w:szCs w:val="28"/>
                <w:lang w:val="sv-SE"/>
              </w:rPr>
              <w:t>Telefon</w:t>
            </w:r>
          </w:p>
          <w:p w14:paraId="6A657741" w14:textId="59EF131F" w:rsidR="00FE3199" w:rsidRPr="00FE3199" w:rsidRDefault="00FE3199" w:rsidP="00FE3199">
            <w:pPr>
              <w:pStyle w:val="TableParagraph"/>
              <w:ind w:left="115"/>
              <w:rPr>
                <w:sz w:val="24"/>
                <w:szCs w:val="36"/>
                <w:lang w:val="sv-SE"/>
              </w:rPr>
            </w:pPr>
          </w:p>
        </w:tc>
      </w:tr>
      <w:tr w:rsidR="005556ED" w:rsidRPr="004307D2" w14:paraId="532CE055" w14:textId="77777777" w:rsidTr="00DE58F1">
        <w:trPr>
          <w:trHeight w:val="551"/>
        </w:trPr>
        <w:tc>
          <w:tcPr>
            <w:tcW w:w="9792" w:type="dxa"/>
            <w:gridSpan w:val="3"/>
            <w:tcBorders>
              <w:left w:val="nil"/>
              <w:bottom w:val="nil"/>
              <w:right w:val="nil"/>
            </w:tcBorders>
          </w:tcPr>
          <w:p w14:paraId="0A05C983" w14:textId="77777777" w:rsidR="005556ED" w:rsidRPr="004307D2" w:rsidRDefault="005556ED" w:rsidP="008F3B3E">
            <w:pPr>
              <w:pStyle w:val="Brdtext"/>
              <w:rPr>
                <w:rFonts w:ascii="Arial" w:hAnsi="Arial"/>
                <w:sz w:val="16"/>
                <w:lang w:val="sv-SE"/>
              </w:rPr>
            </w:pPr>
          </w:p>
          <w:p w14:paraId="1B105ECA" w14:textId="3E8DA35D" w:rsidR="005556ED" w:rsidRPr="006534BB" w:rsidRDefault="000A3E21" w:rsidP="008F3B3E">
            <w:pPr>
              <w:pStyle w:val="Brdtext"/>
              <w:rPr>
                <w:rFonts w:ascii="Times New Roman" w:hAnsi="Times New Roman" w:cs="Times New Roman"/>
                <w:b/>
                <w:lang w:val="sv-SE"/>
              </w:rPr>
            </w:pPr>
            <w:sdt>
              <w:sdtPr>
                <w:rPr>
                  <w:rFonts w:ascii="Arial" w:hAnsi="Arial"/>
                  <w:sz w:val="28"/>
                  <w:szCs w:val="36"/>
                </w:rPr>
                <w:id w:val="-1925793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199">
                  <w:rPr>
                    <w:rFonts w:ascii="MS Gothic" w:eastAsia="MS Gothic" w:hAnsi="MS Gothic" w:hint="eastAsia"/>
                    <w:sz w:val="28"/>
                    <w:szCs w:val="36"/>
                  </w:rPr>
                  <w:t>☐</w:t>
                </w:r>
              </w:sdtContent>
            </w:sdt>
            <w:r w:rsidR="005556ED" w:rsidRPr="006534BB">
              <w:rPr>
                <w:rFonts w:ascii="Times New Roman" w:hAnsi="Times New Roman" w:cs="Times New Roman"/>
                <w:lang w:val="sv-SE"/>
              </w:rPr>
              <w:t>Intyget är utfärdat av en av Boverkets certifierad tillgänglighetskonsult</w:t>
            </w:r>
          </w:p>
          <w:p w14:paraId="5E1127B3" w14:textId="77777777" w:rsidR="005556ED" w:rsidRPr="004307D2" w:rsidRDefault="005556ED" w:rsidP="008F3B3E">
            <w:pPr>
              <w:pStyle w:val="TableParagraph"/>
              <w:spacing w:line="180" w:lineRule="exact"/>
              <w:ind w:left="115"/>
              <w:rPr>
                <w:sz w:val="16"/>
                <w:lang w:val="sv-SE"/>
              </w:rPr>
            </w:pPr>
          </w:p>
        </w:tc>
      </w:tr>
    </w:tbl>
    <w:p w14:paraId="7BA702B4" w14:textId="77777777" w:rsidR="00DE58F1" w:rsidRDefault="00DE58F1" w:rsidP="00767234">
      <w:pPr>
        <w:ind w:right="-6804"/>
        <w:rPr>
          <w:rStyle w:val="Rubrik2Char"/>
          <w:sz w:val="32"/>
          <w:szCs w:val="32"/>
        </w:rPr>
      </w:pPr>
    </w:p>
    <w:p w14:paraId="511FADD3" w14:textId="77777777" w:rsidR="00DE58F1" w:rsidRDefault="00DE58F1" w:rsidP="00767234">
      <w:pPr>
        <w:ind w:right="-6804"/>
        <w:rPr>
          <w:rStyle w:val="Rubrik2Char"/>
          <w:sz w:val="32"/>
          <w:szCs w:val="32"/>
        </w:rPr>
      </w:pPr>
    </w:p>
    <w:p w14:paraId="475C4A00" w14:textId="77777777" w:rsidR="00DE58F1" w:rsidRDefault="00DE58F1" w:rsidP="00767234">
      <w:pPr>
        <w:ind w:right="-6804"/>
        <w:rPr>
          <w:rStyle w:val="Rubrik2Char"/>
          <w:sz w:val="32"/>
          <w:szCs w:val="32"/>
        </w:rPr>
      </w:pPr>
    </w:p>
    <w:p w14:paraId="3A8FAD61" w14:textId="77777777" w:rsidR="00DE58F1" w:rsidRDefault="00DE58F1" w:rsidP="00767234">
      <w:pPr>
        <w:ind w:right="-6804"/>
        <w:rPr>
          <w:rStyle w:val="Rubrik2Char"/>
          <w:sz w:val="32"/>
          <w:szCs w:val="32"/>
        </w:rPr>
      </w:pPr>
    </w:p>
    <w:p w14:paraId="2DABB37D" w14:textId="77777777" w:rsidR="00BE075C" w:rsidRDefault="00BE075C" w:rsidP="00767234">
      <w:pPr>
        <w:ind w:right="-6804"/>
        <w:rPr>
          <w:rStyle w:val="Rubrik2Char"/>
          <w:sz w:val="32"/>
          <w:szCs w:val="32"/>
        </w:rPr>
      </w:pPr>
    </w:p>
    <w:p w14:paraId="466090E2" w14:textId="7D0606DA" w:rsidR="00DE58F1" w:rsidRPr="007377DA" w:rsidRDefault="00DE58F1" w:rsidP="00767234">
      <w:pPr>
        <w:ind w:right="-6804"/>
        <w:rPr>
          <w:rStyle w:val="Rubrik2Char"/>
          <w:color w:val="FF0000"/>
          <w:sz w:val="32"/>
          <w:szCs w:val="32"/>
        </w:rPr>
      </w:pPr>
      <w:r>
        <w:rPr>
          <w:rStyle w:val="Rubrik2Char"/>
          <w:sz w:val="32"/>
          <w:szCs w:val="32"/>
        </w:rPr>
        <w:t>Sammanfattning av granskning</w:t>
      </w:r>
      <w:r w:rsidR="007377DA">
        <w:rPr>
          <w:rStyle w:val="Rubrik2Char"/>
          <w:sz w:val="32"/>
          <w:szCs w:val="32"/>
        </w:rPr>
        <w:t xml:space="preserve"> </w:t>
      </w:r>
    </w:p>
    <w:tbl>
      <w:tblPr>
        <w:tblStyle w:val="Tabellrutnt"/>
        <w:tblW w:w="9889" w:type="dxa"/>
        <w:tblInd w:w="-15" w:type="dxa"/>
        <w:tblLook w:val="04A0" w:firstRow="1" w:lastRow="0" w:firstColumn="1" w:lastColumn="0" w:noHBand="0" w:noVBand="1"/>
      </w:tblPr>
      <w:tblGrid>
        <w:gridCol w:w="15"/>
        <w:gridCol w:w="9776"/>
        <w:gridCol w:w="98"/>
      </w:tblGrid>
      <w:tr w:rsidR="00BE075C" w14:paraId="6034CD1A" w14:textId="77777777" w:rsidTr="007377DA">
        <w:trPr>
          <w:gridBefore w:val="1"/>
          <w:gridAfter w:val="1"/>
          <w:wBefore w:w="15" w:type="dxa"/>
          <w:wAfter w:w="98" w:type="dxa"/>
          <w:trHeight w:val="536"/>
        </w:trPr>
        <w:tc>
          <w:tcPr>
            <w:tcW w:w="9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5E5E5" w:themeFill="background2" w:themeFillTint="33"/>
          </w:tcPr>
          <w:p w14:paraId="5E25F54A" w14:textId="32BB1BBD" w:rsidR="00BE075C" w:rsidRDefault="000A3E21" w:rsidP="006534BB">
            <w:pPr>
              <w:spacing w:before="120" w:after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Arial" w:hAnsi="Arial"/>
                  <w:sz w:val="28"/>
                  <w:szCs w:val="36"/>
                </w:rPr>
                <w:id w:val="-1111585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7BC6">
                  <w:rPr>
                    <w:rFonts w:ascii="MS Gothic" w:eastAsia="MS Gothic" w:hAnsi="MS Gothic" w:hint="eastAsia"/>
                    <w:sz w:val="28"/>
                    <w:szCs w:val="36"/>
                  </w:rPr>
                  <w:t>☐</w:t>
                </w:r>
              </w:sdtContent>
            </w:sdt>
            <w:r w:rsidR="00747BC6" w:rsidRPr="004C464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BE075C" w:rsidRPr="004C4649">
              <w:rPr>
                <w:rFonts w:ascii="Times New Roman" w:hAnsi="Times New Roman" w:cs="Times New Roman"/>
                <w:bCs/>
                <w:sz w:val="20"/>
                <w:szCs w:val="20"/>
              </w:rPr>
              <w:t>D</w:t>
            </w:r>
            <w:r w:rsidR="00BE075C" w:rsidRPr="004C4649">
              <w:rPr>
                <w:rFonts w:ascii="Times New Roman" w:hAnsi="Times New Roman" w:cs="Times New Roman"/>
                <w:sz w:val="20"/>
                <w:szCs w:val="20"/>
              </w:rPr>
              <w:t xml:space="preserve">en sammanfattande bedömningen är att lokalerna är lämpade för sitt ändamål och att lokalerna uppfyller Västra Götalandsregionens riktlinjer </w:t>
            </w:r>
            <w:r w:rsidR="00BE075C" w:rsidRPr="004C4649">
              <w:rPr>
                <w:rFonts w:ascii="Times New Roman" w:hAnsi="Times New Roman" w:cs="Times New Roman"/>
                <w:bCs/>
                <w:sz w:val="20"/>
                <w:szCs w:val="20"/>
              </w:rPr>
              <w:t>och standarder för fysisk tillgänglighet.</w:t>
            </w:r>
          </w:p>
          <w:p w14:paraId="41C3A2DB" w14:textId="77777777" w:rsidR="00A84AFA" w:rsidRDefault="00A84AFA" w:rsidP="006534BB">
            <w:pPr>
              <w:spacing w:before="120" w:after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4FD0B2A4" w14:textId="2DB85A6F" w:rsidR="00A84AFA" w:rsidRPr="007C2DAE" w:rsidRDefault="000A3E21" w:rsidP="00A84AFA">
            <w:pPr>
              <w:spacing w:before="120" w:after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Arial" w:hAnsi="Arial"/>
                  <w:sz w:val="28"/>
                  <w:szCs w:val="36"/>
                </w:rPr>
                <w:id w:val="15945894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7BC6">
                  <w:rPr>
                    <w:rFonts w:ascii="MS Gothic" w:eastAsia="MS Gothic" w:hAnsi="MS Gothic" w:hint="eastAsia"/>
                    <w:sz w:val="28"/>
                    <w:szCs w:val="36"/>
                  </w:rPr>
                  <w:t>☐</w:t>
                </w:r>
              </w:sdtContent>
            </w:sdt>
            <w:r w:rsidR="00A84AF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</w:t>
            </w:r>
            <w:r w:rsidR="00A84AFA" w:rsidRPr="007C2DAE">
              <w:rPr>
                <w:rFonts w:ascii="Times New Roman" w:hAnsi="Times New Roman" w:cs="Times New Roman"/>
                <w:bCs/>
                <w:sz w:val="20"/>
                <w:szCs w:val="20"/>
              </w:rPr>
              <w:t>D</w:t>
            </w:r>
            <w:r w:rsidR="00A84AFA" w:rsidRPr="007C2DAE">
              <w:rPr>
                <w:rFonts w:ascii="Times New Roman" w:hAnsi="Times New Roman" w:cs="Times New Roman"/>
                <w:sz w:val="20"/>
                <w:szCs w:val="20"/>
              </w:rPr>
              <w:t xml:space="preserve">en sammanfattande bedömningen är att lokalerna är lämpade för sitt ändamål och att lokalerna uppfyller Västra Götalandsregionens riktlinjer </w:t>
            </w:r>
            <w:r w:rsidR="00A84AFA" w:rsidRPr="007C2DAE">
              <w:rPr>
                <w:rFonts w:ascii="Times New Roman" w:hAnsi="Times New Roman" w:cs="Times New Roman"/>
                <w:bCs/>
                <w:sz w:val="20"/>
                <w:szCs w:val="20"/>
              </w:rPr>
              <w:t>och standarder för fysisk tillgänglighet förutom granskningspunkter enligt nedan.</w:t>
            </w:r>
          </w:p>
          <w:p w14:paraId="358F9430" w14:textId="6397C0EA" w:rsidR="00A84AFA" w:rsidRPr="004C4649" w:rsidRDefault="00A84AFA" w:rsidP="006534BB">
            <w:pPr>
              <w:spacing w:before="120" w:after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7377DA" w:rsidRPr="006534BB" w14:paraId="65F86180" w14:textId="77777777" w:rsidTr="007377DA">
        <w:tc>
          <w:tcPr>
            <w:tcW w:w="9889" w:type="dxa"/>
            <w:gridSpan w:val="3"/>
            <w:tcBorders>
              <w:top w:val="nil"/>
              <w:left w:val="nil"/>
              <w:right w:val="nil"/>
            </w:tcBorders>
          </w:tcPr>
          <w:p w14:paraId="66624201" w14:textId="77777777" w:rsidR="007377DA" w:rsidRPr="00747BC6" w:rsidRDefault="007377DA" w:rsidP="00004F1B">
            <w:pPr>
              <w:spacing w:after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14:paraId="134C0213" w14:textId="20781787" w:rsidR="007377DA" w:rsidRPr="00747BC6" w:rsidRDefault="007377DA" w:rsidP="00004F1B">
            <w:pPr>
              <w:spacing w:after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747BC6">
              <w:rPr>
                <w:rFonts w:ascii="Times New Roman" w:hAnsi="Times New Roman" w:cs="Times New Roman"/>
                <w:sz w:val="20"/>
                <w:szCs w:val="20"/>
              </w:rPr>
              <w:t xml:space="preserve">Kommentarer </w:t>
            </w:r>
            <w:r w:rsidR="00A84AFA" w:rsidRPr="00747BC6">
              <w:rPr>
                <w:rFonts w:ascii="Times New Roman" w:hAnsi="Times New Roman" w:cs="Times New Roman"/>
                <w:sz w:val="20"/>
                <w:szCs w:val="20"/>
              </w:rPr>
              <w:t>(här anges om lokalerna har förutsättningar som särskilt måste beaktas och hur ställda krav då hanteras)</w:t>
            </w:r>
          </w:p>
        </w:tc>
      </w:tr>
      <w:tr w:rsidR="007377DA" w14:paraId="08AA2875" w14:textId="77777777" w:rsidTr="007377DA">
        <w:trPr>
          <w:trHeight w:val="3332"/>
        </w:trPr>
        <w:tc>
          <w:tcPr>
            <w:tcW w:w="9889" w:type="dxa"/>
            <w:gridSpan w:val="3"/>
          </w:tcPr>
          <w:p w14:paraId="04C15A19" w14:textId="5D03F854" w:rsidR="007377DA" w:rsidRPr="00A86B1A" w:rsidRDefault="007377DA" w:rsidP="00004F1B">
            <w:pPr>
              <w:ind w:right="2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14:paraId="679C8CE6" w14:textId="48AA0DE1" w:rsidR="00DE58F1" w:rsidRPr="00DE58F1" w:rsidRDefault="00BE075C" w:rsidP="00DE58F1">
      <w:pPr>
        <w:ind w:right="-6804"/>
        <w:rPr>
          <w:bCs/>
          <w:sz w:val="20"/>
          <w:szCs w:val="20"/>
        </w:rPr>
      </w:pPr>
      <w:r>
        <w:rPr>
          <w:bCs/>
          <w:sz w:val="20"/>
          <w:szCs w:val="20"/>
        </w:rPr>
        <w:br/>
      </w:r>
      <w:r w:rsidR="00DE58F1">
        <w:rPr>
          <w:bCs/>
          <w:sz w:val="20"/>
          <w:szCs w:val="20"/>
        </w:rPr>
        <w:t>F</w:t>
      </w:r>
      <w:r w:rsidR="00DE58F1" w:rsidRPr="00DE58F1">
        <w:rPr>
          <w:bCs/>
          <w:sz w:val="20"/>
          <w:szCs w:val="20"/>
        </w:rPr>
        <w:t>örutom granskningspunkter enligt nedan;</w:t>
      </w:r>
    </w:p>
    <w:p w14:paraId="6E10DF66" w14:textId="18573DB9" w:rsidR="00747BC6" w:rsidRPr="00747BC6" w:rsidRDefault="00DE58F1" w:rsidP="00DE58F1">
      <w:pPr>
        <w:ind w:right="-6804"/>
        <w:rPr>
          <w:bCs/>
          <w:color w:val="FF0000"/>
          <w:sz w:val="20"/>
          <w:szCs w:val="20"/>
        </w:rPr>
      </w:pPr>
      <w:r w:rsidRPr="004C4649">
        <w:rPr>
          <w:b/>
          <w:sz w:val="20"/>
          <w:szCs w:val="20"/>
        </w:rPr>
        <w:t>Avvikelser ska vara åtgärdade senast vid avstämningsmötet för</w:t>
      </w:r>
      <w:r w:rsidRPr="00DE58F1">
        <w:rPr>
          <w:bCs/>
          <w:sz w:val="20"/>
          <w:szCs w:val="20"/>
        </w:rPr>
        <w:t xml:space="preserve"> </w:t>
      </w:r>
      <w:r w:rsidRPr="009F5057">
        <w:rPr>
          <w:b/>
          <w:sz w:val="20"/>
          <w:szCs w:val="20"/>
        </w:rPr>
        <w:t>driftstart eller flytt.</w:t>
      </w:r>
      <w:r w:rsidRPr="00DE58F1">
        <w:rPr>
          <w:bCs/>
          <w:sz w:val="20"/>
          <w:szCs w:val="20"/>
        </w:rPr>
        <w:t xml:space="preserve"> Att avvikelsen är åtgärdad bekräftas genom signering av den som utfärdat intyget</w:t>
      </w:r>
      <w:r w:rsidR="003677E8" w:rsidRPr="004B5E29">
        <w:rPr>
          <w:bCs/>
          <w:color w:val="FF0000"/>
          <w:sz w:val="20"/>
          <w:szCs w:val="20"/>
        </w:rPr>
        <w:t>.</w:t>
      </w:r>
    </w:p>
    <w:p w14:paraId="7BD650D5" w14:textId="47066517" w:rsidR="00DE58F1" w:rsidRPr="007C2DAE" w:rsidRDefault="004B5E29" w:rsidP="00DE58F1">
      <w:pPr>
        <w:ind w:right="-6804"/>
        <w:rPr>
          <w:b/>
          <w:sz w:val="20"/>
          <w:szCs w:val="20"/>
        </w:rPr>
      </w:pPr>
      <w:r w:rsidRPr="007C2DAE">
        <w:rPr>
          <w:b/>
          <w:sz w:val="20"/>
          <w:szCs w:val="20"/>
        </w:rPr>
        <w:t xml:space="preserve"> EXEMPEL</w:t>
      </w:r>
    </w:p>
    <w:tbl>
      <w:tblPr>
        <w:tblStyle w:val="Tabellrutnt1"/>
        <w:tblW w:w="10060" w:type="dxa"/>
        <w:tblLook w:val="04A0" w:firstRow="1" w:lastRow="0" w:firstColumn="1" w:lastColumn="0" w:noHBand="0" w:noVBand="1"/>
      </w:tblPr>
      <w:tblGrid>
        <w:gridCol w:w="2689"/>
        <w:gridCol w:w="2268"/>
        <w:gridCol w:w="73"/>
        <w:gridCol w:w="1486"/>
        <w:gridCol w:w="1134"/>
        <w:gridCol w:w="2410"/>
      </w:tblGrid>
      <w:tr w:rsidR="00596A06" w:rsidRPr="00596A06" w14:paraId="3B277FC1" w14:textId="77777777" w:rsidTr="006534BB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67E7FBA7" w14:textId="77777777" w:rsidR="00596A06" w:rsidRPr="006534BB" w:rsidRDefault="00596A06" w:rsidP="00596A06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2B7C93A7" w14:textId="77777777" w:rsidR="007B7800" w:rsidRPr="007C2DAE" w:rsidRDefault="007B7800" w:rsidP="007B7800">
            <w:pPr>
              <w:spacing w:after="0" w:line="240" w:lineRule="auto"/>
              <w:rPr>
                <w:sz w:val="18"/>
                <w:szCs w:val="18"/>
              </w:rPr>
            </w:pPr>
            <w:r w:rsidRPr="007C2DAE">
              <w:rPr>
                <w:sz w:val="18"/>
                <w:szCs w:val="18"/>
              </w:rPr>
              <w:t>EXEMPEL</w:t>
            </w:r>
          </w:p>
          <w:p w14:paraId="49AE34AC" w14:textId="38B09245" w:rsidR="00596A06" w:rsidRPr="007C2DAE" w:rsidRDefault="004B5E29" w:rsidP="00596A06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7C2DAE">
              <w:rPr>
                <w:b/>
                <w:sz w:val="18"/>
                <w:szCs w:val="18"/>
              </w:rPr>
              <w:t xml:space="preserve">1.7 Angöringsplats tydligt utmärkt </w:t>
            </w:r>
          </w:p>
        </w:tc>
      </w:tr>
      <w:tr w:rsidR="00596A06" w:rsidRPr="00596A06" w14:paraId="692A788D" w14:textId="77777777" w:rsidTr="00C60BAB">
        <w:tc>
          <w:tcPr>
            <w:tcW w:w="2689" w:type="dxa"/>
            <w:shd w:val="clear" w:color="auto" w:fill="E5E5E5" w:themeFill="background2" w:themeFillTint="33"/>
          </w:tcPr>
          <w:p w14:paraId="755CDDB6" w14:textId="77777777" w:rsidR="00596A06" w:rsidRPr="006534BB" w:rsidRDefault="00596A06" w:rsidP="00596A06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06B27DB7" w14:textId="77777777" w:rsidR="00596A06" w:rsidRPr="006534BB" w:rsidRDefault="00596A06" w:rsidP="00596A06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088D8CDB" w14:textId="77777777" w:rsidR="00596A06" w:rsidRPr="007C2DAE" w:rsidRDefault="00596A06" w:rsidP="00596A06">
            <w:pPr>
              <w:spacing w:after="0" w:line="240" w:lineRule="auto"/>
              <w:rPr>
                <w:sz w:val="18"/>
                <w:szCs w:val="18"/>
              </w:rPr>
            </w:pPr>
            <w:r w:rsidRPr="007C2DAE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396169F4" w14:textId="77777777" w:rsidR="00596A06" w:rsidRPr="007C2DAE" w:rsidRDefault="00596A06" w:rsidP="00596A06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C2DA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596A06" w:rsidRPr="00596A06" w14:paraId="3184E43F" w14:textId="77777777" w:rsidTr="00C60BAB">
        <w:trPr>
          <w:trHeight w:val="1218"/>
        </w:trPr>
        <w:tc>
          <w:tcPr>
            <w:tcW w:w="2689" w:type="dxa"/>
          </w:tcPr>
          <w:p w14:paraId="4A6CAA75" w14:textId="151C50F0" w:rsidR="00596A06" w:rsidRPr="007C2DAE" w:rsidRDefault="007B7800" w:rsidP="00596A06">
            <w:pPr>
              <w:spacing w:after="0" w:line="240" w:lineRule="auto"/>
              <w:rPr>
                <w:sz w:val="18"/>
                <w:szCs w:val="18"/>
              </w:rPr>
            </w:pPr>
            <w:r w:rsidRPr="007C2DAE">
              <w:rPr>
                <w:sz w:val="18"/>
                <w:szCs w:val="18"/>
              </w:rPr>
              <w:t>EXEMPEL</w:t>
            </w:r>
          </w:p>
          <w:p w14:paraId="1D5F9AEE" w14:textId="01791956" w:rsidR="004B5E29" w:rsidRPr="007C2DAE" w:rsidRDefault="004B5E29" w:rsidP="00596A06">
            <w:pPr>
              <w:spacing w:after="0" w:line="240" w:lineRule="auto"/>
              <w:rPr>
                <w:sz w:val="18"/>
                <w:szCs w:val="18"/>
              </w:rPr>
            </w:pPr>
            <w:r w:rsidRPr="007C2DAE">
              <w:rPr>
                <w:sz w:val="18"/>
                <w:szCs w:val="18"/>
              </w:rPr>
              <w:t>Parkeringsyta utanför entrén</w:t>
            </w:r>
          </w:p>
        </w:tc>
        <w:tc>
          <w:tcPr>
            <w:tcW w:w="2268" w:type="dxa"/>
          </w:tcPr>
          <w:p w14:paraId="711A60C0" w14:textId="77777777" w:rsidR="007B7800" w:rsidRPr="007C2DAE" w:rsidRDefault="007B7800" w:rsidP="007B7800">
            <w:pPr>
              <w:spacing w:after="0" w:line="240" w:lineRule="auto"/>
              <w:rPr>
                <w:sz w:val="18"/>
                <w:szCs w:val="18"/>
              </w:rPr>
            </w:pPr>
            <w:r w:rsidRPr="007C2DAE">
              <w:rPr>
                <w:sz w:val="18"/>
                <w:szCs w:val="18"/>
              </w:rPr>
              <w:t>EXEMPEL</w:t>
            </w:r>
          </w:p>
          <w:p w14:paraId="77C770E7" w14:textId="4C552129" w:rsidR="00596A06" w:rsidRPr="007C2DAE" w:rsidRDefault="004B5E29" w:rsidP="00596A06">
            <w:pPr>
              <w:spacing w:after="0" w:line="240" w:lineRule="auto"/>
              <w:rPr>
                <w:sz w:val="18"/>
                <w:szCs w:val="18"/>
              </w:rPr>
            </w:pPr>
            <w:r w:rsidRPr="007C2DAE">
              <w:rPr>
                <w:sz w:val="18"/>
                <w:szCs w:val="18"/>
              </w:rPr>
              <w:t>Saknas skylt</w:t>
            </w:r>
          </w:p>
        </w:tc>
        <w:tc>
          <w:tcPr>
            <w:tcW w:w="2693" w:type="dxa"/>
            <w:gridSpan w:val="3"/>
          </w:tcPr>
          <w:p w14:paraId="10B6CFE6" w14:textId="77777777" w:rsidR="007B7800" w:rsidRPr="007C2DAE" w:rsidRDefault="007B7800" w:rsidP="007B7800">
            <w:pPr>
              <w:spacing w:after="0" w:line="240" w:lineRule="auto"/>
              <w:rPr>
                <w:sz w:val="18"/>
                <w:szCs w:val="18"/>
              </w:rPr>
            </w:pPr>
            <w:r w:rsidRPr="007C2DAE">
              <w:rPr>
                <w:sz w:val="18"/>
                <w:szCs w:val="18"/>
              </w:rPr>
              <w:t>EXEMPEL</w:t>
            </w:r>
          </w:p>
          <w:p w14:paraId="394342F5" w14:textId="1BFEA02F" w:rsidR="00596A06" w:rsidRPr="007C2DAE" w:rsidRDefault="004B5E29" w:rsidP="00596A06">
            <w:pPr>
              <w:spacing w:after="0" w:line="240" w:lineRule="auto"/>
              <w:rPr>
                <w:sz w:val="18"/>
                <w:szCs w:val="18"/>
              </w:rPr>
            </w:pPr>
            <w:r w:rsidRPr="007C2DAE">
              <w:rPr>
                <w:sz w:val="18"/>
                <w:szCs w:val="18"/>
              </w:rPr>
              <w:t xml:space="preserve">Skylt beställd och kommer att monteras av fastighetsägaren inom 2 veckor. </w:t>
            </w:r>
          </w:p>
        </w:tc>
        <w:tc>
          <w:tcPr>
            <w:tcW w:w="2410" w:type="dxa"/>
          </w:tcPr>
          <w:p w14:paraId="646C805A" w14:textId="77777777" w:rsidR="00596A06" w:rsidRPr="007C2DAE" w:rsidRDefault="00596A06" w:rsidP="00596A06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96A06" w:rsidRPr="00596A06" w14:paraId="5B10D56E" w14:textId="77777777" w:rsidTr="00C60BAB">
        <w:tc>
          <w:tcPr>
            <w:tcW w:w="10060" w:type="dxa"/>
            <w:gridSpan w:val="6"/>
            <w:shd w:val="clear" w:color="auto" w:fill="E5E5E5" w:themeFill="background2" w:themeFillTint="33"/>
          </w:tcPr>
          <w:p w14:paraId="52351FC6" w14:textId="77777777" w:rsidR="00596A06" w:rsidRPr="006534BB" w:rsidRDefault="00596A06" w:rsidP="00596A06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596A06" w:rsidRPr="00596A06" w14:paraId="1E1B01B8" w14:textId="77777777" w:rsidTr="00C60BAB">
        <w:trPr>
          <w:trHeight w:val="744"/>
        </w:trPr>
        <w:tc>
          <w:tcPr>
            <w:tcW w:w="5030" w:type="dxa"/>
            <w:gridSpan w:val="3"/>
          </w:tcPr>
          <w:p w14:paraId="2FD8C962" w14:textId="77777777" w:rsidR="00596A06" w:rsidRPr="00596A06" w:rsidRDefault="00596A06" w:rsidP="00596A06">
            <w:pPr>
              <w:spacing w:after="0" w:line="240" w:lineRule="auto"/>
              <w:rPr>
                <w:sz w:val="22"/>
                <w:szCs w:val="22"/>
              </w:rPr>
            </w:pPr>
            <w:r w:rsidRPr="003677E8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2AB28813" w14:textId="77777777" w:rsidR="00596A06" w:rsidRPr="00596A06" w:rsidRDefault="00596A06" w:rsidP="00596A06">
            <w:pPr>
              <w:spacing w:after="0" w:line="240" w:lineRule="auto"/>
              <w:rPr>
                <w:sz w:val="22"/>
                <w:szCs w:val="22"/>
              </w:rPr>
            </w:pPr>
            <w:r w:rsidRPr="003677E8">
              <w:rPr>
                <w:rFonts w:ascii="Times New Roman" w:hAnsi="Times New Roman"/>
                <w:bCs/>
                <w:sz w:val="18"/>
                <w:szCs w:val="18"/>
              </w:rPr>
              <w:t>Underskrift</w:t>
            </w:r>
            <w:r>
              <w:rPr>
                <w:rFonts w:ascii="Times New Roman" w:hAnsi="Times New Roman"/>
                <w:bCs/>
                <w:sz w:val="18"/>
                <w:szCs w:val="18"/>
              </w:rPr>
              <w:t>:</w:t>
            </w:r>
          </w:p>
        </w:tc>
      </w:tr>
    </w:tbl>
    <w:p w14:paraId="67251C2E" w14:textId="709CA64B" w:rsidR="00747BC6" w:rsidRPr="007C2DAE" w:rsidRDefault="007C2DAE">
      <w:pPr>
        <w:rPr>
          <w:rFonts w:eastAsia="Calibri"/>
          <w:bCs/>
          <w:sz w:val="18"/>
          <w:szCs w:val="18"/>
          <w:lang w:eastAsia="en-US"/>
        </w:rPr>
      </w:pPr>
      <w:r w:rsidRPr="007C2DAE">
        <w:rPr>
          <w:rFonts w:eastAsia="Calibri"/>
          <w:bCs/>
          <w:sz w:val="18"/>
          <w:szCs w:val="18"/>
          <w:lang w:eastAsia="en-US"/>
        </w:rPr>
        <w:t xml:space="preserve">Exempel slut </w:t>
      </w:r>
    </w:p>
    <w:tbl>
      <w:tblPr>
        <w:tblStyle w:val="Tabellrutnt1"/>
        <w:tblW w:w="10060" w:type="dxa"/>
        <w:tblLook w:val="04A0" w:firstRow="1" w:lastRow="0" w:firstColumn="1" w:lastColumn="0" w:noHBand="0" w:noVBand="1"/>
      </w:tblPr>
      <w:tblGrid>
        <w:gridCol w:w="2689"/>
        <w:gridCol w:w="2268"/>
        <w:gridCol w:w="73"/>
        <w:gridCol w:w="1486"/>
        <w:gridCol w:w="1134"/>
        <w:gridCol w:w="2410"/>
      </w:tblGrid>
      <w:tr w:rsidR="00C60BAB" w:rsidRPr="006534BB" w14:paraId="3EA28D96" w14:textId="77777777" w:rsidTr="006534BB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0D1DA7E5" w14:textId="77777777" w:rsidR="00C60BAB" w:rsidRPr="006534BB" w:rsidRDefault="00C60BAB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lastRenderedPageBreak/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45BEAA92" w14:textId="77777777" w:rsidR="00C60BAB" w:rsidRPr="006534BB" w:rsidRDefault="00C60BAB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</w:p>
        </w:tc>
      </w:tr>
      <w:tr w:rsidR="00C60BAB" w:rsidRPr="006534BB" w14:paraId="40811571" w14:textId="77777777" w:rsidTr="00D3683A">
        <w:tc>
          <w:tcPr>
            <w:tcW w:w="2689" w:type="dxa"/>
            <w:shd w:val="clear" w:color="auto" w:fill="E5E5E5" w:themeFill="background2" w:themeFillTint="33"/>
          </w:tcPr>
          <w:p w14:paraId="7D1E9891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19CFF428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59D65136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0DF664AE" w14:textId="77777777" w:rsidR="00C60BAB" w:rsidRPr="006534BB" w:rsidRDefault="00C60BAB" w:rsidP="00D3683A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C60BAB" w:rsidRPr="006534BB" w14:paraId="6C2A5E3B" w14:textId="77777777" w:rsidTr="00D3683A">
        <w:trPr>
          <w:trHeight w:val="1218"/>
        </w:trPr>
        <w:tc>
          <w:tcPr>
            <w:tcW w:w="2689" w:type="dxa"/>
          </w:tcPr>
          <w:p w14:paraId="33206CAA" w14:textId="47F7677D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14:paraId="7DF57CB6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93" w:type="dxa"/>
            <w:gridSpan w:val="3"/>
          </w:tcPr>
          <w:p w14:paraId="4DBE52D8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14:paraId="197D04B5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60BAB" w:rsidRPr="006534BB" w14:paraId="041305B6" w14:textId="77777777" w:rsidTr="00D3683A">
        <w:tc>
          <w:tcPr>
            <w:tcW w:w="10060" w:type="dxa"/>
            <w:gridSpan w:val="6"/>
            <w:shd w:val="clear" w:color="auto" w:fill="E5E5E5" w:themeFill="background2" w:themeFillTint="33"/>
          </w:tcPr>
          <w:p w14:paraId="306DEC67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C60BAB" w:rsidRPr="006534BB" w14:paraId="47D7C71B" w14:textId="77777777" w:rsidTr="00D3683A">
        <w:trPr>
          <w:trHeight w:val="744"/>
        </w:trPr>
        <w:tc>
          <w:tcPr>
            <w:tcW w:w="5030" w:type="dxa"/>
            <w:gridSpan w:val="3"/>
          </w:tcPr>
          <w:p w14:paraId="68CEC5DF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5F89E309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Underskrift:</w:t>
            </w:r>
          </w:p>
        </w:tc>
      </w:tr>
      <w:tr w:rsidR="00C60BAB" w:rsidRPr="006534BB" w14:paraId="3BBAAC9E" w14:textId="77777777" w:rsidTr="006534BB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3BFE33CC" w14:textId="77777777" w:rsidR="00C60BAB" w:rsidRPr="006534BB" w:rsidRDefault="00C60BAB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2215DC8C" w14:textId="77777777" w:rsidR="00C60BAB" w:rsidRPr="006534BB" w:rsidRDefault="00C60BAB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</w:p>
        </w:tc>
      </w:tr>
      <w:tr w:rsidR="00C60BAB" w:rsidRPr="006534BB" w14:paraId="705FC3CA" w14:textId="77777777" w:rsidTr="00D3683A">
        <w:tc>
          <w:tcPr>
            <w:tcW w:w="2689" w:type="dxa"/>
            <w:shd w:val="clear" w:color="auto" w:fill="E5E5E5" w:themeFill="background2" w:themeFillTint="33"/>
          </w:tcPr>
          <w:p w14:paraId="037D075D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6E9025B7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2B03E0C2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4ED22EF1" w14:textId="77777777" w:rsidR="00C60BAB" w:rsidRPr="006534BB" w:rsidRDefault="00C60BAB" w:rsidP="00D3683A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C60BAB" w:rsidRPr="006534BB" w14:paraId="79F95FCF" w14:textId="77777777" w:rsidTr="00D3683A">
        <w:trPr>
          <w:trHeight w:val="1218"/>
        </w:trPr>
        <w:tc>
          <w:tcPr>
            <w:tcW w:w="2689" w:type="dxa"/>
          </w:tcPr>
          <w:p w14:paraId="24E72055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14:paraId="51D031C6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93" w:type="dxa"/>
            <w:gridSpan w:val="3"/>
          </w:tcPr>
          <w:p w14:paraId="3B124B0D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14:paraId="47D60E8F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60BAB" w:rsidRPr="006534BB" w14:paraId="42007D99" w14:textId="77777777" w:rsidTr="00D3683A">
        <w:tc>
          <w:tcPr>
            <w:tcW w:w="10060" w:type="dxa"/>
            <w:gridSpan w:val="6"/>
            <w:shd w:val="clear" w:color="auto" w:fill="E5E5E5" w:themeFill="background2" w:themeFillTint="33"/>
          </w:tcPr>
          <w:p w14:paraId="6EDD7C8F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C60BAB" w:rsidRPr="006534BB" w14:paraId="07BFE995" w14:textId="77777777" w:rsidTr="00D3683A">
        <w:trPr>
          <w:trHeight w:val="744"/>
        </w:trPr>
        <w:tc>
          <w:tcPr>
            <w:tcW w:w="5030" w:type="dxa"/>
            <w:gridSpan w:val="3"/>
          </w:tcPr>
          <w:p w14:paraId="27DF35F8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39262756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Underskrift:</w:t>
            </w:r>
          </w:p>
        </w:tc>
      </w:tr>
      <w:tr w:rsidR="00C60BAB" w:rsidRPr="006534BB" w14:paraId="684C9E7B" w14:textId="77777777" w:rsidTr="006534BB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33B876A7" w14:textId="77777777" w:rsidR="00C60BAB" w:rsidRPr="006534BB" w:rsidRDefault="00C60BAB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46ACA542" w14:textId="77777777" w:rsidR="00C60BAB" w:rsidRPr="006534BB" w:rsidRDefault="00C60BAB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</w:p>
        </w:tc>
      </w:tr>
      <w:tr w:rsidR="00C60BAB" w:rsidRPr="006534BB" w14:paraId="78BA0EA1" w14:textId="77777777" w:rsidTr="00D3683A">
        <w:tc>
          <w:tcPr>
            <w:tcW w:w="2689" w:type="dxa"/>
            <w:shd w:val="clear" w:color="auto" w:fill="E5E5E5" w:themeFill="background2" w:themeFillTint="33"/>
          </w:tcPr>
          <w:p w14:paraId="5E68B5CA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7212EFCE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5B86A17A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56EDB809" w14:textId="77777777" w:rsidR="00C60BAB" w:rsidRPr="006534BB" w:rsidRDefault="00C60BAB" w:rsidP="00D3683A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C60BAB" w:rsidRPr="006534BB" w14:paraId="38DB66BC" w14:textId="77777777" w:rsidTr="00D3683A">
        <w:trPr>
          <w:trHeight w:val="1218"/>
        </w:trPr>
        <w:tc>
          <w:tcPr>
            <w:tcW w:w="2689" w:type="dxa"/>
          </w:tcPr>
          <w:p w14:paraId="14D01CC5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14:paraId="0EEC62CC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93" w:type="dxa"/>
            <w:gridSpan w:val="3"/>
          </w:tcPr>
          <w:p w14:paraId="1D96EC8D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14:paraId="41FD98CA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60BAB" w:rsidRPr="006534BB" w14:paraId="44E7BCFF" w14:textId="77777777" w:rsidTr="00D3683A">
        <w:tc>
          <w:tcPr>
            <w:tcW w:w="10060" w:type="dxa"/>
            <w:gridSpan w:val="6"/>
            <w:shd w:val="clear" w:color="auto" w:fill="E5E5E5" w:themeFill="background2" w:themeFillTint="33"/>
          </w:tcPr>
          <w:p w14:paraId="5400FC9C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C60BAB" w:rsidRPr="006534BB" w14:paraId="60E7AA68" w14:textId="77777777" w:rsidTr="00D3683A">
        <w:trPr>
          <w:trHeight w:val="744"/>
        </w:trPr>
        <w:tc>
          <w:tcPr>
            <w:tcW w:w="5030" w:type="dxa"/>
            <w:gridSpan w:val="3"/>
          </w:tcPr>
          <w:p w14:paraId="094A51B1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032C989E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Underskrift:</w:t>
            </w:r>
          </w:p>
        </w:tc>
      </w:tr>
      <w:tr w:rsidR="00C60BAB" w:rsidRPr="006534BB" w14:paraId="31F5FFB8" w14:textId="77777777" w:rsidTr="006534BB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32813CCA" w14:textId="77777777" w:rsidR="00C60BAB" w:rsidRPr="006534BB" w:rsidRDefault="00C60BAB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2305D62B" w14:textId="77777777" w:rsidR="00C60BAB" w:rsidRPr="006534BB" w:rsidRDefault="00C60BAB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</w:p>
        </w:tc>
      </w:tr>
      <w:tr w:rsidR="00C60BAB" w:rsidRPr="006534BB" w14:paraId="6D5B6568" w14:textId="77777777" w:rsidTr="00D3683A">
        <w:tc>
          <w:tcPr>
            <w:tcW w:w="2689" w:type="dxa"/>
            <w:shd w:val="clear" w:color="auto" w:fill="E5E5E5" w:themeFill="background2" w:themeFillTint="33"/>
          </w:tcPr>
          <w:p w14:paraId="4560165A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124652BD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2EE0E08C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04132411" w14:textId="77777777" w:rsidR="00C60BAB" w:rsidRPr="006534BB" w:rsidRDefault="00C60BAB" w:rsidP="00D3683A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C60BAB" w:rsidRPr="006534BB" w14:paraId="78D14BA3" w14:textId="77777777" w:rsidTr="00D3683A">
        <w:trPr>
          <w:trHeight w:val="1218"/>
        </w:trPr>
        <w:tc>
          <w:tcPr>
            <w:tcW w:w="2689" w:type="dxa"/>
          </w:tcPr>
          <w:p w14:paraId="664E40B0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14:paraId="63148E28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93" w:type="dxa"/>
            <w:gridSpan w:val="3"/>
          </w:tcPr>
          <w:p w14:paraId="269E75CA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14:paraId="28199762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60BAB" w:rsidRPr="006534BB" w14:paraId="59A7ECDC" w14:textId="77777777" w:rsidTr="00D3683A">
        <w:tc>
          <w:tcPr>
            <w:tcW w:w="10060" w:type="dxa"/>
            <w:gridSpan w:val="6"/>
            <w:shd w:val="clear" w:color="auto" w:fill="E5E5E5" w:themeFill="background2" w:themeFillTint="33"/>
          </w:tcPr>
          <w:p w14:paraId="104F9F88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C60BAB" w:rsidRPr="006534BB" w14:paraId="59DABBCA" w14:textId="77777777" w:rsidTr="00D3683A">
        <w:trPr>
          <w:trHeight w:val="744"/>
        </w:trPr>
        <w:tc>
          <w:tcPr>
            <w:tcW w:w="5030" w:type="dxa"/>
            <w:gridSpan w:val="3"/>
          </w:tcPr>
          <w:p w14:paraId="1A36A691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3DA0B8B5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Underskrift:</w:t>
            </w:r>
          </w:p>
        </w:tc>
      </w:tr>
    </w:tbl>
    <w:p w14:paraId="15CF57D2" w14:textId="4E68CA10" w:rsidR="007C2DAE" w:rsidRDefault="007C2DAE"/>
    <w:p w14:paraId="251C9930" w14:textId="552D83F4" w:rsidR="007C2DAE" w:rsidRDefault="007C2DAE"/>
    <w:p w14:paraId="4E2C0659" w14:textId="77777777" w:rsidR="007C2DAE" w:rsidRDefault="007C2DAE"/>
    <w:tbl>
      <w:tblPr>
        <w:tblStyle w:val="Tabellrutnt1"/>
        <w:tblW w:w="10060" w:type="dxa"/>
        <w:tblLook w:val="04A0" w:firstRow="1" w:lastRow="0" w:firstColumn="1" w:lastColumn="0" w:noHBand="0" w:noVBand="1"/>
      </w:tblPr>
      <w:tblGrid>
        <w:gridCol w:w="2689"/>
        <w:gridCol w:w="2268"/>
        <w:gridCol w:w="73"/>
        <w:gridCol w:w="1486"/>
        <w:gridCol w:w="1134"/>
        <w:gridCol w:w="2410"/>
      </w:tblGrid>
      <w:tr w:rsidR="00C60BAB" w:rsidRPr="006534BB" w14:paraId="2BBAE891" w14:textId="77777777" w:rsidTr="006534BB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37630B86" w14:textId="77777777" w:rsidR="00C60BAB" w:rsidRPr="006534BB" w:rsidRDefault="00C60BAB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lastRenderedPageBreak/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6DBDF708" w14:textId="77777777" w:rsidR="00C60BAB" w:rsidRPr="006534BB" w:rsidRDefault="00C60BAB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</w:p>
        </w:tc>
      </w:tr>
      <w:tr w:rsidR="00C60BAB" w:rsidRPr="006534BB" w14:paraId="2C635517" w14:textId="77777777" w:rsidTr="00D3683A">
        <w:tc>
          <w:tcPr>
            <w:tcW w:w="2689" w:type="dxa"/>
            <w:shd w:val="clear" w:color="auto" w:fill="E5E5E5" w:themeFill="background2" w:themeFillTint="33"/>
          </w:tcPr>
          <w:p w14:paraId="3C78C37D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7FF070D1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4624FD08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140C0688" w14:textId="77777777" w:rsidR="00C60BAB" w:rsidRPr="006534BB" w:rsidRDefault="00C60BAB" w:rsidP="00D3683A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C60BAB" w:rsidRPr="006534BB" w14:paraId="6B0F3A5D" w14:textId="77777777" w:rsidTr="00D3683A">
        <w:trPr>
          <w:trHeight w:val="1218"/>
        </w:trPr>
        <w:tc>
          <w:tcPr>
            <w:tcW w:w="2689" w:type="dxa"/>
          </w:tcPr>
          <w:p w14:paraId="79C42A58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14:paraId="75996DBF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93" w:type="dxa"/>
            <w:gridSpan w:val="3"/>
          </w:tcPr>
          <w:p w14:paraId="1A143B4A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14:paraId="153345F3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60BAB" w:rsidRPr="006534BB" w14:paraId="05E5DC8A" w14:textId="77777777" w:rsidTr="00D3683A">
        <w:tc>
          <w:tcPr>
            <w:tcW w:w="10060" w:type="dxa"/>
            <w:gridSpan w:val="6"/>
            <w:shd w:val="clear" w:color="auto" w:fill="E5E5E5" w:themeFill="background2" w:themeFillTint="33"/>
          </w:tcPr>
          <w:p w14:paraId="423EFFBD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C60BAB" w:rsidRPr="006534BB" w14:paraId="4224CC62" w14:textId="77777777" w:rsidTr="00D3683A">
        <w:trPr>
          <w:trHeight w:val="744"/>
        </w:trPr>
        <w:tc>
          <w:tcPr>
            <w:tcW w:w="5030" w:type="dxa"/>
            <w:gridSpan w:val="3"/>
          </w:tcPr>
          <w:p w14:paraId="5E4A5CAB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65D1F159" w14:textId="77777777" w:rsidR="00C60BAB" w:rsidRPr="006534BB" w:rsidRDefault="00C60BAB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Underskrift:</w:t>
            </w:r>
          </w:p>
        </w:tc>
      </w:tr>
      <w:tr w:rsidR="00E043FC" w:rsidRPr="006534BB" w14:paraId="6D76E69E" w14:textId="77777777" w:rsidTr="006534BB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18C19868" w14:textId="77777777" w:rsidR="00E043FC" w:rsidRPr="006534BB" w:rsidRDefault="00E043FC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56008839" w14:textId="77777777" w:rsidR="00E043FC" w:rsidRPr="006534BB" w:rsidRDefault="00E043FC" w:rsidP="00D3683A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</w:p>
        </w:tc>
      </w:tr>
      <w:tr w:rsidR="00E043FC" w:rsidRPr="006534BB" w14:paraId="7751B688" w14:textId="77777777" w:rsidTr="00D3683A">
        <w:tc>
          <w:tcPr>
            <w:tcW w:w="2689" w:type="dxa"/>
            <w:shd w:val="clear" w:color="auto" w:fill="E5E5E5" w:themeFill="background2" w:themeFillTint="33"/>
          </w:tcPr>
          <w:p w14:paraId="057A3B88" w14:textId="77777777" w:rsidR="00E043FC" w:rsidRPr="006534BB" w:rsidRDefault="00E043FC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3D4A74E6" w14:textId="77777777" w:rsidR="00E043FC" w:rsidRPr="006534BB" w:rsidRDefault="00E043FC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6C7360A3" w14:textId="77777777" w:rsidR="00E043FC" w:rsidRPr="006534BB" w:rsidRDefault="00E043FC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214F3930" w14:textId="77777777" w:rsidR="00E043FC" w:rsidRPr="006534BB" w:rsidRDefault="00E043FC" w:rsidP="00D3683A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E043FC" w:rsidRPr="006534BB" w14:paraId="509320E6" w14:textId="77777777" w:rsidTr="00D3683A">
        <w:trPr>
          <w:trHeight w:val="1218"/>
        </w:trPr>
        <w:tc>
          <w:tcPr>
            <w:tcW w:w="2689" w:type="dxa"/>
          </w:tcPr>
          <w:p w14:paraId="14D48648" w14:textId="77777777" w:rsidR="00E043FC" w:rsidRPr="006534BB" w:rsidRDefault="00E043FC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14:paraId="383029D6" w14:textId="77777777" w:rsidR="00E043FC" w:rsidRPr="006534BB" w:rsidRDefault="00E043FC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93" w:type="dxa"/>
            <w:gridSpan w:val="3"/>
          </w:tcPr>
          <w:p w14:paraId="2AC1BAA1" w14:textId="77777777" w:rsidR="00E043FC" w:rsidRPr="006534BB" w:rsidRDefault="00E043FC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14:paraId="65217BB1" w14:textId="77777777" w:rsidR="00E043FC" w:rsidRPr="006534BB" w:rsidRDefault="00E043FC" w:rsidP="00D3683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3FC" w:rsidRPr="006534BB" w14:paraId="42850C3A" w14:textId="77777777" w:rsidTr="00D3683A">
        <w:tc>
          <w:tcPr>
            <w:tcW w:w="10060" w:type="dxa"/>
            <w:gridSpan w:val="6"/>
            <w:shd w:val="clear" w:color="auto" w:fill="E5E5E5" w:themeFill="background2" w:themeFillTint="33"/>
          </w:tcPr>
          <w:p w14:paraId="3761EB1A" w14:textId="77777777" w:rsidR="00E043FC" w:rsidRPr="006534BB" w:rsidRDefault="00E043FC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E043FC" w:rsidRPr="006534BB" w14:paraId="69C35A28" w14:textId="77777777" w:rsidTr="00D3683A">
        <w:trPr>
          <w:trHeight w:val="744"/>
        </w:trPr>
        <w:tc>
          <w:tcPr>
            <w:tcW w:w="5030" w:type="dxa"/>
            <w:gridSpan w:val="3"/>
          </w:tcPr>
          <w:p w14:paraId="0532E75D" w14:textId="77777777" w:rsidR="00E043FC" w:rsidRPr="006534BB" w:rsidRDefault="00E043FC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0CE2898B" w14:textId="77777777" w:rsidR="00E043FC" w:rsidRPr="006534BB" w:rsidRDefault="00E043FC" w:rsidP="00D3683A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Underskrift:</w:t>
            </w:r>
          </w:p>
        </w:tc>
      </w:tr>
      <w:tr w:rsidR="00BE075C" w:rsidRPr="006534BB" w14:paraId="5914B101" w14:textId="77777777" w:rsidTr="006534BB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7B956ECB" w14:textId="77777777" w:rsidR="00BE075C" w:rsidRPr="006534BB" w:rsidRDefault="00BE075C" w:rsidP="00D47BE2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2EC86698" w14:textId="77777777" w:rsidR="00BE075C" w:rsidRPr="006534BB" w:rsidRDefault="00BE075C" w:rsidP="00D47BE2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</w:p>
        </w:tc>
      </w:tr>
      <w:tr w:rsidR="00BE075C" w:rsidRPr="006534BB" w14:paraId="2BA5D576" w14:textId="77777777" w:rsidTr="00D47BE2">
        <w:tc>
          <w:tcPr>
            <w:tcW w:w="2689" w:type="dxa"/>
            <w:shd w:val="clear" w:color="auto" w:fill="E5E5E5" w:themeFill="background2" w:themeFillTint="33"/>
          </w:tcPr>
          <w:p w14:paraId="09D760C3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26A7D3CF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0F75842B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2A5C228A" w14:textId="77777777" w:rsidR="00BE075C" w:rsidRPr="006534BB" w:rsidRDefault="00BE075C" w:rsidP="00D47BE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BE075C" w:rsidRPr="006534BB" w14:paraId="2D695F26" w14:textId="77777777" w:rsidTr="00D47BE2">
        <w:trPr>
          <w:trHeight w:val="1218"/>
        </w:trPr>
        <w:tc>
          <w:tcPr>
            <w:tcW w:w="2689" w:type="dxa"/>
          </w:tcPr>
          <w:p w14:paraId="13FAD4BB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14:paraId="18BFBAA4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93" w:type="dxa"/>
            <w:gridSpan w:val="3"/>
          </w:tcPr>
          <w:p w14:paraId="0E67DB9B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14:paraId="41607B5C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E075C" w:rsidRPr="006534BB" w14:paraId="058DBFAD" w14:textId="77777777" w:rsidTr="00D47BE2">
        <w:tc>
          <w:tcPr>
            <w:tcW w:w="10060" w:type="dxa"/>
            <w:gridSpan w:val="6"/>
            <w:shd w:val="clear" w:color="auto" w:fill="E5E5E5" w:themeFill="background2" w:themeFillTint="33"/>
          </w:tcPr>
          <w:p w14:paraId="3E740FC5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BE075C" w:rsidRPr="006534BB" w14:paraId="518544F0" w14:textId="77777777" w:rsidTr="00D47BE2">
        <w:trPr>
          <w:trHeight w:val="744"/>
        </w:trPr>
        <w:tc>
          <w:tcPr>
            <w:tcW w:w="5030" w:type="dxa"/>
            <w:gridSpan w:val="3"/>
          </w:tcPr>
          <w:p w14:paraId="29FF11C9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395A1FDD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Underskrift:</w:t>
            </w:r>
          </w:p>
        </w:tc>
      </w:tr>
      <w:tr w:rsidR="00BE075C" w:rsidRPr="006534BB" w14:paraId="6F656DC9" w14:textId="77777777" w:rsidTr="006534BB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00B29B5C" w14:textId="77777777" w:rsidR="00BE075C" w:rsidRPr="006534BB" w:rsidRDefault="00BE075C" w:rsidP="00D47BE2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5EFEC8AD" w14:textId="77777777" w:rsidR="00BE075C" w:rsidRPr="006534BB" w:rsidRDefault="00BE075C" w:rsidP="00D47BE2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</w:p>
        </w:tc>
      </w:tr>
      <w:tr w:rsidR="00BE075C" w:rsidRPr="006534BB" w14:paraId="7BCE92CC" w14:textId="77777777" w:rsidTr="00D47BE2">
        <w:tc>
          <w:tcPr>
            <w:tcW w:w="2689" w:type="dxa"/>
            <w:shd w:val="clear" w:color="auto" w:fill="E5E5E5" w:themeFill="background2" w:themeFillTint="33"/>
          </w:tcPr>
          <w:p w14:paraId="2131B4A1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0AEB3AAA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7D364BBE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2704BCE0" w14:textId="77777777" w:rsidR="00BE075C" w:rsidRPr="006534BB" w:rsidRDefault="00BE075C" w:rsidP="00D47BE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BE075C" w:rsidRPr="006534BB" w14:paraId="5686F264" w14:textId="77777777" w:rsidTr="00D47BE2">
        <w:trPr>
          <w:trHeight w:val="1218"/>
        </w:trPr>
        <w:tc>
          <w:tcPr>
            <w:tcW w:w="2689" w:type="dxa"/>
          </w:tcPr>
          <w:p w14:paraId="3EE28981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14:paraId="13C1FB33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93" w:type="dxa"/>
            <w:gridSpan w:val="3"/>
          </w:tcPr>
          <w:p w14:paraId="13CE8522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14:paraId="74D62644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E075C" w:rsidRPr="006534BB" w14:paraId="372CE54A" w14:textId="77777777" w:rsidTr="00D47BE2">
        <w:tc>
          <w:tcPr>
            <w:tcW w:w="10060" w:type="dxa"/>
            <w:gridSpan w:val="6"/>
            <w:shd w:val="clear" w:color="auto" w:fill="E5E5E5" w:themeFill="background2" w:themeFillTint="33"/>
          </w:tcPr>
          <w:p w14:paraId="120DD18E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BE075C" w:rsidRPr="006534BB" w14:paraId="0A82AC6A" w14:textId="77777777" w:rsidTr="00D47BE2">
        <w:trPr>
          <w:trHeight w:val="744"/>
        </w:trPr>
        <w:tc>
          <w:tcPr>
            <w:tcW w:w="5030" w:type="dxa"/>
            <w:gridSpan w:val="3"/>
          </w:tcPr>
          <w:p w14:paraId="50652445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532D437B" w14:textId="77777777" w:rsidR="00BE075C" w:rsidRPr="006534BB" w:rsidRDefault="00BE075C" w:rsidP="00D47BE2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Underskrift:</w:t>
            </w:r>
          </w:p>
        </w:tc>
      </w:tr>
    </w:tbl>
    <w:p w14:paraId="5CD26826" w14:textId="09FC74F4" w:rsidR="00E043FC" w:rsidRDefault="00E043FC" w:rsidP="00DE58F1">
      <w:pPr>
        <w:ind w:right="-6804"/>
        <w:rPr>
          <w:bCs/>
          <w:sz w:val="20"/>
          <w:szCs w:val="20"/>
        </w:rPr>
      </w:pPr>
    </w:p>
    <w:p w14:paraId="351F6858" w14:textId="3CBC712A" w:rsidR="007C2DAE" w:rsidRDefault="007C2DAE" w:rsidP="00DE58F1">
      <w:pPr>
        <w:ind w:right="-6804"/>
        <w:rPr>
          <w:bCs/>
          <w:sz w:val="20"/>
          <w:szCs w:val="20"/>
        </w:rPr>
      </w:pPr>
    </w:p>
    <w:p w14:paraId="244E2C1B" w14:textId="65FEC519" w:rsidR="007C2DAE" w:rsidRDefault="007C2DAE" w:rsidP="00DE58F1">
      <w:pPr>
        <w:ind w:right="-6804"/>
        <w:rPr>
          <w:bCs/>
          <w:sz w:val="20"/>
          <w:szCs w:val="20"/>
        </w:rPr>
      </w:pPr>
    </w:p>
    <w:tbl>
      <w:tblPr>
        <w:tblStyle w:val="Tabellrutnt1"/>
        <w:tblW w:w="10060" w:type="dxa"/>
        <w:tblLook w:val="04A0" w:firstRow="1" w:lastRow="0" w:firstColumn="1" w:lastColumn="0" w:noHBand="0" w:noVBand="1"/>
      </w:tblPr>
      <w:tblGrid>
        <w:gridCol w:w="2689"/>
        <w:gridCol w:w="2268"/>
        <w:gridCol w:w="73"/>
        <w:gridCol w:w="1486"/>
        <w:gridCol w:w="1134"/>
        <w:gridCol w:w="2410"/>
      </w:tblGrid>
      <w:tr w:rsidR="007C2DAE" w:rsidRPr="006534BB" w14:paraId="2C93C9A3" w14:textId="77777777" w:rsidTr="00DF1E0F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1199ADDF" w14:textId="77777777" w:rsidR="007C2DAE" w:rsidRPr="006534BB" w:rsidRDefault="007C2DAE" w:rsidP="00DF1E0F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lastRenderedPageBreak/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4FAFF696" w14:textId="77777777" w:rsidR="007C2DAE" w:rsidRPr="006534BB" w:rsidRDefault="007C2DAE" w:rsidP="00DF1E0F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</w:p>
        </w:tc>
      </w:tr>
      <w:tr w:rsidR="007C2DAE" w:rsidRPr="006534BB" w14:paraId="580FC199" w14:textId="77777777" w:rsidTr="00DF1E0F">
        <w:tc>
          <w:tcPr>
            <w:tcW w:w="2689" w:type="dxa"/>
            <w:shd w:val="clear" w:color="auto" w:fill="E5E5E5" w:themeFill="background2" w:themeFillTint="33"/>
          </w:tcPr>
          <w:p w14:paraId="3CAB3055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0E69F69D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12268E53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6C2EBCD9" w14:textId="77777777" w:rsidR="007C2DAE" w:rsidRPr="006534BB" w:rsidRDefault="007C2DAE" w:rsidP="00DF1E0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7C2DAE" w:rsidRPr="006534BB" w14:paraId="22F816FB" w14:textId="77777777" w:rsidTr="00DF1E0F">
        <w:trPr>
          <w:trHeight w:val="1218"/>
        </w:trPr>
        <w:tc>
          <w:tcPr>
            <w:tcW w:w="2689" w:type="dxa"/>
          </w:tcPr>
          <w:p w14:paraId="6F82F2A8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14:paraId="0DA3FC56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93" w:type="dxa"/>
            <w:gridSpan w:val="3"/>
          </w:tcPr>
          <w:p w14:paraId="671438E5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14:paraId="0DD7983D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C2DAE" w:rsidRPr="006534BB" w14:paraId="7EB5B423" w14:textId="77777777" w:rsidTr="00DF1E0F">
        <w:tc>
          <w:tcPr>
            <w:tcW w:w="10060" w:type="dxa"/>
            <w:gridSpan w:val="6"/>
            <w:shd w:val="clear" w:color="auto" w:fill="E5E5E5" w:themeFill="background2" w:themeFillTint="33"/>
          </w:tcPr>
          <w:p w14:paraId="22966537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7C2DAE" w:rsidRPr="006534BB" w14:paraId="23737F7B" w14:textId="77777777" w:rsidTr="00DF1E0F">
        <w:trPr>
          <w:trHeight w:val="744"/>
        </w:trPr>
        <w:tc>
          <w:tcPr>
            <w:tcW w:w="5030" w:type="dxa"/>
            <w:gridSpan w:val="3"/>
          </w:tcPr>
          <w:p w14:paraId="1BCC95A8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12961A16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Underskrift:</w:t>
            </w:r>
          </w:p>
        </w:tc>
      </w:tr>
      <w:tr w:rsidR="007C2DAE" w:rsidRPr="006534BB" w14:paraId="46BAC8DC" w14:textId="77777777" w:rsidTr="00DF1E0F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20EE6215" w14:textId="77777777" w:rsidR="007C2DAE" w:rsidRPr="006534BB" w:rsidRDefault="007C2DAE" w:rsidP="00DF1E0F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743595A5" w14:textId="77777777" w:rsidR="007C2DAE" w:rsidRPr="006534BB" w:rsidRDefault="007C2DAE" w:rsidP="00DF1E0F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</w:p>
        </w:tc>
      </w:tr>
      <w:tr w:rsidR="007C2DAE" w:rsidRPr="006534BB" w14:paraId="6E99F453" w14:textId="77777777" w:rsidTr="00DF1E0F">
        <w:tc>
          <w:tcPr>
            <w:tcW w:w="2689" w:type="dxa"/>
            <w:shd w:val="clear" w:color="auto" w:fill="E5E5E5" w:themeFill="background2" w:themeFillTint="33"/>
          </w:tcPr>
          <w:p w14:paraId="06B88BBF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70D5E079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581163BD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2E2C2526" w14:textId="77777777" w:rsidR="007C2DAE" w:rsidRPr="006534BB" w:rsidRDefault="007C2DAE" w:rsidP="00DF1E0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7C2DAE" w:rsidRPr="006534BB" w14:paraId="138F5359" w14:textId="77777777" w:rsidTr="00DF1E0F">
        <w:trPr>
          <w:trHeight w:val="1218"/>
        </w:trPr>
        <w:tc>
          <w:tcPr>
            <w:tcW w:w="2689" w:type="dxa"/>
          </w:tcPr>
          <w:p w14:paraId="233F05F8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14:paraId="43D4D1A3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93" w:type="dxa"/>
            <w:gridSpan w:val="3"/>
          </w:tcPr>
          <w:p w14:paraId="567B2C2F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14:paraId="4E5AFC56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C2DAE" w:rsidRPr="006534BB" w14:paraId="6DA31A61" w14:textId="77777777" w:rsidTr="00DF1E0F">
        <w:tc>
          <w:tcPr>
            <w:tcW w:w="10060" w:type="dxa"/>
            <w:gridSpan w:val="6"/>
            <w:shd w:val="clear" w:color="auto" w:fill="E5E5E5" w:themeFill="background2" w:themeFillTint="33"/>
          </w:tcPr>
          <w:p w14:paraId="7C7D4A94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7C2DAE" w:rsidRPr="006534BB" w14:paraId="4F3D8B48" w14:textId="77777777" w:rsidTr="00DF1E0F">
        <w:trPr>
          <w:trHeight w:val="744"/>
        </w:trPr>
        <w:tc>
          <w:tcPr>
            <w:tcW w:w="5030" w:type="dxa"/>
            <w:gridSpan w:val="3"/>
          </w:tcPr>
          <w:p w14:paraId="2537FCF1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6FEF6D35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Underskrift:</w:t>
            </w:r>
          </w:p>
        </w:tc>
      </w:tr>
      <w:tr w:rsidR="007C2DAE" w:rsidRPr="006534BB" w14:paraId="11CF9DE6" w14:textId="77777777" w:rsidTr="00DF1E0F">
        <w:tc>
          <w:tcPr>
            <w:tcW w:w="6516" w:type="dxa"/>
            <w:gridSpan w:val="4"/>
            <w:shd w:val="clear" w:color="auto" w:fill="E5E5E5" w:themeFill="background2" w:themeFillTint="33"/>
            <w:vAlign w:val="center"/>
          </w:tcPr>
          <w:p w14:paraId="07151AE8" w14:textId="77777777" w:rsidR="007C2DAE" w:rsidRPr="006534BB" w:rsidRDefault="007C2DAE" w:rsidP="00DF1E0F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  <w:r w:rsidRPr="006534BB">
              <w:rPr>
                <w:b/>
                <w:sz w:val="18"/>
                <w:szCs w:val="18"/>
              </w:rPr>
              <w:t>Avsnitt I Västra Götalandsregionens riktlinjer och standarder för fysisk tillgänglighet:</w:t>
            </w:r>
          </w:p>
        </w:tc>
        <w:tc>
          <w:tcPr>
            <w:tcW w:w="3544" w:type="dxa"/>
            <w:gridSpan w:val="2"/>
            <w:vAlign w:val="center"/>
          </w:tcPr>
          <w:p w14:paraId="4FB5F046" w14:textId="77777777" w:rsidR="007C2DAE" w:rsidRPr="006534BB" w:rsidRDefault="007C2DAE" w:rsidP="00DF1E0F">
            <w:pPr>
              <w:spacing w:after="0" w:line="240" w:lineRule="auto"/>
              <w:ind w:right="-6804"/>
              <w:rPr>
                <w:b/>
                <w:sz w:val="18"/>
                <w:szCs w:val="18"/>
              </w:rPr>
            </w:pPr>
          </w:p>
        </w:tc>
      </w:tr>
      <w:tr w:rsidR="007C2DAE" w:rsidRPr="006534BB" w14:paraId="205BC9B5" w14:textId="77777777" w:rsidTr="00DF1E0F">
        <w:tc>
          <w:tcPr>
            <w:tcW w:w="2689" w:type="dxa"/>
            <w:shd w:val="clear" w:color="auto" w:fill="E5E5E5" w:themeFill="background2" w:themeFillTint="33"/>
          </w:tcPr>
          <w:p w14:paraId="64E94CAE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Avser rum eller del av lokalen</w:t>
            </w:r>
          </w:p>
        </w:tc>
        <w:tc>
          <w:tcPr>
            <w:tcW w:w="2268" w:type="dxa"/>
            <w:shd w:val="clear" w:color="auto" w:fill="E5E5E5" w:themeFill="background2" w:themeFillTint="33"/>
          </w:tcPr>
          <w:p w14:paraId="652F9E07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</w:t>
            </w:r>
          </w:p>
        </w:tc>
        <w:tc>
          <w:tcPr>
            <w:tcW w:w="2693" w:type="dxa"/>
            <w:gridSpan w:val="3"/>
            <w:shd w:val="clear" w:color="auto" w:fill="E5E5E5" w:themeFill="background2" w:themeFillTint="33"/>
          </w:tcPr>
          <w:p w14:paraId="6ECE652E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Åtgärd</w:t>
            </w:r>
          </w:p>
        </w:tc>
        <w:tc>
          <w:tcPr>
            <w:tcW w:w="2410" w:type="dxa"/>
            <w:shd w:val="clear" w:color="auto" w:fill="E5E5E5" w:themeFill="background2" w:themeFillTint="33"/>
          </w:tcPr>
          <w:p w14:paraId="7F0C9277" w14:textId="77777777" w:rsidR="007C2DAE" w:rsidRPr="006534BB" w:rsidRDefault="007C2DAE" w:rsidP="00DF1E0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Kommentar </w:t>
            </w:r>
          </w:p>
        </w:tc>
      </w:tr>
      <w:tr w:rsidR="007C2DAE" w:rsidRPr="006534BB" w14:paraId="59BA5F44" w14:textId="77777777" w:rsidTr="00DF1E0F">
        <w:trPr>
          <w:trHeight w:val="1218"/>
        </w:trPr>
        <w:tc>
          <w:tcPr>
            <w:tcW w:w="2689" w:type="dxa"/>
          </w:tcPr>
          <w:p w14:paraId="7C55DC92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14:paraId="04FBD99C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93" w:type="dxa"/>
            <w:gridSpan w:val="3"/>
          </w:tcPr>
          <w:p w14:paraId="4CD7DFDB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14:paraId="10B3B884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C2DAE" w:rsidRPr="006534BB" w14:paraId="4D3F9EF7" w14:textId="77777777" w:rsidTr="00DF1E0F">
        <w:tc>
          <w:tcPr>
            <w:tcW w:w="10060" w:type="dxa"/>
            <w:gridSpan w:val="6"/>
            <w:shd w:val="clear" w:color="auto" w:fill="E5E5E5" w:themeFill="background2" w:themeFillTint="33"/>
          </w:tcPr>
          <w:p w14:paraId="5DE5A033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t>Avvikelsen åtgärdad vid avstämningsmötet</w:t>
            </w:r>
            <w:r w:rsidRPr="006534BB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Signeras och dateras av den av boverket certifierade tillgänglighetskonsulten som utfärdat intyget</w:t>
            </w:r>
          </w:p>
        </w:tc>
      </w:tr>
      <w:tr w:rsidR="007C2DAE" w:rsidRPr="006534BB" w14:paraId="16014510" w14:textId="77777777" w:rsidTr="00DF1E0F">
        <w:trPr>
          <w:trHeight w:val="744"/>
        </w:trPr>
        <w:tc>
          <w:tcPr>
            <w:tcW w:w="5030" w:type="dxa"/>
            <w:gridSpan w:val="3"/>
          </w:tcPr>
          <w:p w14:paraId="1CC24CCA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Datum (ifylles av ansvarig):</w:t>
            </w:r>
          </w:p>
        </w:tc>
        <w:tc>
          <w:tcPr>
            <w:tcW w:w="5030" w:type="dxa"/>
            <w:gridSpan w:val="3"/>
          </w:tcPr>
          <w:p w14:paraId="650899CD" w14:textId="77777777" w:rsidR="007C2DAE" w:rsidRPr="006534BB" w:rsidRDefault="007C2DAE" w:rsidP="00DF1E0F">
            <w:pPr>
              <w:spacing w:after="0" w:line="240" w:lineRule="auto"/>
              <w:rPr>
                <w:sz w:val="18"/>
                <w:szCs w:val="18"/>
              </w:rPr>
            </w:pPr>
            <w:r w:rsidRPr="006534BB">
              <w:rPr>
                <w:rFonts w:ascii="Times New Roman" w:hAnsi="Times New Roman"/>
                <w:bCs/>
                <w:sz w:val="18"/>
                <w:szCs w:val="18"/>
              </w:rPr>
              <w:t>Underskrift:</w:t>
            </w:r>
          </w:p>
        </w:tc>
      </w:tr>
    </w:tbl>
    <w:tbl>
      <w:tblPr>
        <w:tblStyle w:val="Tabellrutnt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7C2DAE" w14:paraId="7C693FA7" w14:textId="77777777" w:rsidTr="008B7237">
        <w:tc>
          <w:tcPr>
            <w:tcW w:w="100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231855" w14:textId="77777777" w:rsidR="007C2DAE" w:rsidRPr="006534BB" w:rsidRDefault="007C2DAE" w:rsidP="008B7237">
            <w:pPr>
              <w:spacing w:before="480" w:after="120"/>
              <w:ind w:right="-6804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534B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Övrig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kommentar</w:t>
            </w:r>
            <w:r w:rsidRPr="006534B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: </w:t>
            </w:r>
          </w:p>
        </w:tc>
      </w:tr>
      <w:tr w:rsidR="007C2DAE" w14:paraId="01A00F66" w14:textId="77777777" w:rsidTr="008B7237">
        <w:trPr>
          <w:trHeight w:val="2439"/>
        </w:trPr>
        <w:tc>
          <w:tcPr>
            <w:tcW w:w="10060" w:type="dxa"/>
            <w:tcBorders>
              <w:top w:val="single" w:sz="4" w:space="0" w:color="auto"/>
            </w:tcBorders>
          </w:tcPr>
          <w:p w14:paraId="6CBBF482" w14:textId="48D0D9D1" w:rsidR="007C2DAE" w:rsidRPr="00A86B1A" w:rsidRDefault="007C2DAE" w:rsidP="008B7237">
            <w:pPr>
              <w:ind w:right="-6804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</w:tbl>
    <w:p w14:paraId="19894978" w14:textId="77777777" w:rsidR="007C2DAE" w:rsidRDefault="007C2DAE" w:rsidP="00D6112E">
      <w:pPr>
        <w:ind w:right="-6804"/>
        <w:rPr>
          <w:sz w:val="20"/>
          <w:szCs w:val="20"/>
        </w:rPr>
      </w:pPr>
    </w:p>
    <w:tbl>
      <w:tblPr>
        <w:tblStyle w:val="Tabellrutnt"/>
        <w:tblW w:w="960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8"/>
        <w:gridCol w:w="1412"/>
        <w:gridCol w:w="3936"/>
      </w:tblGrid>
      <w:tr w:rsidR="00EC29BB" w:rsidRPr="006534BB" w14:paraId="643F4170" w14:textId="77777777" w:rsidTr="00A86B1A">
        <w:trPr>
          <w:trHeight w:val="698"/>
        </w:trPr>
        <w:tc>
          <w:tcPr>
            <w:tcW w:w="4258" w:type="dxa"/>
          </w:tcPr>
          <w:p w14:paraId="043D1310" w14:textId="77777777" w:rsidR="00EC29BB" w:rsidRPr="006534BB" w:rsidRDefault="00EC29BB" w:rsidP="008F3B3E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  <w:r w:rsidRPr="006534BB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Av boverket certifierad tillgänglighetskonsult </w:t>
            </w:r>
          </w:p>
        </w:tc>
        <w:tc>
          <w:tcPr>
            <w:tcW w:w="1412" w:type="dxa"/>
          </w:tcPr>
          <w:p w14:paraId="3610F7BF" w14:textId="77777777" w:rsidR="00EC29BB" w:rsidRPr="006534BB" w:rsidRDefault="00EC29BB" w:rsidP="008F3B3E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936" w:type="dxa"/>
          </w:tcPr>
          <w:p w14:paraId="43FD374C" w14:textId="77777777" w:rsidR="00EC29BB" w:rsidRPr="006534BB" w:rsidRDefault="00EC29BB" w:rsidP="008F3B3E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  <w:r w:rsidRPr="006534BB">
              <w:rPr>
                <w:rFonts w:ascii="Times New Roman" w:hAnsi="Times New Roman" w:cs="Times New Roman"/>
                <w:sz w:val="22"/>
                <w:szCs w:val="22"/>
              </w:rPr>
              <w:t>Verksamhetschef</w:t>
            </w:r>
          </w:p>
        </w:tc>
      </w:tr>
      <w:tr w:rsidR="00EC29BB" w:rsidRPr="006534BB" w14:paraId="12EC9DDE" w14:textId="77777777" w:rsidTr="00A86B1A">
        <w:trPr>
          <w:trHeight w:val="698"/>
        </w:trPr>
        <w:tc>
          <w:tcPr>
            <w:tcW w:w="4258" w:type="dxa"/>
            <w:tcBorders>
              <w:bottom w:val="single" w:sz="4" w:space="0" w:color="auto"/>
            </w:tcBorders>
            <w:vAlign w:val="center"/>
          </w:tcPr>
          <w:p w14:paraId="69BE55EE" w14:textId="2962CA1B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14:paraId="45F3690C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936" w:type="dxa"/>
            <w:tcBorders>
              <w:bottom w:val="single" w:sz="4" w:space="0" w:color="auto"/>
            </w:tcBorders>
            <w:vAlign w:val="center"/>
          </w:tcPr>
          <w:p w14:paraId="2611C62E" w14:textId="6DC83C69" w:rsidR="00EC29BB" w:rsidRPr="006534BB" w:rsidRDefault="00EC29BB" w:rsidP="00A86B1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C29BB" w:rsidRPr="006534BB" w14:paraId="49F5047D" w14:textId="77777777" w:rsidTr="00A86B1A">
        <w:trPr>
          <w:trHeight w:val="424"/>
        </w:trPr>
        <w:tc>
          <w:tcPr>
            <w:tcW w:w="4258" w:type="dxa"/>
            <w:tcBorders>
              <w:top w:val="single" w:sz="4" w:space="0" w:color="auto"/>
            </w:tcBorders>
            <w:vAlign w:val="center"/>
          </w:tcPr>
          <w:p w14:paraId="1A71083F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534B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Ort</w:t>
            </w:r>
          </w:p>
        </w:tc>
        <w:tc>
          <w:tcPr>
            <w:tcW w:w="1412" w:type="dxa"/>
            <w:vAlign w:val="center"/>
          </w:tcPr>
          <w:p w14:paraId="7D560E02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936" w:type="dxa"/>
            <w:tcBorders>
              <w:top w:val="single" w:sz="4" w:space="0" w:color="auto"/>
            </w:tcBorders>
            <w:vAlign w:val="center"/>
          </w:tcPr>
          <w:p w14:paraId="69645A9C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534B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Ort</w:t>
            </w:r>
          </w:p>
        </w:tc>
      </w:tr>
      <w:tr w:rsidR="00EC29BB" w:rsidRPr="006534BB" w14:paraId="6F5F50B9" w14:textId="77777777" w:rsidTr="00A86B1A">
        <w:trPr>
          <w:trHeight w:val="698"/>
        </w:trPr>
        <w:tc>
          <w:tcPr>
            <w:tcW w:w="4258" w:type="dxa"/>
            <w:tcBorders>
              <w:bottom w:val="single" w:sz="4" w:space="0" w:color="auto"/>
            </w:tcBorders>
            <w:vAlign w:val="center"/>
          </w:tcPr>
          <w:p w14:paraId="57BA05E0" w14:textId="540ED2CE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14:paraId="168053BF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936" w:type="dxa"/>
            <w:tcBorders>
              <w:bottom w:val="single" w:sz="4" w:space="0" w:color="auto"/>
            </w:tcBorders>
            <w:vAlign w:val="center"/>
          </w:tcPr>
          <w:p w14:paraId="5419730B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C29BB" w:rsidRPr="006534BB" w14:paraId="7FD91DE5" w14:textId="77777777" w:rsidTr="00A86B1A">
        <w:trPr>
          <w:trHeight w:val="424"/>
        </w:trPr>
        <w:tc>
          <w:tcPr>
            <w:tcW w:w="4258" w:type="dxa"/>
            <w:tcBorders>
              <w:top w:val="single" w:sz="4" w:space="0" w:color="auto"/>
            </w:tcBorders>
            <w:vAlign w:val="center"/>
          </w:tcPr>
          <w:p w14:paraId="36A8C058" w14:textId="77777777" w:rsidR="00EC29BB" w:rsidRPr="006534BB" w:rsidRDefault="00EC29BB" w:rsidP="00A86B1A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534B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1412" w:type="dxa"/>
            <w:vAlign w:val="center"/>
          </w:tcPr>
          <w:p w14:paraId="02E7C29E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936" w:type="dxa"/>
            <w:tcBorders>
              <w:top w:val="single" w:sz="4" w:space="0" w:color="auto"/>
            </w:tcBorders>
            <w:vAlign w:val="center"/>
          </w:tcPr>
          <w:p w14:paraId="1021E84A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534B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Datum</w:t>
            </w:r>
          </w:p>
        </w:tc>
      </w:tr>
      <w:tr w:rsidR="00EC29BB" w:rsidRPr="006534BB" w14:paraId="4FFB76C6" w14:textId="77777777" w:rsidTr="00A86B1A">
        <w:trPr>
          <w:trHeight w:val="852"/>
        </w:trPr>
        <w:tc>
          <w:tcPr>
            <w:tcW w:w="4258" w:type="dxa"/>
            <w:tcBorders>
              <w:bottom w:val="single" w:sz="4" w:space="0" w:color="auto"/>
            </w:tcBorders>
            <w:vAlign w:val="center"/>
          </w:tcPr>
          <w:p w14:paraId="475CE82E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14:paraId="52440EA4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936" w:type="dxa"/>
            <w:tcBorders>
              <w:bottom w:val="single" w:sz="4" w:space="0" w:color="auto"/>
            </w:tcBorders>
            <w:vAlign w:val="center"/>
          </w:tcPr>
          <w:p w14:paraId="17F292EE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C29BB" w:rsidRPr="006534BB" w14:paraId="29CF2C92" w14:textId="77777777" w:rsidTr="00A86B1A">
        <w:trPr>
          <w:trHeight w:val="424"/>
        </w:trPr>
        <w:tc>
          <w:tcPr>
            <w:tcW w:w="4258" w:type="dxa"/>
            <w:tcBorders>
              <w:top w:val="single" w:sz="4" w:space="0" w:color="auto"/>
            </w:tcBorders>
            <w:vAlign w:val="center"/>
          </w:tcPr>
          <w:p w14:paraId="7D085A40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534B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Namnunderskrift</w:t>
            </w:r>
          </w:p>
        </w:tc>
        <w:tc>
          <w:tcPr>
            <w:tcW w:w="1412" w:type="dxa"/>
            <w:vAlign w:val="center"/>
          </w:tcPr>
          <w:p w14:paraId="447B3EAA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936" w:type="dxa"/>
            <w:tcBorders>
              <w:top w:val="single" w:sz="4" w:space="0" w:color="auto"/>
            </w:tcBorders>
            <w:vAlign w:val="center"/>
          </w:tcPr>
          <w:p w14:paraId="471FCB83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534B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Namnunderskrift</w:t>
            </w:r>
          </w:p>
        </w:tc>
      </w:tr>
      <w:tr w:rsidR="00EC29BB" w:rsidRPr="006534BB" w14:paraId="2D89A13D" w14:textId="77777777" w:rsidTr="00A86B1A">
        <w:trPr>
          <w:trHeight w:val="852"/>
        </w:trPr>
        <w:tc>
          <w:tcPr>
            <w:tcW w:w="4258" w:type="dxa"/>
            <w:tcBorders>
              <w:bottom w:val="single" w:sz="4" w:space="0" w:color="auto"/>
            </w:tcBorders>
            <w:vAlign w:val="center"/>
          </w:tcPr>
          <w:p w14:paraId="0BED9790" w14:textId="292F6365" w:rsidR="00EC29BB" w:rsidRPr="006534BB" w:rsidRDefault="00EC29BB" w:rsidP="00A86B1A">
            <w:pPr>
              <w:spacing w:after="0"/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14:paraId="34DC1D78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936" w:type="dxa"/>
            <w:tcBorders>
              <w:bottom w:val="single" w:sz="4" w:space="0" w:color="auto"/>
            </w:tcBorders>
            <w:vAlign w:val="center"/>
          </w:tcPr>
          <w:p w14:paraId="7B635A3C" w14:textId="77777777" w:rsidR="00EC29BB" w:rsidRPr="006534BB" w:rsidRDefault="00EC29BB" w:rsidP="00A86B1A">
            <w:pPr>
              <w:ind w:left="-63" w:firstLine="6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C29BB" w:rsidRPr="006534BB" w14:paraId="205FE36A" w14:textId="77777777" w:rsidTr="00A86B1A">
        <w:trPr>
          <w:trHeight w:val="424"/>
        </w:trPr>
        <w:tc>
          <w:tcPr>
            <w:tcW w:w="4258" w:type="dxa"/>
            <w:tcBorders>
              <w:top w:val="single" w:sz="4" w:space="0" w:color="auto"/>
            </w:tcBorders>
            <w:vAlign w:val="center"/>
          </w:tcPr>
          <w:p w14:paraId="13FB7B4D" w14:textId="77777777" w:rsidR="00EC29BB" w:rsidRPr="006534BB" w:rsidRDefault="00EC29BB" w:rsidP="00767234">
            <w:pPr>
              <w:ind w:left="-63" w:firstLine="63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534B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Namnförtydligande</w:t>
            </w:r>
          </w:p>
        </w:tc>
        <w:tc>
          <w:tcPr>
            <w:tcW w:w="1412" w:type="dxa"/>
            <w:vAlign w:val="center"/>
          </w:tcPr>
          <w:p w14:paraId="31B60028" w14:textId="77777777" w:rsidR="00EC29BB" w:rsidRPr="006534BB" w:rsidRDefault="00EC29BB" w:rsidP="00767234">
            <w:pPr>
              <w:ind w:left="-63" w:firstLine="63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936" w:type="dxa"/>
            <w:tcBorders>
              <w:top w:val="single" w:sz="4" w:space="0" w:color="auto"/>
            </w:tcBorders>
            <w:vAlign w:val="center"/>
          </w:tcPr>
          <w:p w14:paraId="2E30C770" w14:textId="77777777" w:rsidR="00EC29BB" w:rsidRPr="006534BB" w:rsidRDefault="00EC29BB" w:rsidP="00767234">
            <w:pPr>
              <w:ind w:left="-63" w:firstLine="63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534B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Namnförtydligande</w:t>
            </w:r>
          </w:p>
        </w:tc>
      </w:tr>
    </w:tbl>
    <w:p w14:paraId="19A4172D" w14:textId="77777777" w:rsidR="004A41C6" w:rsidRDefault="004A41C6" w:rsidP="004A41C6">
      <w:pPr>
        <w:rPr>
          <w:sz w:val="20"/>
          <w:szCs w:val="20"/>
        </w:rPr>
      </w:pPr>
    </w:p>
    <w:p w14:paraId="4719DFA1" w14:textId="77777777" w:rsidR="002C60AD" w:rsidRPr="00767234" w:rsidRDefault="002C60AD" w:rsidP="00373688">
      <w:pPr>
        <w:ind w:right="-4820"/>
        <w:rPr>
          <w:b/>
          <w:bCs/>
          <w:sz w:val="20"/>
          <w:szCs w:val="20"/>
        </w:rPr>
      </w:pPr>
    </w:p>
    <w:sectPr w:rsidR="002C60AD" w:rsidRPr="00767234" w:rsidSect="004307D2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2268" w:right="7931" w:bottom="1843" w:left="1134" w:header="680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437599" w14:textId="77777777" w:rsidR="000A3E21" w:rsidRDefault="000A3E21">
      <w:r>
        <w:separator/>
      </w:r>
    </w:p>
  </w:endnote>
  <w:endnote w:type="continuationSeparator" w:id="0">
    <w:p w14:paraId="7B3548FA" w14:textId="77777777" w:rsidR="000A3E21" w:rsidRDefault="000A3E21">
      <w:r>
        <w:continuationSeparator/>
      </w:r>
    </w:p>
  </w:endnote>
  <w:endnote w:type="continuationNotice" w:id="1">
    <w:p w14:paraId="42E85380" w14:textId="77777777" w:rsidR="000A3E21" w:rsidRDefault="000A3E2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17FEC" w14:textId="77777777" w:rsidR="00B05954" w:rsidRDefault="00B0595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1957E63" w14:textId="77777777" w:rsidR="00B05954" w:rsidRDefault="00B0595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0C8E7" w14:textId="77777777" w:rsidR="00B05954" w:rsidRPr="00AA0F08" w:rsidRDefault="00B05954" w:rsidP="00373688">
    <w:pPr>
      <w:pStyle w:val="Sidfot"/>
      <w:ind w:right="-4962"/>
      <w:rPr>
        <w:rStyle w:val="Sidnummer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733F5241" wp14:editId="5F4381BF">
              <wp:simplePos x="0" y="0"/>
              <wp:positionH relativeFrom="margin">
                <wp:posOffset>-2540</wp:posOffset>
              </wp:positionH>
              <wp:positionV relativeFrom="page">
                <wp:posOffset>9785350</wp:posOffset>
              </wp:positionV>
              <wp:extent cx="3594100" cy="647700"/>
              <wp:effectExtent l="0" t="0" r="6350" b="0"/>
              <wp:wrapNone/>
              <wp:docPr id="5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94100" cy="647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2C14E9" w14:textId="3AB502BD" w:rsidR="00D6112E" w:rsidRPr="00D6112E" w:rsidRDefault="00D6112E" w:rsidP="00373688">
                          <w:pPr>
                            <w:pStyle w:val="Sidfot"/>
                            <w:ind w:left="142" w:right="-294" w:hanging="142"/>
                            <w:jc w:val="left"/>
                            <w:rPr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3F524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-.2pt;margin-top:770.5pt;width:283pt;height:51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" filled="f" stroked="f">
              <v:textbox inset="0,0,0,0">
                <w:txbxContent>
                  <w:p w14:paraId="182C14E9" w14:textId="3AB502BD" w:rsidR="00D6112E" w:rsidRPr="00D6112E" w:rsidRDefault="00D6112E" w:rsidP="00373688">
                    <w:pPr>
                      <w:pStyle w:val="Sidfot"/>
                      <w:ind w:left="142" w:right="-294" w:hanging="142"/>
                      <w:jc w:val="left"/>
                      <w:rPr>
                        <w:sz w:val="14"/>
                        <w:szCs w:val="14"/>
                      </w:rPr>
                    </w:pPr>
                  </w:p>
                </w:txbxContent>
              </v:textbox>
              <w10:wrap anchorx="margin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8241" behindDoc="0" locked="0" layoutInCell="1" allowOverlap="1" wp14:anchorId="3BD55939" wp14:editId="02CCBB93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271" name="Bildobjekt 271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03449E0B" wp14:editId="7A6FC2D8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9294FBE" id="Rak 1" o:spid="_x0000_s1026" style="position:absolute;z-index:-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" strokecolor="#9ea2a2 [3207]" strokeweight="1pt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45D56" w14:textId="77777777" w:rsidR="00B05954" w:rsidRDefault="00B05954" w:rsidP="00DE4447">
    <w:pPr>
      <w:pStyle w:val="Sidfot"/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58242" behindDoc="1" locked="0" layoutInCell="1" allowOverlap="1" wp14:anchorId="6F176100" wp14:editId="6EF13076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D1D43F" id="Rak 4" o:spid="_x0000_s1026" style="position:absolute;z-index:-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" strokecolor="#9ea2a2 [3207]" strokeweight="1pt">
              <w10:wrap anchorx="margin" anchory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29C2F" w14:textId="77777777" w:rsidR="000A3E21" w:rsidRDefault="000A3E21">
      <w:r>
        <w:separator/>
      </w:r>
    </w:p>
  </w:footnote>
  <w:footnote w:type="continuationSeparator" w:id="0">
    <w:p w14:paraId="3EB8ACFD" w14:textId="77777777" w:rsidR="000A3E21" w:rsidRDefault="000A3E21">
      <w:r>
        <w:continuationSeparator/>
      </w:r>
    </w:p>
  </w:footnote>
  <w:footnote w:type="continuationNotice" w:id="1">
    <w:p w14:paraId="7108A917" w14:textId="77777777" w:rsidR="000A3E21" w:rsidRDefault="000A3E2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EBA08" w14:textId="77777777" w:rsidR="00B05954" w:rsidRDefault="00B05954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1C288780" wp14:editId="59E2F78A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DD1BA0" w14:textId="77777777" w:rsidR="00B05954" w:rsidRPr="00DE7997" w:rsidRDefault="00DE7997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 xml:space="preserve">Sida </w:t>
                          </w: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instrText>PAGE  \* Arabic  \* MERGEFORMAT</w:instrText>
                          </w: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fldChar w:fldCharType="separate"/>
                          </w: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>1</w:t>
                          </w: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fldChar w:fldCharType="end"/>
                          </w: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 xml:space="preserve"> av </w:t>
                          </w: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instrText>NUMPAGES  \* Arabic  \* MERGEFORMAT</w:instrText>
                          </w: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fldChar w:fldCharType="separate"/>
                          </w: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>2</w:t>
                          </w:r>
                          <w:r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fldChar w:fldCharType="end"/>
                          </w:r>
                          <w:r w:rsidR="00B05954" w:rsidRPr="00DE7997"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288780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58.05pt;margin-top:45.2pt;width:321.35pt;height:18.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" filled="f" stroked="f">
              <v:textbox inset="0,0,0,0">
                <w:txbxContent>
                  <w:p w14:paraId="35DD1BA0" w14:textId="77777777" w:rsidR="00B05954" w:rsidRPr="00DE7997" w:rsidRDefault="00DE7997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 xml:space="preserve">Sida </w:t>
                    </w: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fldChar w:fldCharType="begin"/>
                    </w: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instrText>PAGE  \* Arabic  \* MERGEFORMAT</w:instrText>
                    </w: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fldChar w:fldCharType="separate"/>
                    </w: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>1</w:t>
                    </w: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fldChar w:fldCharType="end"/>
                    </w: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 xml:space="preserve"> av </w:t>
                    </w: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fldChar w:fldCharType="begin"/>
                    </w: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instrText>NUMPAGES  \* Arabic  \* MERGEFORMAT</w:instrText>
                    </w: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fldChar w:fldCharType="separate"/>
                    </w: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>2</w:t>
                    </w:r>
                    <w:r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fldChar w:fldCharType="end"/>
                    </w:r>
                    <w:r w:rsidR="00B05954" w:rsidRPr="00DE7997"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2D84B" w14:textId="77777777" w:rsidR="00B05954" w:rsidRPr="00AA6655" w:rsidRDefault="00847F6F" w:rsidP="00AA6655">
    <w:pPr>
      <w:pStyle w:val="Sidhuvud"/>
    </w:pPr>
    <w:r>
      <w:rPr>
        <w:noProof/>
      </w:rPr>
      <w:drawing>
        <wp:anchor distT="0" distB="0" distL="114300" distR="114300" simplePos="0" relativeHeight="251658245" behindDoc="0" locked="0" layoutInCell="1" allowOverlap="1" wp14:anchorId="2C92C7CF" wp14:editId="16081F67">
          <wp:simplePos x="0" y="0"/>
          <wp:positionH relativeFrom="column">
            <wp:posOffset>4017645</wp:posOffset>
          </wp:positionH>
          <wp:positionV relativeFrom="paragraph">
            <wp:posOffset>-85725</wp:posOffset>
          </wp:positionV>
          <wp:extent cx="2411730" cy="491490"/>
          <wp:effectExtent l="0" t="0" r="1270" b="0"/>
          <wp:wrapNone/>
          <wp:docPr id="272" name="Bildobjekt 27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11730" cy="4914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05954">
      <w:rPr>
        <w:noProof/>
      </w:rPr>
      <w:drawing>
        <wp:anchor distT="0" distB="0" distL="114300" distR="114300" simplePos="0" relativeHeight="251658246" behindDoc="1" locked="0" layoutInCell="1" allowOverlap="1" wp14:anchorId="50A965AB" wp14:editId="0DAE344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8150" cy="1078865"/>
          <wp:effectExtent l="0" t="0" r="11430" b="0"/>
          <wp:wrapNone/>
          <wp:docPr id="273" name="Bildobjekt 2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ekor_nyhetsbrev_Word_blu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150" cy="107886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1C6"/>
    <w:rsid w:val="000051D5"/>
    <w:rsid w:val="00006D2A"/>
    <w:rsid w:val="000076A9"/>
    <w:rsid w:val="00010D47"/>
    <w:rsid w:val="00014C4E"/>
    <w:rsid w:val="00030DDD"/>
    <w:rsid w:val="00036C6D"/>
    <w:rsid w:val="0005691C"/>
    <w:rsid w:val="000655CC"/>
    <w:rsid w:val="000700AE"/>
    <w:rsid w:val="00084024"/>
    <w:rsid w:val="0009062C"/>
    <w:rsid w:val="000A3E21"/>
    <w:rsid w:val="000B12D9"/>
    <w:rsid w:val="000B4536"/>
    <w:rsid w:val="001139D4"/>
    <w:rsid w:val="00131B08"/>
    <w:rsid w:val="0013580F"/>
    <w:rsid w:val="0014070B"/>
    <w:rsid w:val="001522AE"/>
    <w:rsid w:val="001860B9"/>
    <w:rsid w:val="0018672E"/>
    <w:rsid w:val="00186F2B"/>
    <w:rsid w:val="001874D6"/>
    <w:rsid w:val="00192373"/>
    <w:rsid w:val="0019632A"/>
    <w:rsid w:val="001A4E7C"/>
    <w:rsid w:val="001C4D0A"/>
    <w:rsid w:val="001C5FEF"/>
    <w:rsid w:val="001D267B"/>
    <w:rsid w:val="00211487"/>
    <w:rsid w:val="00211D91"/>
    <w:rsid w:val="00235B57"/>
    <w:rsid w:val="002438C1"/>
    <w:rsid w:val="00276AFC"/>
    <w:rsid w:val="002B0B30"/>
    <w:rsid w:val="002C0C02"/>
    <w:rsid w:val="002C60AD"/>
    <w:rsid w:val="002F08BA"/>
    <w:rsid w:val="002F568B"/>
    <w:rsid w:val="00320F86"/>
    <w:rsid w:val="00324171"/>
    <w:rsid w:val="00326C24"/>
    <w:rsid w:val="0034307B"/>
    <w:rsid w:val="00345EB1"/>
    <w:rsid w:val="0035188D"/>
    <w:rsid w:val="0036594C"/>
    <w:rsid w:val="003677E8"/>
    <w:rsid w:val="00373688"/>
    <w:rsid w:val="003854F1"/>
    <w:rsid w:val="0039118E"/>
    <w:rsid w:val="00394877"/>
    <w:rsid w:val="003A0D43"/>
    <w:rsid w:val="003B2A4B"/>
    <w:rsid w:val="003D21A2"/>
    <w:rsid w:val="003E2FF7"/>
    <w:rsid w:val="003F3C72"/>
    <w:rsid w:val="00406BEA"/>
    <w:rsid w:val="004230F7"/>
    <w:rsid w:val="004307D2"/>
    <w:rsid w:val="0043167E"/>
    <w:rsid w:val="00465651"/>
    <w:rsid w:val="00470F4F"/>
    <w:rsid w:val="00477C06"/>
    <w:rsid w:val="00480DC7"/>
    <w:rsid w:val="0049236A"/>
    <w:rsid w:val="00492718"/>
    <w:rsid w:val="004952A2"/>
    <w:rsid w:val="00495F97"/>
    <w:rsid w:val="004A34D3"/>
    <w:rsid w:val="004A355D"/>
    <w:rsid w:val="004A41C6"/>
    <w:rsid w:val="004A4970"/>
    <w:rsid w:val="004B2A01"/>
    <w:rsid w:val="004B5E29"/>
    <w:rsid w:val="004C4649"/>
    <w:rsid w:val="004F4518"/>
    <w:rsid w:val="004F78CF"/>
    <w:rsid w:val="00507395"/>
    <w:rsid w:val="00511CC4"/>
    <w:rsid w:val="00531E60"/>
    <w:rsid w:val="00545F31"/>
    <w:rsid w:val="005556ED"/>
    <w:rsid w:val="00563D2B"/>
    <w:rsid w:val="00596A06"/>
    <w:rsid w:val="005B5712"/>
    <w:rsid w:val="005D2758"/>
    <w:rsid w:val="005D7A12"/>
    <w:rsid w:val="005E1E24"/>
    <w:rsid w:val="006134A6"/>
    <w:rsid w:val="00615BCF"/>
    <w:rsid w:val="00617710"/>
    <w:rsid w:val="0062184C"/>
    <w:rsid w:val="00623724"/>
    <w:rsid w:val="00627533"/>
    <w:rsid w:val="006319DB"/>
    <w:rsid w:val="006534BB"/>
    <w:rsid w:val="00657D62"/>
    <w:rsid w:val="00665F89"/>
    <w:rsid w:val="00673C92"/>
    <w:rsid w:val="006753EC"/>
    <w:rsid w:val="006A7261"/>
    <w:rsid w:val="006B0D29"/>
    <w:rsid w:val="006B1819"/>
    <w:rsid w:val="006C6A4B"/>
    <w:rsid w:val="006C779F"/>
    <w:rsid w:val="006E450B"/>
    <w:rsid w:val="006E5E74"/>
    <w:rsid w:val="006F0D7E"/>
    <w:rsid w:val="00710B77"/>
    <w:rsid w:val="007221C2"/>
    <w:rsid w:val="00730955"/>
    <w:rsid w:val="00737215"/>
    <w:rsid w:val="007377DA"/>
    <w:rsid w:val="00747BC6"/>
    <w:rsid w:val="00754905"/>
    <w:rsid w:val="0075512E"/>
    <w:rsid w:val="00767234"/>
    <w:rsid w:val="007700FB"/>
    <w:rsid w:val="00771100"/>
    <w:rsid w:val="007B7800"/>
    <w:rsid w:val="007C2DAE"/>
    <w:rsid w:val="007D398D"/>
    <w:rsid w:val="007D4241"/>
    <w:rsid w:val="007D4EA3"/>
    <w:rsid w:val="00811AE1"/>
    <w:rsid w:val="00835C4D"/>
    <w:rsid w:val="00843F48"/>
    <w:rsid w:val="00847F6F"/>
    <w:rsid w:val="0087139C"/>
    <w:rsid w:val="008A3DEA"/>
    <w:rsid w:val="008A675A"/>
    <w:rsid w:val="008B31D7"/>
    <w:rsid w:val="008B7237"/>
    <w:rsid w:val="008C7F2A"/>
    <w:rsid w:val="008E78A1"/>
    <w:rsid w:val="00906238"/>
    <w:rsid w:val="0093085B"/>
    <w:rsid w:val="009347A5"/>
    <w:rsid w:val="009440B4"/>
    <w:rsid w:val="009471BF"/>
    <w:rsid w:val="00950E4E"/>
    <w:rsid w:val="009529BD"/>
    <w:rsid w:val="00957965"/>
    <w:rsid w:val="009B0348"/>
    <w:rsid w:val="009C0D12"/>
    <w:rsid w:val="009C192E"/>
    <w:rsid w:val="009E0CF9"/>
    <w:rsid w:val="009E531B"/>
    <w:rsid w:val="009E6C56"/>
    <w:rsid w:val="009E7DCF"/>
    <w:rsid w:val="009F5057"/>
    <w:rsid w:val="00A052F2"/>
    <w:rsid w:val="00A05942"/>
    <w:rsid w:val="00A41C05"/>
    <w:rsid w:val="00A42426"/>
    <w:rsid w:val="00A83D59"/>
    <w:rsid w:val="00A84AFA"/>
    <w:rsid w:val="00A86B1A"/>
    <w:rsid w:val="00AA6655"/>
    <w:rsid w:val="00AA6EB4"/>
    <w:rsid w:val="00AC3FF6"/>
    <w:rsid w:val="00AE35B1"/>
    <w:rsid w:val="00AF5AAF"/>
    <w:rsid w:val="00AF6ACA"/>
    <w:rsid w:val="00B05954"/>
    <w:rsid w:val="00B16219"/>
    <w:rsid w:val="00B16C59"/>
    <w:rsid w:val="00B22767"/>
    <w:rsid w:val="00B27CFA"/>
    <w:rsid w:val="00B36107"/>
    <w:rsid w:val="00B60C6C"/>
    <w:rsid w:val="00B74664"/>
    <w:rsid w:val="00B75F6D"/>
    <w:rsid w:val="00B77D88"/>
    <w:rsid w:val="00B90054"/>
    <w:rsid w:val="00BA0066"/>
    <w:rsid w:val="00BC322E"/>
    <w:rsid w:val="00BD2508"/>
    <w:rsid w:val="00BE075C"/>
    <w:rsid w:val="00BE6F39"/>
    <w:rsid w:val="00BF34AD"/>
    <w:rsid w:val="00BF6CF1"/>
    <w:rsid w:val="00C43BDD"/>
    <w:rsid w:val="00C47778"/>
    <w:rsid w:val="00C5240A"/>
    <w:rsid w:val="00C556F5"/>
    <w:rsid w:val="00C60BAB"/>
    <w:rsid w:val="00C7240F"/>
    <w:rsid w:val="00C9071C"/>
    <w:rsid w:val="00CA521F"/>
    <w:rsid w:val="00CB0493"/>
    <w:rsid w:val="00CE556C"/>
    <w:rsid w:val="00CF03CB"/>
    <w:rsid w:val="00D205D9"/>
    <w:rsid w:val="00D50BE3"/>
    <w:rsid w:val="00D5533F"/>
    <w:rsid w:val="00D6112E"/>
    <w:rsid w:val="00D7481A"/>
    <w:rsid w:val="00D85218"/>
    <w:rsid w:val="00D92CD3"/>
    <w:rsid w:val="00DC082B"/>
    <w:rsid w:val="00DC1A37"/>
    <w:rsid w:val="00DE4447"/>
    <w:rsid w:val="00DE58F1"/>
    <w:rsid w:val="00DE5DA2"/>
    <w:rsid w:val="00DE7997"/>
    <w:rsid w:val="00E043FC"/>
    <w:rsid w:val="00E07B1B"/>
    <w:rsid w:val="00E12359"/>
    <w:rsid w:val="00E2471E"/>
    <w:rsid w:val="00E52A86"/>
    <w:rsid w:val="00E54B47"/>
    <w:rsid w:val="00E55D93"/>
    <w:rsid w:val="00E57FD8"/>
    <w:rsid w:val="00E71082"/>
    <w:rsid w:val="00E90E82"/>
    <w:rsid w:val="00EA3FCD"/>
    <w:rsid w:val="00EB6714"/>
    <w:rsid w:val="00EC29BB"/>
    <w:rsid w:val="00EC5006"/>
    <w:rsid w:val="00EE2A56"/>
    <w:rsid w:val="00F0323E"/>
    <w:rsid w:val="00F149F0"/>
    <w:rsid w:val="00F22264"/>
    <w:rsid w:val="00F47113"/>
    <w:rsid w:val="00F5135F"/>
    <w:rsid w:val="00F836DE"/>
    <w:rsid w:val="00F86F47"/>
    <w:rsid w:val="00FC1677"/>
    <w:rsid w:val="00FE12D8"/>
    <w:rsid w:val="00FE3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5C448694"/>
  <w14:defaultImageDpi w14:val="330"/>
  <w15:docId w15:val="{00C504ED-C5C0-45AB-879A-BE738C8E8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4230F7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uiPriority w:val="9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uiPriority w:val="9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character" w:styleId="Hyperlnk">
    <w:name w:val="Hyperlink"/>
    <w:basedOn w:val="Standardstycketeckensnitt"/>
    <w:uiPriority w:val="99"/>
    <w:unhideWhenUsed/>
    <w:rsid w:val="004A41C6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4A41C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4A41C6"/>
    <w:pPr>
      <w:widowControl w:val="0"/>
      <w:autoSpaceDE w:val="0"/>
      <w:autoSpaceDN w:val="0"/>
      <w:spacing w:before="1" w:after="0" w:line="240" w:lineRule="auto"/>
      <w:ind w:left="107"/>
    </w:pPr>
    <w:rPr>
      <w:rFonts w:ascii="Arial" w:eastAsia="Arial" w:hAnsi="Arial" w:cs="Arial"/>
      <w:sz w:val="22"/>
      <w:szCs w:val="22"/>
      <w:lang w:eastAsia="en-US"/>
    </w:rPr>
  </w:style>
  <w:style w:type="paragraph" w:customStyle="1" w:styleId="Default">
    <w:name w:val="Default"/>
    <w:basedOn w:val="Normal"/>
    <w:rsid w:val="004A41C6"/>
    <w:pPr>
      <w:autoSpaceDE w:val="0"/>
      <w:autoSpaceDN w:val="0"/>
      <w:spacing w:after="0" w:line="240" w:lineRule="auto"/>
    </w:pPr>
    <w:rPr>
      <w:rFonts w:ascii="Arial" w:eastAsiaTheme="minorHAnsi" w:hAnsi="Arial" w:cs="Arial"/>
      <w:color w:val="000000"/>
    </w:rPr>
  </w:style>
  <w:style w:type="table" w:customStyle="1" w:styleId="TableNormal1">
    <w:name w:val="Table Normal1"/>
    <w:uiPriority w:val="2"/>
    <w:semiHidden/>
    <w:unhideWhenUsed/>
    <w:qFormat/>
    <w:rsid w:val="004A41C6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lstomnmnande">
    <w:name w:val="Unresolved Mention"/>
    <w:basedOn w:val="Standardstycketeckensnitt"/>
    <w:uiPriority w:val="99"/>
    <w:semiHidden/>
    <w:unhideWhenUsed/>
    <w:rsid w:val="00B22767"/>
    <w:rPr>
      <w:color w:val="605E5C"/>
      <w:shd w:val="clear" w:color="auto" w:fill="E1DFDD"/>
    </w:rPr>
  </w:style>
  <w:style w:type="table" w:customStyle="1" w:styleId="TableNormal">
    <w:name w:val="Table Normal"/>
    <w:uiPriority w:val="2"/>
    <w:semiHidden/>
    <w:unhideWhenUsed/>
    <w:qFormat/>
    <w:rsid w:val="004307D2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rdtext">
    <w:name w:val="Body Text"/>
    <w:basedOn w:val="Normal"/>
    <w:link w:val="BrdtextChar"/>
    <w:uiPriority w:val="1"/>
    <w:qFormat/>
    <w:rsid w:val="004307D2"/>
    <w:pPr>
      <w:widowControl w:val="0"/>
      <w:autoSpaceDE w:val="0"/>
      <w:autoSpaceDN w:val="0"/>
      <w:spacing w:after="0" w:line="240" w:lineRule="auto"/>
    </w:pPr>
    <w:rPr>
      <w:sz w:val="20"/>
      <w:szCs w:val="20"/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4307D2"/>
    <w:rPr>
      <w:lang w:eastAsia="en-US"/>
    </w:rPr>
  </w:style>
  <w:style w:type="character" w:customStyle="1" w:styleId="SidhuvudChar">
    <w:name w:val="Sidhuvud Char"/>
    <w:basedOn w:val="Standardstycketeckensnitt"/>
    <w:link w:val="Sidhuvud"/>
    <w:uiPriority w:val="99"/>
    <w:rsid w:val="004307D2"/>
    <w:rPr>
      <w:sz w:val="24"/>
      <w:szCs w:val="24"/>
    </w:rPr>
  </w:style>
  <w:style w:type="table" w:styleId="Oformateradtabell1">
    <w:name w:val="Plain Table 1"/>
    <w:basedOn w:val="Normaltabell"/>
    <w:uiPriority w:val="99"/>
    <w:rsid w:val="00B74664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lrutnt1">
    <w:name w:val="Tabellrutnät1"/>
    <w:basedOn w:val="Normaltabell"/>
    <w:next w:val="Tabellrutnt"/>
    <w:uiPriority w:val="39"/>
    <w:rsid w:val="00596A0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sreferens">
    <w:name w:val="annotation reference"/>
    <w:basedOn w:val="Standardstycketeckensnitt"/>
    <w:uiPriority w:val="99"/>
    <w:semiHidden/>
    <w:unhideWhenUsed/>
    <w:rsid w:val="00E57FD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E57FD8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E57FD8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57FD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57FD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29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vastfastigheter.se/nyheter/aktuellt/nya-riktlinjer-for-fysisk-tillganglighet/" TargetMode="Externa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za1\Desktop\Skrivbord%20-%20g&#229;%20igenom\Nyhetsbrev_grey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VGR Dokument HS" ma:contentTypeID="0x01010006EBECDF67F89F4D8BC5FAF3B8FA559B1D008E0DFB90B964BA4D9F841917DFBE4DEB" ma:contentTypeVersion="79" ma:contentTypeDescription="" ma:contentTypeScope="" ma:versionID="65ebf35987606a811802e8535b67b88a">
  <xsd:schema xmlns:xsd="http://www.w3.org/2001/XMLSchema" xmlns:xs="http://www.w3.org/2001/XMLSchema" xmlns:p="http://schemas.microsoft.com/office/2006/metadata/properties" xmlns:ns1="http://schemas.microsoft.com/sharepoint/v3" xmlns:ns2="597d7713-8a3d-4bd2-ae30-edced55b2c1b" xmlns:ns3="659dc059-8abe-418c-a583-6411adcf8b11" xmlns:ns6="4552c23f-a756-462f-8287-3ff35245ed68" xmlns:ns7="138fbf62-7498-40dc-896d-d534097d0144" targetNamespace="http://schemas.microsoft.com/office/2006/metadata/properties" ma:root="true" ma:fieldsID="98907ac0f796b3b3767832396114f645" ns1:_="" ns2:_="" ns3:_="" ns6:_="" ns7:_="">
    <xsd:import namespace="http://schemas.microsoft.com/sharepoint/v3"/>
    <xsd:import namespace="597d7713-8a3d-4bd2-ae30-edced55b2c1b"/>
    <xsd:import namespace="659dc059-8abe-418c-a583-6411adcf8b11"/>
    <xsd:import namespace="4552c23f-a756-462f-8287-3ff35245ed68"/>
    <xsd:import namespace="138fbf62-7498-40dc-896d-d534097d0144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i1597c54c9084fe5ae9163fac681e86b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6:e56b93e6a83148c9a912616798bf032e" minOccurs="0"/>
                <xsd:element ref="ns3:_dlc_DocIdPersistId" minOccurs="0"/>
                <xsd:element ref="ns3:_dlc_DocId" minOccurs="0"/>
                <xsd:element ref="ns3:_dlc_DocIdUrl" minOccurs="0"/>
                <xsd:element ref="ns1:ComplianceAssetId" minOccurs="0"/>
                <xsd:element ref="ns1:_CommentCount" minOccurs="0"/>
                <xsd:element ref="ns1:_LikeCount" minOccurs="0"/>
                <xsd:element ref="ns7:MediaServiceMetadata" minOccurs="0"/>
                <xsd:element ref="ns7:MediaServiceFastMetadata" minOccurs="0"/>
                <xsd:element ref="ns7:_x00c4_mne" minOccurs="0"/>
                <xsd:element ref="ns7:Publiceratp_x00e5_V_x00e5_rdgivarwebb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ComplianceAssetId" ma:index="46" nillable="true" ma:displayName="Efterlevnadstillgångs-ID" ma:hidden="true" ma:internalName="ComplianceAssetId" ma:readOnly="true">
      <xsd:simpleType>
        <xsd:restriction base="dms:Text"/>
      </xsd:simpleType>
    </xsd:element>
    <xsd:element name="_CommentCount" ma:index="47" nillable="true" ma:displayName="Antal kommentarer" ma:hidden="true" ma:list="Docs" ma:internalName="_CommentCount" ma:readOnly="true" ma:showField="CommentCount">
      <xsd:simpleType>
        <xsd:restriction base="dms:Lookup"/>
      </xsd:simpleType>
    </xsd:element>
    <xsd:element name="_LikeCount" ma:index="48" nillable="true" ma:displayName="Antal som gillar" ma:hidden="true" ma:list="Docs" ma:internalName="_LikeCount" ma:readOnly="true" ma:showField="LikeCount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8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9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10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11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13" nillable="true" ma:displayName="Upprättad av" ma:description="Inloggad person som upprättat dokumentet" ma:hidden="true" ma:list="UserInfo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14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15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18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22" nillable="true" ma:taxonomy="true" ma:internalName="i1597c54c9084fe5ae9163fac681e86b" ma:taxonomyFieldName="VGR_Lagparagraf" ma:displayName="Lagparagraf" ma:default="" ma:fieldId="{21597c54-c908-4fe5-ae91-63fac681e86b}" ma:sspId="5c300478-92f1-4a1e-b2db-7f8c75821d37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23" nillable="true" ma:taxonomy="true" ma:internalName="m534ae9efef34a1ab5a1291502fec5e5" ma:taxonomyFieldName="VGR_SkapatEnhet" ma:displayName="Upprättad av enhet" ma:default="" ma:fieldId="{6534ae9e-fef3-4a1a-b5a1-291502fec5e5}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26" nillable="true" ma:taxonomy="true" ma:internalName="a7144f27c6ef407e8fb4465121afbe2b" ma:taxonomyFieldName="VGR_UpprattadForEnheter" ma:displayName="Upprättad för enhet" ma:default="" ma:fieldId="{a7144f27-c6ef-407e-8fb4-465121afbe2b}" ma:taxonomyMulti="true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DokItemId" ma:index="28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9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0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1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2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3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4" nillable="true" ma:taxonomy="true" ma:internalName="ec6953a5eee3424faece5c2353cf0721" ma:taxonomyFieldName="VGR_AmnesIndelning" ma:displayName="Regional ämnesindelning" ma:default="" ma:fieldId="{ec6953a5-eee3-424f-aece-5c2353cf0721}" ma:taxonomyMulti="true" ma:sspId="5c300478-92f1-4a1e-b2db-7f8c75821d37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dc059-8abe-418c-a583-6411adcf8b11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c2b35495-57a2-4caa-9356-106d7993171d}" ma:internalName="TaxCatchAll" ma:readOnly="false" ma:showField="CatchAllData" ma:web="659dc059-8abe-418c-a583-6411adcf8b1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35" nillable="true" ma:displayName="Taxonomy Catch All Column1" ma:hidden="true" ma:list="{c2b35495-57a2-4caa-9356-106d7993171d}" ma:internalName="TaxCatchAllLabel" ma:readOnly="false" ma:showField="CatchAllDataLabel" ma:web="659dc059-8abe-418c-a583-6411adcf8b1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6" nillable="true" ma:taxonomy="true" ma:internalName="TaxKeywordTaxHTField" ma:taxonomyFieldName="TaxKeyword" ma:displayName="Företagsnyckelord" ma:readOnly="false" ma:fieldId="{23f27201-bee3-471e-b2e7-b64fd8b7ca38}" ma:taxonomyMulti="true" ma:sspId="5c300478-92f1-4a1e-b2db-7f8c75821d37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PersistId" ma:index="43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_dlc_DocId" ma:index="44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  <xsd:element name="_dlc_DocIdUrl" ma:index="45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e56b93e6a83148c9a912616798bf032e" ma:index="41" nillable="true" ma:taxonomy="true" ma:internalName="e56b93e6a83148c9a912616798bf032e" ma:taxonomyFieldName="Handlingstyp_HS" ma:displayName="Handlingstyp HS" ma:readOnly="false" ma:fieldId="{e56b93e6-a831-48c9-a912-616798bf032e}" ma:sspId="5c300478-92f1-4a1e-b2db-7f8c75821d37" ma:termSetId="bc317226-39c1-44d5-9294-7aca39fbdb1d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8fbf62-7498-40dc-896d-d534097d01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0" nillable="true" ma:displayName="MediaServiceFastMetadata" ma:hidden="true" ma:internalName="MediaServiceFastMetadata" ma:readOnly="true">
      <xsd:simpleType>
        <xsd:restriction base="dms:Note"/>
      </xsd:simpleType>
    </xsd:element>
    <xsd:element name="_x00c4_mne" ma:index="51" nillable="true" ma:displayName="Ämne" ma:format="Dropdown" ma:internalName="_x00c4_mne">
      <xsd:simpleType>
        <xsd:restriction base="dms:Choice">
          <xsd:enumeration value="Blanketter/formulär"/>
          <xsd:enumeration value="Covid-19"/>
          <xsd:enumeration value="Förändring i vårdval"/>
          <xsd:enumeration value="Information/Instruktion"/>
          <xsd:enumeration value="Krav- och kvalitetsbok"/>
          <xsd:enumeration value="KVÅ-koder"/>
          <xsd:enumeration value="Mötesanteckning"/>
          <xsd:enumeration value="Närområdesplaner"/>
          <xsd:enumeration value="Skolprovtagning - närområdesplaner"/>
          <xsd:enumeration value="Tillämpningsanvisningar"/>
          <xsd:enumeration value="Uppföljning/indikatorer"/>
          <xsd:enumeration value="Valbara enheter"/>
          <xsd:enumeration value="Övrigt"/>
        </xsd:restriction>
      </xsd:simpleType>
    </xsd:element>
    <xsd:element name="Publiceratp_x00e5_V_x00e5_rdgivarwebben" ma:index="52" nillable="true" ma:displayName="Publicerat på Vårdgivarwebben" ma:default="0" ma:format="Dropdown" ma:internalName="Publiceratp_x00e5_V_x00e5_rdgivarwebben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KeywordTaxHTField xmlns="659dc059-8abe-418c-a583-6411adcf8b11">
      <Terms xmlns="http://schemas.microsoft.com/office/infopath/2007/PartnerControls">
        <TermInfo xmlns="http://schemas.microsoft.com/office/infopath/2007/PartnerControls">
          <TermName xmlns="http://schemas.microsoft.com/office/infopath/2007/PartnerControls">VVVC＆VVR</TermName>
          <TermId xmlns="http://schemas.microsoft.com/office/infopath/2007/PartnerControls">64c65b9f-2d8b-486f-b70b-ce63b6a25fb8</TermId>
        </TermInfo>
        <TermInfo xmlns="http://schemas.microsoft.com/office/infopath/2007/PartnerControls">
          <TermName xmlns="http://schemas.microsoft.com/office/infopath/2007/PartnerControls">Intyg att lokaler är godkända</TermName>
          <TermId xmlns="http://schemas.microsoft.com/office/infopath/2007/PartnerControls">fa9fe26a-68b6-47e0-8d83-009e535ba491</TermId>
        </TermInfo>
      </Terms>
    </TaxKeywordTaxHTField>
    <ec6953a5eee3424faece5c2353cf0721 xmlns="597d7713-8a3d-4bd2-ae30-edced55b2c1b">
      <Terms xmlns="http://schemas.microsoft.com/office/infopath/2007/PartnerControls"/>
    </ec6953a5eee3424faece5c2353cf0721>
    <Publiceratp_x00e5_V_x00e5_rdgivarwebben xmlns="138fbf62-7498-40dc-896d-d534097d0144">true</Publiceratp_x00e5_V_x00e5_rdgivarwebben>
    <VGR_DokBeskrivning xmlns="597d7713-8a3d-4bd2-ae30-edced55b2c1b" xsi:nil="true"/>
    <VGR_EgenAmnesindelning xmlns="597d7713-8a3d-4bd2-ae30-edced55b2c1b" xsi:nil="true"/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Västra Götalandsregionen</TermName>
          <TermId xmlns="http://schemas.microsoft.com/office/infopath/2007/PartnerControls">4d2df4ef-426d-4ad7-b9ae-30c86e709bec</TermId>
        </TermInfo>
      </Terms>
    </a7144f27c6ef407e8fb4465121afbe2b>
    <TaxCatchAll xmlns="659dc059-8abe-418c-a583-6411adcf8b11">
      <Value>16</Value>
      <Value>3</Value>
      <Value>2</Value>
      <Value>1</Value>
      <Value>17</Value>
    </TaxCatchAll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Vårdval och fördjupad uppföljning</TermName>
          <TermId xmlns="http://schemas.microsoft.com/office/infopath/2007/PartnerControls">231b3f6e-664d-47b8-ab8d-fdef82dc1e78</TermId>
        </TermInfo>
      </Terms>
    </m534ae9efef34a1ab5a1291502fec5e5>
    <e56b93e6a83148c9a912616798bf032e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Information på hemsida/intranät, av tillfällig eller ringa betydelse</TermName>
          <TermId xmlns="http://schemas.microsoft.com/office/infopath/2007/PartnerControls">ee4d0a55-d040-4864-b1ea-8e23f48f0c68</TermId>
        </TermInfo>
      </Terms>
    </e56b93e6a83148c9a912616798bf032e>
    <_x00c4_mne xmlns="138fbf62-7498-40dc-896d-d534097d0144">Blanketter/formulär</_x00c4_mne>
    <TaxCatchAllLabel xmlns="659dc059-8abe-418c-a583-6411adcf8b11" xsi:nil="true"/>
    <VGR_Sekretess xmlns="597d7713-8a3d-4bd2-ae30-edced55b2c1b">Allmän handling - Offentlig</VGR_Sekretess>
    <VGR_AtkomstRatt xmlns="597d7713-8a3d-4bd2-ae30-edced55b2c1b">1</VGR_AtkomstRatt>
    <_dlc_DocId xmlns="659dc059-8abe-418c-a583-6411adcf8b11">HS9265-1051082255-432</_dlc_DocId>
    <VGR_DokStatus xmlns="597d7713-8a3d-4bd2-ae30-edced55b2c1b">Väntar på allmän handling</VGR_DokStatus>
    <_dlc_DocIdUrl xmlns="659dc059-8abe-418c-a583-6411adcf8b11">
      <Url>https://vgregion.sharepoint.com/sites/sy-hs-team-vardval-vardcentral/_layouts/15/DocIdRedir.aspx?ID=HS9265-1051082255-432</Url>
      <Description>HS9265-1051082255-432</Description>
    </_dlc_DocIdUrl>
    <VGR_TillgangligFran xmlns="597d7713-8a3d-4bd2-ae30-edced55b2c1b">2022-04-12T13:19:00+00:00</VGR_TillgangligFran>
    <VGR_TillgangligTill xmlns="597d7713-8a3d-4bd2-ae30-edced55b2c1b">2026-04-12T13:19:00+00:00</VGR_TillgangligTill>
    <VGR_PubliceratAv xmlns="597d7713-8a3d-4bd2-ae30-edced55b2c1b">
      <UserInfo>
        <DisplayName>Anna Lundberg</DisplayName>
        <AccountId>14</AccountId>
        <AccountType/>
      </UserInfo>
    </VGR_PubliceratAv>
    <VGR_PubliceratDatum xmlns="597d7713-8a3d-4bd2-ae30-edced55b2c1b">2022-04-12T13:19:25+00:00</VGR_PubliceratDatum>
    <VGR_DokStatusMessage xmlns="597d7713-8a3d-4bd2-ae30-edced55b2c1b">
2022-04-12 14:35:25: Låst för arkivering
2022-04-12 14:36:12: Väntar på arkivering
2022-04-12 14:36:16: Skickat till mellanarkiv
2022-04-12 14:42:13: Mellanarkivering klar
2022-04-12 15:19:28: Låst för arkivering
2022-04-12 15:21:20: Väntar på arkivering</VGR_DokStatusMessage>
    <VGR_Gallras xmlns="597d7713-8a3d-4bd2-ae30-edced55b2c1b">Vid inaktualitet</VGR_Gallras>
    <VGR_DokItemId xmlns="597d7713-8a3d-4bd2-ae30-edced55b2c1b">851b00ac-5499-4402-b2b9-20fc3d15d884</VGR_DokItemId>
    <VGR_MellanarkivWebbUrl xmlns="597d7713-8a3d-4bd2-ae30-edced55b2c1b">https://mellanarkiv-offentlig.vgregion.se/alfresco/s/archive/stream/public/v1/source/available/sofia/hs9265-1051082255-432/surrogate</VGR_MellanarkivWebbUrl>
    <VGR_MellanarkivUrl xmlns="597d7713-8a3d-4bd2-ae30-edced55b2c1b">
      <Url>https://mellanarkiv.vgregion.se/alfresco/s/archive/stream/public/v1/archive/250c6e2d-6463-4e4b-9a53-9481aae6e8ea/surrogate</Url>
      <Description>https://mellanarkiv.vgregion.se/alfresco/s/archive/stream/public/v1/archive/250c6e2d-6463-4e4b-9a53-9481aae6e8ea/surrogate</Description>
    </VGR_MellanarkivUrl>
    <VGR_ArkivDatum xmlns="597d7713-8a3d-4bd2-ae30-edced55b2c1b">2022-04-12T12:42:13+00:00</VGR_ArkivDatum>
    <VGR_MellanarkivId xmlns="597d7713-8a3d-4bd2-ae30-edced55b2c1b">250c6e2d-6463-4e4b-9a53-9481aae6e8ea</VGR_MellanarkivId>
  </documentManagement>
</p:properties>
</file>

<file path=customXml/itemProps1.xml><?xml version="1.0" encoding="utf-8"?>
<ds:datastoreItem xmlns:ds="http://schemas.openxmlformats.org/officeDocument/2006/customXml" ds:itemID="{84D3BE19-0AC3-4FC3-9847-1EEE2D99A71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4FC991-EF87-4671-BFB6-088CAFBEC36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690B936-575D-458C-9038-24CE5783AE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97d7713-8a3d-4bd2-ae30-edced55b2c1b"/>
    <ds:schemaRef ds:uri="659dc059-8abe-418c-a583-6411adcf8b11"/>
    <ds:schemaRef ds:uri="4552c23f-a756-462f-8287-3ff35245ed68"/>
    <ds:schemaRef ds:uri="138fbf62-7498-40dc-896d-d534097d014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C5816D8-D802-4A34-8304-6B98A39FBC43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90E321A-7C5D-4313-AC40-B6EBCC3D9064}">
  <ds:schemaRefs>
    <ds:schemaRef ds:uri="http://schemas.microsoft.com/office/2006/metadata/properties"/>
    <ds:schemaRef ds:uri="http://schemas.microsoft.com/office/infopath/2007/PartnerControls"/>
    <ds:schemaRef ds:uri="659dc059-8abe-418c-a583-6411adcf8b11"/>
    <ds:schemaRef ds:uri="597d7713-8a3d-4bd2-ae30-edced55b2c1b"/>
    <ds:schemaRef ds:uri="138fbf62-7498-40dc-896d-d534097d0144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Nyhetsbrev_grey</Template>
  <TotalTime>16</TotalTime>
  <Pages>7</Pages>
  <Words>1092</Words>
  <Characters>5791</Characters>
  <Application>Microsoft Office Word</Application>
  <DocSecurity>0</DocSecurity>
  <Lines>48</Lines>
  <Paragraphs>13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Nyhetsbrev grey</vt:lpstr>
      <vt:lpstr>Nyhetsbrev red</vt:lpstr>
    </vt:vector>
  </TitlesOfParts>
  <Manager/>
  <Company/>
  <LinksUpToDate>false</LinksUpToDate>
  <CharactersWithSpaces>6870</CharactersWithSpaces>
  <SharedDoc>false</SharedDoc>
  <HyperlinkBase/>
  <HLinks>
    <vt:vector size="12" baseType="variant">
      <vt:variant>
        <vt:i4>131177</vt:i4>
      </vt:variant>
      <vt:variant>
        <vt:i4>5895</vt:i4>
      </vt:variant>
      <vt:variant>
        <vt:i4>1025</vt:i4>
      </vt:variant>
      <vt:variant>
        <vt:i4>1</vt:i4>
      </vt:variant>
      <vt:variant>
        <vt:lpwstr>dekorstripe_green1</vt:lpwstr>
      </vt:variant>
      <vt:variant>
        <vt:lpwstr/>
      </vt:variant>
      <vt:variant>
        <vt:i4>1310834</vt:i4>
      </vt:variant>
      <vt:variant>
        <vt:i4>-1</vt:i4>
      </vt:variant>
      <vt:variant>
        <vt:i4>2066</vt:i4>
      </vt:variant>
      <vt:variant>
        <vt:i4>1</vt:i4>
      </vt:variant>
      <vt:variant>
        <vt:lpwstr>VGRsv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Intyg att lokaler för verksamhet inom vårdvalen är godkända enligt VGR riktlinjer</dc:title>
  <dc:subject/>
  <dc:creator>Josefin Zackrisson</dc:creator>
  <cp:keywords>Intyg att lokaler är godkända; VVVC＆VVR</cp:keywords>
  <dc:description/>
  <cp:lastModifiedBy>Anna Lundberg</cp:lastModifiedBy>
  <cp:revision>7</cp:revision>
  <cp:lastPrinted>2016-03-31T10:56:00Z</cp:lastPrinted>
  <dcterms:created xsi:type="dcterms:W3CDTF">2022-04-12T12:17:00Z</dcterms:created>
  <dcterms:modified xsi:type="dcterms:W3CDTF">2022-04-12T13:17:00Z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0x01010006EBECDF67F89F4D8BC5FAF3B8FA559B1D008E0DFB90B964BA4D9F841917DFBE4DEB</vt:lpwstr>
  </property>
  <property fmtid="{D5CDD505-2E9C-101B-9397-08002B2CF9AE}" pid="3" name="_dlc_DocIdItemGuid">
    <vt:lpwstr>007a5f49-3271-444f-a741-77bcdd64b4f0</vt:lpwstr>
  </property>
  <property fmtid="{D5CDD505-2E9C-101B-9397-08002B2CF9AE}" pid="4" name="VGR_AmnesIndelning">
    <vt:lpwstr/>
  </property>
  <property fmtid="{D5CDD505-2E9C-101B-9397-08002B2CF9AE}" pid="5" name="VGR_Lagparagraf">
    <vt:lpwstr/>
  </property>
  <property fmtid="{D5CDD505-2E9C-101B-9397-08002B2CF9AE}" pid="6" name="TaxKeyword">
    <vt:lpwstr>17;#VVVC＆VVR|64c65b9f-2d8b-486f-b70b-ce63b6a25fb8;#16;#Intyg att lokaler är godkända|fa9fe26a-68b6-47e0-8d83-009e535ba491</vt:lpwstr>
  </property>
  <property fmtid="{D5CDD505-2E9C-101B-9397-08002B2CF9AE}" pid="7" name="Handlingstyp_HS">
    <vt:lpwstr>3;#Information på hemsida/intranät, av tillfällig eller ringa betydelse|ee4d0a55-d040-4864-b1ea-8e23f48f0c68</vt:lpwstr>
  </property>
  <property fmtid="{D5CDD505-2E9C-101B-9397-08002B2CF9AE}" pid="8" name="VGR_SkapatEnhet">
    <vt:lpwstr>2;#Vårdval och fördjupad uppföljning|231b3f6e-664d-47b8-ab8d-fdef82dc1e78</vt:lpwstr>
  </property>
  <property fmtid="{D5CDD505-2E9C-101B-9397-08002B2CF9AE}" pid="9" name="VGR_UpprattadForEnheter">
    <vt:lpwstr>1;#Västra Götalandsregionen|4d2df4ef-426d-4ad7-b9ae-30c86e709bec</vt:lpwstr>
  </property>
</Properties>
</file>