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32724" w:rsidR="00332724" w:rsidP="00332724" w:rsidRDefault="00332724" w14:paraId="36A85B73" w14:textId="5A7E9A69">
      <w:pPr>
        <w:spacing w:after="0" w:line="240" w:lineRule="auto"/>
        <w:rPr>
          <w:rFonts w:ascii="Verdana" w:hAnsi="Verdana" w:eastAsia="Times New Roman" w:cs="Arial"/>
          <w:b/>
          <w:color w:val="000000" w:themeColor="text1"/>
          <w:sz w:val="40"/>
          <w:szCs w:val="40"/>
          <w:lang w:eastAsia="sv-SE"/>
        </w:rPr>
      </w:pPr>
      <w:r w:rsidRPr="00332724">
        <w:rPr>
          <w:rFonts w:ascii="Verdana" w:hAnsi="Verdana" w:eastAsia="Times New Roman" w:cs="Arial"/>
          <w:b/>
          <w:color w:val="000000" w:themeColor="text1"/>
          <w:sz w:val="40"/>
          <w:szCs w:val="40"/>
          <w:lang w:eastAsia="sv-SE"/>
        </w:rPr>
        <w:t>Skyddsrond/fysisk arbetsmiljö</w:t>
      </w:r>
      <w:r w:rsidR="005C5D6C">
        <w:rPr>
          <w:rFonts w:ascii="Verdana" w:hAnsi="Verdana" w:eastAsia="Times New Roman" w:cs="Arial"/>
          <w:b/>
          <w:color w:val="000000" w:themeColor="text1"/>
          <w:sz w:val="40"/>
          <w:szCs w:val="40"/>
          <w:lang w:eastAsia="sv-SE"/>
        </w:rPr>
        <w:t xml:space="preserve"> i delade administrativa miljöer</w:t>
      </w:r>
    </w:p>
    <w:p w:rsidRPr="00F31F81" w:rsidR="00332724" w:rsidP="00332724" w:rsidRDefault="00332724" w14:paraId="73C90CDC" w14:textId="77777777">
      <w:pPr>
        <w:spacing w:after="0" w:line="240" w:lineRule="auto"/>
        <w:rPr>
          <w:rFonts w:ascii="Arial" w:hAnsi="Arial" w:eastAsia="Times New Roman" w:cs="Arial"/>
          <w:b/>
          <w:sz w:val="16"/>
          <w:szCs w:val="16"/>
          <w:lang w:eastAsia="sv-SE"/>
        </w:rPr>
      </w:pPr>
    </w:p>
    <w:p w:rsidRPr="00F31F81" w:rsidR="00332724" w:rsidP="00332724" w:rsidRDefault="00332724" w14:paraId="6C7020AC" w14:textId="77777777">
      <w:pPr>
        <w:spacing w:after="0" w:line="240" w:lineRule="auto"/>
        <w:rPr>
          <w:rFonts w:ascii="Arial" w:hAnsi="Arial" w:eastAsia="Times New Roman" w:cs="Arial"/>
          <w:b/>
          <w:color w:val="FF0000"/>
          <w:sz w:val="16"/>
          <w:szCs w:val="16"/>
          <w:lang w:eastAsia="sv-SE"/>
        </w:rPr>
      </w:pPr>
    </w:p>
    <w:tbl>
      <w:tblPr>
        <w:tblW w:w="9423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544"/>
        <w:gridCol w:w="533"/>
        <w:gridCol w:w="34"/>
        <w:gridCol w:w="567"/>
        <w:gridCol w:w="1304"/>
        <w:gridCol w:w="19"/>
        <w:gridCol w:w="1285"/>
        <w:gridCol w:w="38"/>
        <w:gridCol w:w="1465"/>
      </w:tblGrid>
      <w:tr w:rsidRPr="00F31F81" w:rsidR="00AA7395" w:rsidTr="00E517BF" w14:paraId="0371C444" w14:textId="6EEDC3AC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  <w:shd w:val="clear" w:color="auto" w:fill="CADB49"/>
          </w:tcPr>
          <w:p w:rsidRPr="005C5D6C" w:rsidR="00AA7395" w:rsidP="005C5D6C" w:rsidRDefault="00AA7395" w14:paraId="42279451" w14:textId="410DEE64">
            <w:pPr>
              <w:spacing w:after="0" w:line="240" w:lineRule="auto"/>
              <w:rPr>
                <w:rFonts w:ascii="Verdana" w:hAnsi="Verdana" w:eastAsia="Times New Roman" w:cs="Arial"/>
                <w:b/>
                <w:sz w:val="26"/>
                <w:szCs w:val="26"/>
                <w:lang w:eastAsia="sv-SE"/>
              </w:rPr>
            </w:pPr>
            <w:r w:rsidRPr="005C5D6C"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  <w:t>Arbetsplats</w:t>
            </w:r>
            <w:r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  <w:br/>
            </w:r>
            <w:r w:rsidRPr="002978EC">
              <w:rPr>
                <w:rFonts w:ascii="Verdana" w:hAnsi="Verdana"/>
                <w:bCs/>
                <w:w w:val="105"/>
              </w:rPr>
              <w:t xml:space="preserve">Undersöks gemensamt av </w:t>
            </w:r>
            <w:r w:rsidRPr="002978EC">
              <w:rPr>
                <w:rFonts w:ascii="Verdana" w:hAnsi="Verdana"/>
                <w:bCs/>
              </w:rPr>
              <w:t>utsedda lokalansvariga med mandat att begära åtgärder, tillsammans med</w:t>
            </w:r>
            <w:r w:rsidRPr="002978EC">
              <w:rPr>
                <w:rFonts w:ascii="Verdana" w:hAnsi="Verdana"/>
                <w:bCs/>
                <w:w w:val="105"/>
              </w:rPr>
              <w:t xml:space="preserve"> skyddsombud och </w:t>
            </w:r>
            <w:r w:rsidRPr="002978EC">
              <w:rPr>
                <w:rFonts w:ascii="Verdana" w:hAnsi="Verdana"/>
                <w:bCs/>
                <w:spacing w:val="-1"/>
                <w:w w:val="105"/>
              </w:rPr>
              <w:t>övriga</w:t>
            </w:r>
            <w:r w:rsidRPr="002978EC">
              <w:rPr>
                <w:rFonts w:ascii="Verdana" w:hAnsi="Verdana"/>
                <w:bCs/>
                <w:w w:val="105"/>
              </w:rPr>
              <w:t xml:space="preserve"> </w:t>
            </w:r>
            <w:r w:rsidRPr="002978EC">
              <w:rPr>
                <w:rFonts w:ascii="Verdana" w:hAnsi="Verdana"/>
                <w:bCs/>
              </w:rPr>
              <w:t>inbjudna.</w:t>
            </w:r>
          </w:p>
        </w:tc>
      </w:tr>
      <w:tr w:rsidRPr="00F31F81" w:rsidR="00AA7395" w:rsidTr="00E517BF" w14:paraId="58C3247B" w14:textId="55FBD511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Pr="005C5D6C" w:rsidR="00AA7395" w:rsidP="005C5D6C" w:rsidRDefault="00AA7395" w14:paraId="0123E2DF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6B66DEF7" w14:textId="13405091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  <w:shd w:val="clear" w:color="auto" w:fill="CADB49"/>
          </w:tcPr>
          <w:p w:rsidRPr="005C5D6C" w:rsidR="00AA7395" w:rsidP="005C5D6C" w:rsidRDefault="00AA7395" w14:paraId="2A892BED" w14:textId="5D761113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  <w:r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  <w:t xml:space="preserve">Deltagare - </w:t>
            </w:r>
            <w:r w:rsidRPr="002978EC">
              <w:rPr>
                <w:rFonts w:ascii="Verdana" w:hAnsi="Verdana"/>
                <w:bCs/>
                <w:spacing w:val="-2"/>
                <w:w w:val="105"/>
              </w:rPr>
              <w:t>Lokalansvarig (Samordnande chef eller liknande funktion)</w:t>
            </w:r>
            <w:r>
              <w:rPr>
                <w:rFonts w:ascii="Verdana" w:hAnsi="Verdana"/>
                <w:bCs/>
                <w:spacing w:val="-2"/>
                <w:w w:val="105"/>
              </w:rPr>
              <w:t>.</w:t>
            </w:r>
          </w:p>
        </w:tc>
      </w:tr>
      <w:tr w:rsidRPr="00F31F81" w:rsidR="00AA7395" w:rsidTr="00E517BF" w14:paraId="04F469F2" w14:textId="5D96B765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6E747689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26A0F941" w14:textId="691560AF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6E39488B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45A55C36" w14:textId="306CA84D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6F5C5E95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0A7A7FA4" w14:textId="23128A47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73EDF26F" w14:textId="21FE105D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3AB18FE6" w14:textId="1A3F4E7B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  <w:shd w:val="clear" w:color="auto" w:fill="CADB49"/>
          </w:tcPr>
          <w:p w:rsidR="00AA7395" w:rsidP="005C5D6C" w:rsidRDefault="00AA7395" w14:paraId="67E797A5" w14:textId="2AC68984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  <w:r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  <w:t xml:space="preserve">Deltagare - </w:t>
            </w:r>
            <w:r w:rsidRPr="002978EC">
              <w:rPr>
                <w:rFonts w:ascii="Verdana" w:hAnsi="Verdana"/>
                <w:bCs/>
                <w:spacing w:val="-1"/>
                <w:w w:val="105"/>
              </w:rPr>
              <w:t>Skyddsombud (representation från alla berörda organisationsnummer)</w:t>
            </w:r>
            <w:r>
              <w:rPr>
                <w:rFonts w:ascii="Verdana" w:hAnsi="Verdana"/>
                <w:bCs/>
                <w:spacing w:val="-1"/>
                <w:w w:val="105"/>
              </w:rPr>
              <w:t>.</w:t>
            </w:r>
          </w:p>
        </w:tc>
      </w:tr>
      <w:tr w:rsidRPr="00F31F81" w:rsidR="00AA7395" w:rsidTr="00E517BF" w14:paraId="341897D8" w14:textId="208479E0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1B840DF8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1B2E4350" w14:textId="7A06BCD7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2CE2FDC5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39FD8B6C" w14:textId="3C9B2011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Pr="005C5D6C" w:rsidR="00AA7395" w:rsidP="005C5D6C" w:rsidRDefault="00AA7395" w14:paraId="60BFD28E" w14:textId="795FC7E9">
            <w:pPr>
              <w:rPr>
                <w:rFonts w:ascii="Verdana" w:hAnsi="Verdana"/>
                <w:b/>
                <w:bCs/>
                <w:spacing w:val="-2"/>
                <w:w w:val="105"/>
              </w:rPr>
            </w:pPr>
          </w:p>
        </w:tc>
      </w:tr>
      <w:tr w:rsidRPr="00F31F81" w:rsidR="00AA7395" w:rsidTr="00E517BF" w14:paraId="556FF20B" w14:textId="363E0D3A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3DFAB148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07DF7837" w14:textId="3E6B4C55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  <w:shd w:val="clear" w:color="auto" w:fill="CADB49"/>
          </w:tcPr>
          <w:p w:rsidR="00AA7395" w:rsidP="005C5D6C" w:rsidRDefault="00AA7395" w14:paraId="6E60851C" w14:textId="6A853445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  <w:r w:rsidRPr="005C5D6C"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  <w:t>Övriga deltagare -</w:t>
            </w:r>
            <w:r>
              <w:rPr>
                <w:rFonts w:ascii="Verdana" w:hAnsi="Verdana"/>
                <w:b/>
                <w:bCs/>
                <w:spacing w:val="-2"/>
                <w:w w:val="105"/>
              </w:rPr>
              <w:t xml:space="preserve"> </w:t>
            </w:r>
            <w:r w:rsidRPr="002978EC">
              <w:rPr>
                <w:rFonts w:ascii="Verdana" w:hAnsi="Verdana"/>
                <w:bCs/>
                <w:spacing w:val="-9"/>
                <w:w w:val="105"/>
              </w:rPr>
              <w:t>Exempelvis c</w:t>
            </w:r>
            <w:r w:rsidRPr="002978EC">
              <w:rPr>
                <w:rFonts w:ascii="Verdana" w:hAnsi="Verdana"/>
                <w:bCs/>
                <w:spacing w:val="-2"/>
                <w:w w:val="105"/>
              </w:rPr>
              <w:t>hefer,</w:t>
            </w:r>
            <w:r w:rsidRPr="002978EC">
              <w:rPr>
                <w:rFonts w:ascii="Verdana" w:hAnsi="Verdana"/>
                <w:bCs/>
                <w:spacing w:val="-8"/>
                <w:w w:val="105"/>
              </w:rPr>
              <w:t xml:space="preserve"> företagshälsovård</w:t>
            </w:r>
            <w:r w:rsidRPr="002978EC">
              <w:rPr>
                <w:rFonts w:ascii="Verdana" w:hAnsi="Verdana"/>
                <w:bCs/>
                <w:spacing w:val="-2"/>
                <w:w w:val="105"/>
              </w:rPr>
              <w:t>,</w:t>
            </w:r>
            <w:r w:rsidRPr="002978EC">
              <w:rPr>
                <w:rFonts w:ascii="Verdana" w:hAnsi="Verdana"/>
                <w:bCs/>
                <w:spacing w:val="-8"/>
                <w:w w:val="105"/>
              </w:rPr>
              <w:t xml:space="preserve"> förvaltare, </w:t>
            </w:r>
            <w:r w:rsidRPr="002978EC">
              <w:rPr>
                <w:rFonts w:ascii="Verdana" w:hAnsi="Verdana"/>
                <w:bCs/>
                <w:spacing w:val="-2"/>
                <w:w w:val="105"/>
              </w:rPr>
              <w:t>medarbetare</w:t>
            </w:r>
            <w:r w:rsidRPr="002978EC">
              <w:rPr>
                <w:rFonts w:ascii="Verdana" w:hAnsi="Verdana"/>
                <w:bCs/>
                <w:spacing w:val="-8"/>
                <w:w w:val="105"/>
              </w:rPr>
              <w:t xml:space="preserve"> </w:t>
            </w:r>
            <w:r w:rsidRPr="002978EC">
              <w:rPr>
                <w:rFonts w:ascii="Verdana" w:hAnsi="Verdana"/>
                <w:bCs/>
                <w:spacing w:val="-1"/>
                <w:w w:val="105"/>
              </w:rPr>
              <w:t>(valfritt)</w:t>
            </w:r>
            <w:r>
              <w:rPr>
                <w:rFonts w:ascii="Verdana" w:hAnsi="Verdana"/>
                <w:bCs/>
                <w:spacing w:val="-1"/>
                <w:w w:val="105"/>
              </w:rPr>
              <w:t>.</w:t>
            </w:r>
          </w:p>
        </w:tc>
      </w:tr>
      <w:tr w:rsidRPr="00F31F81" w:rsidR="00AA7395" w:rsidTr="00E517BF" w14:paraId="5687E19A" w14:textId="2E26821A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12E42C65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18A84FA1" w14:textId="12E00CAA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2D1BA57C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698F0FC0" w14:textId="505F205E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5184AA88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72A52634" w14:textId="2807F71F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333AD25E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7A6BBADC" w14:textId="1C950629">
        <w:trPr>
          <w:cantSplit/>
          <w:trHeight w:val="624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6" w:space="0"/>
            </w:tcBorders>
          </w:tcPr>
          <w:p w:rsidR="00AA7395" w:rsidP="005C5D6C" w:rsidRDefault="00AA7395" w14:paraId="34E2C351" w14:textId="77777777">
            <w:pPr>
              <w:spacing w:after="0" w:line="240" w:lineRule="auto"/>
              <w:rPr>
                <w:rFonts w:ascii="Verdana" w:hAnsi="Verdana" w:eastAsia="Times New Roman" w:cs="Times New Roman"/>
                <w:b/>
                <w:sz w:val="26"/>
                <w:szCs w:val="26"/>
                <w:lang w:eastAsia="sv-SE"/>
              </w:rPr>
            </w:pPr>
          </w:p>
        </w:tc>
      </w:tr>
      <w:tr w:rsidRPr="00F31F81" w:rsidR="00AA7395" w:rsidTr="00E517BF" w14:paraId="5AA93EB1" w14:textId="316CCE67">
        <w:trPr>
          <w:cantSplit/>
          <w:trHeight w:val="567"/>
        </w:trPr>
        <w:tc>
          <w:tcPr>
            <w:tcW w:w="9423" w:type="dxa"/>
            <w:gridSpan w:val="10"/>
            <w:shd w:val="clear" w:color="auto" w:fill="CADB49"/>
            <w:vAlign w:val="center"/>
          </w:tcPr>
          <w:p w:rsidRPr="00BB0FE0" w:rsidR="00AA7395" w:rsidP="00E41A53" w:rsidRDefault="00AA7395" w14:paraId="7B35D13E" w14:textId="3926256F">
            <w:pPr>
              <w:spacing w:after="0" w:line="240" w:lineRule="auto"/>
              <w:rPr>
                <w:rFonts w:ascii="VGR Sans" w:hAnsi="VGR Sans" w:eastAsia="Times New Roman" w:cs="Arial"/>
                <w:b/>
                <w:sz w:val="40"/>
                <w:szCs w:val="40"/>
                <w:lang w:eastAsia="sv-SE"/>
              </w:rPr>
            </w:pPr>
            <w:r w:rsidRPr="00BB0FE0">
              <w:rPr>
                <w:rFonts w:ascii="VGR Sans" w:hAnsi="VGR Sans" w:eastAsia="Times New Roman" w:cs="Arial"/>
                <w:b/>
                <w:sz w:val="40"/>
                <w:szCs w:val="40"/>
                <w:lang w:eastAsia="sv-SE"/>
              </w:rPr>
              <w:t>Verksamhetsrutiner</w:t>
            </w:r>
          </w:p>
        </w:tc>
      </w:tr>
      <w:tr w:rsidRPr="00F31F81" w:rsidR="00AA7395" w:rsidTr="00E517BF" w14:paraId="11E838FE" w14:textId="7B7D7B3B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00BB0FE0" w:rsidR="00AA7395" w:rsidP="00E41A53" w:rsidRDefault="00AA7395" w14:paraId="6BDB9E6F" w14:textId="4CFCAC1D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BB0FE0" w:rsidR="00AA7395" w:rsidP="00E41A53" w:rsidRDefault="00AA7395" w14:paraId="6359F3FF" w14:textId="344B6F61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BB0FE0" w:rsidR="00AA7395" w:rsidP="00AA7395" w:rsidRDefault="00AA7395" w14:paraId="0CF2583A" w14:textId="5D8C6079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:rsidRPr="00BB0FE0" w:rsidR="00AA7395" w:rsidP="00AA7395" w:rsidRDefault="00AA7395" w14:paraId="482F73B3" w14:textId="6D5DF784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Nej</w:t>
            </w:r>
          </w:p>
        </w:tc>
        <w:tc>
          <w:tcPr>
            <w:tcW w:w="1304" w:type="dxa"/>
            <w:shd w:val="clear" w:color="auto" w:fill="E7E1DF"/>
            <w:vAlign w:val="center"/>
          </w:tcPr>
          <w:p w:rsidRPr="00BB0FE0" w:rsidR="00AA7395" w:rsidP="00AA7395" w:rsidRDefault="00AA7395" w14:paraId="5F767091" w14:textId="799AF07D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Åtgärd</w:t>
            </w:r>
          </w:p>
        </w:tc>
        <w:tc>
          <w:tcPr>
            <w:tcW w:w="1304" w:type="dxa"/>
            <w:gridSpan w:val="2"/>
            <w:shd w:val="clear" w:color="auto" w:fill="E7E1DF"/>
            <w:vAlign w:val="center"/>
          </w:tcPr>
          <w:p w:rsidRPr="00BB0FE0" w:rsidR="00AA7395" w:rsidP="00AA7395" w:rsidRDefault="00AA7395" w14:paraId="3E0F95F2" w14:textId="77777777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A</w:t>
            </w: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nsvar</w:t>
            </w:r>
          </w:p>
        </w:tc>
        <w:tc>
          <w:tcPr>
            <w:tcW w:w="1503" w:type="dxa"/>
            <w:gridSpan w:val="2"/>
            <w:shd w:val="clear" w:color="auto" w:fill="E7E1DF"/>
            <w:vAlign w:val="center"/>
          </w:tcPr>
          <w:p w:rsidRPr="00BB0FE0" w:rsidR="00AA7395" w:rsidP="00AA7395" w:rsidRDefault="00AA7395" w14:paraId="5DC96302" w14:textId="34EC8B42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Slutdatum</w:t>
            </w:r>
          </w:p>
        </w:tc>
      </w:tr>
      <w:tr w:rsidRPr="00F31F81" w:rsidR="00AA7395" w:rsidTr="00E517BF" w14:paraId="4D486DA3" w14:textId="0F1C23EA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00BB0FE0" w:rsidR="00AA7395" w:rsidP="00E41A53" w:rsidRDefault="00AA7395" w14:paraId="6EDD7F8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BB0FE0" w:rsidR="00AA7395" w:rsidP="00E41A53" w:rsidRDefault="00AA7395" w14:paraId="4272B77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BB0FE0" w:rsidR="00AA7395" w:rsidP="00AA7395" w:rsidRDefault="00AA7395" w14:paraId="45F5EEAE" w14:textId="77777777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E7E1DF"/>
            <w:vAlign w:val="center"/>
          </w:tcPr>
          <w:p w:rsidRPr="00BB0FE0" w:rsidR="00AA7395" w:rsidP="00AA7395" w:rsidRDefault="00AA7395" w14:paraId="06D272DD" w14:textId="77777777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04" w:type="dxa"/>
            <w:shd w:val="clear" w:color="auto" w:fill="E7E1DF"/>
            <w:vAlign w:val="center"/>
          </w:tcPr>
          <w:p w:rsidRPr="00BB0FE0" w:rsidR="00AA7395" w:rsidP="00AA7395" w:rsidRDefault="00AA7395" w14:paraId="528D401B" w14:textId="61218230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Nr #</w:t>
            </w:r>
          </w:p>
        </w:tc>
        <w:tc>
          <w:tcPr>
            <w:tcW w:w="1304" w:type="dxa"/>
            <w:gridSpan w:val="2"/>
            <w:shd w:val="clear" w:color="auto" w:fill="E7E1DF"/>
            <w:vAlign w:val="center"/>
          </w:tcPr>
          <w:p w:rsidRPr="00BB0FE0" w:rsidR="00AA7395" w:rsidP="00AA7395" w:rsidRDefault="00AA7395" w14:paraId="16B35001" w14:textId="1AA2CA16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Initial</w:t>
            </w:r>
          </w:p>
        </w:tc>
        <w:tc>
          <w:tcPr>
            <w:tcW w:w="1503" w:type="dxa"/>
            <w:gridSpan w:val="2"/>
            <w:shd w:val="clear" w:color="auto" w:fill="E7E1DF"/>
            <w:vAlign w:val="center"/>
          </w:tcPr>
          <w:p w:rsidRPr="00BB0FE0" w:rsidR="00AA7395" w:rsidP="00AA7395" w:rsidRDefault="00AA7395" w14:paraId="0FE13204" w14:textId="0DA72ACC">
            <w:pPr>
              <w:spacing w:after="0" w:line="240" w:lineRule="auto"/>
              <w:jc w:val="center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År-Mån-Dag</w:t>
            </w:r>
          </w:p>
        </w:tc>
      </w:tr>
      <w:tr w:rsidRPr="00F31F81" w:rsidR="00AA7395" w:rsidTr="00E517BF" w14:paraId="686CC1A4" w14:textId="507D8CDE">
        <w:trPr>
          <w:cantSplit/>
          <w:trHeight w:val="567"/>
        </w:trPr>
        <w:tc>
          <w:tcPr>
            <w:tcW w:w="634" w:type="dxa"/>
            <w:vAlign w:val="center"/>
          </w:tcPr>
          <w:p w:rsidRPr="002A2FD0" w:rsidR="00AA7395" w:rsidP="00E41A53" w:rsidRDefault="00AA7395" w14:paraId="14DF2604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789" w:type="dxa"/>
            <w:gridSpan w:val="9"/>
            <w:vAlign w:val="center"/>
          </w:tcPr>
          <w:p w:rsidRPr="00E41A53" w:rsidR="00AA7395" w:rsidP="00E41A53" w:rsidRDefault="00AA7395" w14:paraId="4FC234B4" w14:textId="0BD16F6E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Arbetsmiljörutiner</w:t>
            </w:r>
          </w:p>
        </w:tc>
      </w:tr>
      <w:tr w:rsidRPr="00F31F81" w:rsidR="00AA7395" w:rsidTr="00E517BF" w14:paraId="49694E8F" w14:textId="2B8270BA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Pr="009A2DF5" w:rsidR="00AA7395" w:rsidP="009A2DF5" w:rsidRDefault="00AA7395" w14:paraId="2F4DB221" w14:textId="1E9D994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AA7395" w:rsidP="00622C35" w:rsidRDefault="009A2DF5" w14:paraId="52B77800" w14:textId="4CFB81F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/>
                <w:sz w:val="20"/>
                <w:szCs w:val="20"/>
              </w:rPr>
              <w:t>Finns skriftlig rutin för uppgiftsfördelning i det systematiska arbetsmiljöarbetet?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AA7395" w:rsidP="00622C35" w:rsidRDefault="00AA7395" w14:paraId="638373EF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AA7395" w:rsidP="00622C35" w:rsidRDefault="00AA7395" w14:paraId="4503932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35313E9F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75E166F7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AA7395" w:rsidP="00622C35" w:rsidRDefault="00AA7395" w14:paraId="3D3C327A" w14:textId="255CD844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AA7395" w:rsidTr="00E517BF" w14:paraId="6589B14E" w14:textId="0AD96E6C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Pr="009A2DF5" w:rsidR="00AA7395" w:rsidP="009A2DF5" w:rsidRDefault="00AA7395" w14:paraId="67F78E6D" w14:textId="75B4D326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AA7395" w:rsidP="00622C35" w:rsidRDefault="009A2DF5" w14:paraId="1F1FDA92" w14:textId="400EBDB4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rutiner för att säkerställa att chefer och arbetsledare med ansvar för den fysiska arbetsmiljön har tillräcklig kunskap i ämnet?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AA7395" w:rsidP="00622C35" w:rsidRDefault="00AA7395" w14:paraId="2410C6E4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AA7395" w:rsidP="00622C35" w:rsidRDefault="00AA7395" w14:paraId="32AAE6FB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616BEFF7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4E90D589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AA7395" w:rsidP="00622C35" w:rsidRDefault="00AA7395" w14:paraId="04E1CD32" w14:textId="563F1EE3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AA7395" w:rsidTr="00E517BF" w14:paraId="659895C0" w14:textId="5D0DF98B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Pr="009A2DF5" w:rsidR="00AA7395" w:rsidP="009A2DF5" w:rsidRDefault="00AA7395" w14:paraId="6E63FBBD" w14:textId="0B725C9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AA7395" w:rsidP="00622C35" w:rsidRDefault="009A2DF5" w14:paraId="0CBD6BE9" w14:textId="3187828E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möjlighet för medarbetare att anmäla fel och brister i den fysiska arbetsmiljön?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AA7395" w:rsidP="00622C35" w:rsidRDefault="00AA7395" w14:paraId="59E19300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AA7395" w:rsidP="00622C35" w:rsidRDefault="00AA7395" w14:paraId="3DD13A2C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1EB1754A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30CD7CF2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AA7395" w:rsidP="00622C35" w:rsidRDefault="00AA7395" w14:paraId="18ED606B" w14:textId="47FF863C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AA7395" w:rsidTr="00E517BF" w14:paraId="56177083" w14:textId="20E88A08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Pr="009A2DF5" w:rsidR="00AA7395" w:rsidP="009A2DF5" w:rsidRDefault="00AA7395" w14:paraId="29B5DF63" w14:textId="5742520D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AA7395" w:rsidP="00622C35" w:rsidRDefault="009A2DF5" w14:paraId="41479D60" w14:textId="263A8C09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009A2DF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skriftlig rutin för risk- och konsekvensbedömningar inför förändringar i den fysiska arbetsmiljön?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AA7395" w:rsidP="00622C35" w:rsidRDefault="00AA7395" w14:paraId="736D3F7E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AA7395" w:rsidP="00622C35" w:rsidRDefault="00AA7395" w14:paraId="4129B9E3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78CD0FB4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AA7395" w:rsidP="00622C35" w:rsidRDefault="00AA7395" w14:paraId="50B19720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AA7395" w:rsidP="00622C35" w:rsidRDefault="00AA7395" w14:paraId="6DE06F37" w14:textId="22B33980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="1CDEBD0B" w:rsidTr="00E517BF" w14:paraId="114553D4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32105AD3" w:rsidP="1CDEBD0B" w:rsidRDefault="32105AD3" w14:paraId="301496DA" w14:textId="569E7748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544" w:type="dxa"/>
            <w:shd w:val="clear" w:color="auto" w:fill="FFFFFF" w:themeFill="background1"/>
          </w:tcPr>
          <w:p w:rsidR="32105AD3" w:rsidP="1CDEBD0B" w:rsidRDefault="32105AD3" w14:paraId="18A90DB1" w14:textId="30BEC553">
            <w:pPr>
              <w:spacing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1CDEBD0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 xml:space="preserve">Finns rutiner för att säkerställa att chefer och arbetsledare med ansvar för den digitala arbetsmiljön har tillräcklig kunskap i ämnet?  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1CDEBD0B" w:rsidP="1CDEBD0B" w:rsidRDefault="1CDEBD0B" w14:paraId="322B5FD8" w14:textId="0A3197D7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1CDEBD0B" w:rsidP="1CDEBD0B" w:rsidRDefault="1CDEBD0B" w14:paraId="781B5911" w14:textId="3E0E9379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="1CDEBD0B" w:rsidP="1CDEBD0B" w:rsidRDefault="1CDEBD0B" w14:paraId="2F33F722" w14:textId="3CA3A22E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="1CDEBD0B" w:rsidP="1CDEBD0B" w:rsidRDefault="1CDEBD0B" w14:paraId="3A7E1301" w14:textId="1D4E242E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="1CDEBD0B" w:rsidP="1CDEBD0B" w:rsidRDefault="1CDEBD0B" w14:paraId="091425BE" w14:textId="21A927CC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1CDEBD0B" w:rsidTr="00E517BF" w14:paraId="75FB1379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32105AD3" w:rsidP="1CDEBD0B" w:rsidRDefault="32105AD3" w14:paraId="02F7197F" w14:textId="797B8C39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544" w:type="dxa"/>
            <w:shd w:val="clear" w:color="auto" w:fill="FFFFFF" w:themeFill="background1"/>
          </w:tcPr>
          <w:p w:rsidR="32105AD3" w:rsidP="1CDEBD0B" w:rsidRDefault="32105AD3" w14:paraId="6F2A094B" w14:textId="4774FC73">
            <w:pPr>
              <w:spacing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1CDEBD0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 xml:space="preserve">Finns det möjlighet för medarbetare att anmäla fel och brister i den digitala arbetsmiljön?  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1CDEBD0B" w:rsidP="1CDEBD0B" w:rsidRDefault="1CDEBD0B" w14:paraId="73A45A62" w14:textId="3D5EA77A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1CDEBD0B" w:rsidP="1CDEBD0B" w:rsidRDefault="1CDEBD0B" w14:paraId="00A6F6CA" w14:textId="79B407D4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="1CDEBD0B" w:rsidP="1CDEBD0B" w:rsidRDefault="1CDEBD0B" w14:paraId="32ABB808" w14:textId="31A53716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="1CDEBD0B" w:rsidP="1CDEBD0B" w:rsidRDefault="1CDEBD0B" w14:paraId="78D5C13A" w14:textId="322806FB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="1CDEBD0B" w:rsidP="1CDEBD0B" w:rsidRDefault="1CDEBD0B" w14:paraId="66867FCB" w14:textId="3B9916E2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1CDEBD0B" w:rsidTr="00E517BF" w14:paraId="0EEA2571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32105AD3" w:rsidP="1CDEBD0B" w:rsidRDefault="32105AD3" w14:paraId="21CB8216" w14:textId="28AB4BF4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544" w:type="dxa"/>
            <w:shd w:val="clear" w:color="auto" w:fill="FFFFFF" w:themeFill="background1"/>
          </w:tcPr>
          <w:p w:rsidR="32105AD3" w:rsidP="1CDEBD0B" w:rsidRDefault="32105AD3" w14:paraId="5AF4669E" w14:textId="43881EA3">
            <w:pPr>
              <w:spacing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1CDEBD0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 xml:space="preserve">Finns skriftlig rutin för risk- och konsekvensbedömningar inför förändringar i den digitala arbetsmiljön?  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1CDEBD0B" w:rsidP="1CDEBD0B" w:rsidRDefault="1CDEBD0B" w14:paraId="228E44C4" w14:textId="2374636D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1CDEBD0B" w:rsidP="1CDEBD0B" w:rsidRDefault="1CDEBD0B" w14:paraId="4CD99860" w14:textId="4D04BEC1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="1CDEBD0B" w:rsidP="1CDEBD0B" w:rsidRDefault="1CDEBD0B" w14:paraId="0C801929" w14:textId="77EE24DE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="1CDEBD0B" w:rsidP="1CDEBD0B" w:rsidRDefault="1CDEBD0B" w14:paraId="31117BEE" w14:textId="5B626FAB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="1CDEBD0B" w:rsidP="1CDEBD0B" w:rsidRDefault="1CDEBD0B" w14:paraId="0090D9A0" w14:textId="0F747845">
            <w:pPr>
              <w:spacing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622C35" w:rsidTr="00E517BF" w14:paraId="407F8ABF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Pr="009A2DF5" w:rsidR="00622C35" w:rsidP="009A2DF5" w:rsidRDefault="32105AD3" w14:paraId="68579ED7" w14:textId="3AC80C06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622C35" w:rsidP="00622C35" w:rsidRDefault="00622C35" w14:paraId="04758D3A" w14:textId="6455D0B5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A2DF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Genomförs skyddsrond minst 1 gång per år?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622C35" w:rsidP="00622C35" w:rsidRDefault="00622C35" w14:paraId="2CB7ABDC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622C35" w:rsidP="00622C35" w:rsidRDefault="00622C35" w14:paraId="1D48DCD5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622C35" w:rsidP="00622C35" w:rsidRDefault="00622C35" w14:paraId="0F4C9CEA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622C35" w:rsidP="00622C35" w:rsidRDefault="00622C35" w14:paraId="092C8611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622C35" w:rsidP="00622C35" w:rsidRDefault="00622C35" w14:paraId="0C1FF17A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9A2DF5" w:rsidTr="00E517BF" w14:paraId="3A10E81A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Pr="009A2DF5" w:rsidR="009A2DF5" w:rsidP="009A2DF5" w:rsidRDefault="009A2DF5" w14:paraId="66CD3914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789" w:type="dxa"/>
            <w:gridSpan w:val="9"/>
            <w:vAlign w:val="center"/>
          </w:tcPr>
          <w:p w:rsidRPr="009A2DF5" w:rsidR="009A2DF5" w:rsidP="009A2DF5" w:rsidRDefault="00622C35" w14:paraId="453C6C3B" w14:textId="16F584E4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Första hjälpen, utrymning och brandskydd</w:t>
            </w:r>
          </w:p>
        </w:tc>
      </w:tr>
      <w:tr w:rsidRPr="00F31F81" w:rsidR="009A2DF5" w:rsidTr="00E517BF" w14:paraId="73C22971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Pr="009A2DF5" w:rsidR="009A2DF5" w:rsidP="009A2DF5" w:rsidRDefault="64AB0920" w14:paraId="14852DED" w14:textId="776206BC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9A2DF5" w:rsidP="00622C35" w:rsidRDefault="00622C35" w14:paraId="543F99B7" w14:textId="1D819BFE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en brandskyddsansvarig person?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9A2DF5" w:rsidP="00622C35" w:rsidRDefault="009A2DF5" w14:paraId="26F8D94C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9A2DF5" w:rsidP="00622C35" w:rsidRDefault="009A2DF5" w14:paraId="33B50DF4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9A2DF5" w:rsidP="00622C35" w:rsidRDefault="009A2DF5" w14:paraId="43E51F35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9A2DF5" w:rsidP="00622C35" w:rsidRDefault="009A2DF5" w14:paraId="47EB1EBA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9A2DF5" w:rsidP="00622C35" w:rsidRDefault="009A2DF5" w14:paraId="2206A3AF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622C35" w:rsidTr="00E517BF" w14:paraId="5E870275" w14:textId="77777777">
        <w:trPr>
          <w:cantSplit/>
          <w:trHeight w:val="679"/>
        </w:trPr>
        <w:tc>
          <w:tcPr>
            <w:tcW w:w="634" w:type="dxa"/>
            <w:shd w:val="clear" w:color="auto" w:fill="FFFFFF" w:themeFill="background1"/>
            <w:vAlign w:val="center"/>
          </w:tcPr>
          <w:p w:rsidR="00622C35" w:rsidP="009A2DF5" w:rsidRDefault="7C3FC959" w14:paraId="6F8F701E" w14:textId="4D3BFA3F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3544" w:type="dxa"/>
            <w:shd w:val="clear" w:color="auto" w:fill="FFFFFF" w:themeFill="background1"/>
          </w:tcPr>
          <w:p w:rsidRPr="00622C35" w:rsidR="00622C35" w:rsidP="00622C35" w:rsidRDefault="00622C35" w14:paraId="6CCD1A7E" w14:textId="1E6D8660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/>
                <w:sz w:val="20"/>
                <w:szCs w:val="20"/>
              </w:rPr>
              <w:t>Genomförs regelbundna brandskyddsronder?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622C35" w:rsidP="00622C35" w:rsidRDefault="00622C35" w14:paraId="137E4DAF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622C35" w:rsidP="00622C35" w:rsidRDefault="00622C35" w14:paraId="6F76FA6E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622C35" w:rsidP="00622C35" w:rsidRDefault="00622C35" w14:paraId="42722F3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622C35" w:rsidP="00622C35" w:rsidRDefault="00622C35" w14:paraId="318A487E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622C35" w:rsidP="00622C35" w:rsidRDefault="00622C35" w14:paraId="210BD8C0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622C35" w:rsidTr="00E517BF" w14:paraId="2564F168" w14:textId="77777777">
        <w:trPr>
          <w:cantSplit/>
          <w:trHeight w:val="1651"/>
        </w:trPr>
        <w:tc>
          <w:tcPr>
            <w:tcW w:w="634" w:type="dxa"/>
            <w:shd w:val="clear" w:color="auto" w:fill="FFFFFF" w:themeFill="background1"/>
            <w:vAlign w:val="center"/>
          </w:tcPr>
          <w:p w:rsidR="00622C35" w:rsidP="009A2DF5" w:rsidRDefault="6F6D673E" w14:paraId="4B78224F" w14:textId="2CA66440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3544" w:type="dxa"/>
            <w:shd w:val="clear" w:color="auto" w:fill="FFFFFF" w:themeFill="background1"/>
          </w:tcPr>
          <w:p w:rsidRPr="00622C35" w:rsidR="00622C35" w:rsidP="00622C35" w:rsidRDefault="00622C35" w14:paraId="5AC9037E" w14:textId="00E0897A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/>
                <w:sz w:val="20"/>
                <w:szCs w:val="20"/>
              </w:rPr>
              <w:t>Finns rätt utrustning för den första hjälpen som behövs, till exempel, rätt typ av förbandsutrustning och hjärtstartare?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622C35" w:rsidP="00622C35" w:rsidRDefault="00622C35" w14:paraId="6C97EDF5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622C35" w:rsidP="00622C35" w:rsidRDefault="00622C35" w14:paraId="1B90D381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622C35" w:rsidP="00622C35" w:rsidRDefault="00622C35" w14:paraId="1E0ECD50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622C35" w:rsidP="00622C35" w:rsidRDefault="00622C35" w14:paraId="38E73A8C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622C35" w:rsidP="00622C35" w:rsidRDefault="00622C35" w14:paraId="19BDE773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6430FBBC" w14:textId="77777777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1CDEBD0B" w:rsidR="008832F4" w:rsidP="008832F4" w:rsidRDefault="008832F4" w14:paraId="09E8B3C6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622C35" w:rsidR="008832F4" w:rsidP="008832F4" w:rsidRDefault="008832F4" w14:paraId="3F456043" w14:textId="7777777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9A2DF5" w:rsidR="008832F4" w:rsidP="008832F4" w:rsidRDefault="008832F4" w14:paraId="638AC00E" w14:textId="0B4F14BD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:rsidRPr="009A2DF5" w:rsidR="008832F4" w:rsidP="008832F4" w:rsidRDefault="008832F4" w14:paraId="5CF6D17F" w14:textId="73DB40D8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Nej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Pr="009A2DF5" w:rsidR="008832F4" w:rsidP="008832F4" w:rsidRDefault="008832F4" w14:paraId="03CFCB02" w14:textId="3D53826C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Åtgärd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Pr="009A2DF5" w:rsidR="008832F4" w:rsidP="008832F4" w:rsidRDefault="008832F4" w14:paraId="55ABC558" w14:textId="47BF4F10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A</w:t>
            </w: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nsvar</w:t>
            </w:r>
          </w:p>
        </w:tc>
        <w:tc>
          <w:tcPr>
            <w:tcW w:w="1465" w:type="dxa"/>
            <w:shd w:val="clear" w:color="auto" w:fill="E7E1DF"/>
            <w:vAlign w:val="center"/>
          </w:tcPr>
          <w:p w:rsidRPr="009A2DF5" w:rsidR="008832F4" w:rsidP="008832F4" w:rsidRDefault="008832F4" w14:paraId="39BEB4F5" w14:textId="1148ECE3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Slutdatum</w:t>
            </w:r>
          </w:p>
        </w:tc>
      </w:tr>
      <w:tr w:rsidRPr="00F31F81" w:rsidR="008832F4" w:rsidTr="00E517BF" w14:paraId="7974504A" w14:textId="77777777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1CDEBD0B" w:rsidR="008832F4" w:rsidP="008832F4" w:rsidRDefault="008832F4" w14:paraId="47E595AB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622C35" w:rsidR="008832F4" w:rsidP="008832F4" w:rsidRDefault="008832F4" w14:paraId="4DAB9DE2" w14:textId="7777777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9A2DF5" w:rsidR="008832F4" w:rsidP="008832F4" w:rsidRDefault="008832F4" w14:paraId="4BD4BBFF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E7E1DF"/>
            <w:vAlign w:val="center"/>
          </w:tcPr>
          <w:p w:rsidRPr="009A2DF5" w:rsidR="008832F4" w:rsidP="008832F4" w:rsidRDefault="008832F4" w14:paraId="3B3CF7C2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Pr="009A2DF5" w:rsidR="008832F4" w:rsidP="008832F4" w:rsidRDefault="008832F4" w14:paraId="2CF9AA50" w14:textId="35B46C4D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Nr #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Pr="009A2DF5" w:rsidR="008832F4" w:rsidP="008832F4" w:rsidRDefault="008832F4" w14:paraId="01079AEE" w14:textId="65AB8369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Initial</w:t>
            </w:r>
          </w:p>
        </w:tc>
        <w:tc>
          <w:tcPr>
            <w:tcW w:w="1465" w:type="dxa"/>
            <w:shd w:val="clear" w:color="auto" w:fill="E7E1DF"/>
            <w:vAlign w:val="center"/>
          </w:tcPr>
          <w:p w:rsidRPr="009A2DF5" w:rsidR="008832F4" w:rsidP="008832F4" w:rsidRDefault="008832F4" w14:paraId="1BCF441A" w14:textId="7FDD513F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År-Mån-Dag</w:t>
            </w:r>
          </w:p>
        </w:tc>
      </w:tr>
      <w:tr w:rsidRPr="00F31F81" w:rsidR="008832F4" w:rsidTr="00E517BF" w14:paraId="6B40E509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008832F4" w:rsidP="008832F4" w:rsidRDefault="008832F4" w14:paraId="32593ED5" w14:textId="4D6BDEB6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8832F4" w:rsidP="008832F4" w:rsidRDefault="008832F4" w14:paraId="24CC4D51" w14:textId="0CB8B95C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väl synliga anslag och/eller rutiner för information om utrustning, till exempel förbandsutrustning och hjärtstartare?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8832F4" w:rsidP="008832F4" w:rsidRDefault="008832F4" w14:paraId="4CBEF165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8832F4" w:rsidP="008832F4" w:rsidRDefault="008832F4" w14:paraId="543F88C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246F3960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59F8CDBF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8832F4" w:rsidP="008832F4" w:rsidRDefault="008832F4" w14:paraId="38FA093B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0480A8B7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008832F4" w:rsidP="008832F4" w:rsidRDefault="008832F4" w14:paraId="6A417332" w14:textId="746AC73F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3544" w:type="dxa"/>
            <w:shd w:val="clear" w:color="auto" w:fill="FFFFFF" w:themeFill="background1"/>
          </w:tcPr>
          <w:p w:rsidRPr="00622C35" w:rsidR="008832F4" w:rsidP="008832F4" w:rsidRDefault="008832F4" w14:paraId="6BED31A8" w14:textId="6E40B5F0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/>
                <w:sz w:val="20"/>
                <w:szCs w:val="20"/>
              </w:rPr>
              <w:t>Finns tillräckligt med brandskyddsutrustning och är den i fullgott skick?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8832F4" w:rsidP="008832F4" w:rsidRDefault="008832F4" w14:paraId="0596FAD6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8832F4" w:rsidP="008832F4" w:rsidRDefault="008832F4" w14:paraId="0C21A083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011780FC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7DBBEA48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8832F4" w:rsidP="008832F4" w:rsidRDefault="008832F4" w14:paraId="2D17C8D7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609EF15B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008832F4" w:rsidP="008832F4" w:rsidRDefault="008832F4" w14:paraId="69DC9126" w14:textId="5D27E00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3544" w:type="dxa"/>
            <w:shd w:val="clear" w:color="auto" w:fill="FFFFFF" w:themeFill="background1"/>
          </w:tcPr>
          <w:p w:rsidRPr="009A2DF5" w:rsidR="008832F4" w:rsidP="008832F4" w:rsidRDefault="008832F4" w14:paraId="4DB946E1" w14:textId="5302B57C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två av varandra oberoende utrymningsvägar?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8832F4" w:rsidP="008832F4" w:rsidRDefault="008832F4" w14:paraId="57E10B0A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8832F4" w:rsidP="008832F4" w:rsidRDefault="008832F4" w14:paraId="6F716EA6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6DAEC559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64D5C8A9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8832F4" w:rsidP="008832F4" w:rsidRDefault="008832F4" w14:paraId="787FF9CC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60FB5958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008832F4" w:rsidP="008832F4" w:rsidRDefault="008832F4" w14:paraId="2120A9E1" w14:textId="6C5B87A5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3544" w:type="dxa"/>
            <w:shd w:val="clear" w:color="auto" w:fill="FFFFFF" w:themeFill="background1"/>
          </w:tcPr>
          <w:p w:rsidRPr="00622C35" w:rsidR="008832F4" w:rsidP="008832F4" w:rsidRDefault="008832F4" w14:paraId="7D21E99C" w14:textId="3B29A96D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Är utrymningsvägarna markerade med skyltar som även syns väl när det är mörkt?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8832F4" w:rsidP="008832F4" w:rsidRDefault="008832F4" w14:paraId="190C13D0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8832F4" w:rsidP="008832F4" w:rsidRDefault="008832F4" w14:paraId="7F60DC10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41E7594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63590894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8832F4" w:rsidP="008832F4" w:rsidRDefault="008832F4" w14:paraId="69AB0568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17FB5A71" w14:textId="77777777">
        <w:trPr>
          <w:cantSplit/>
          <w:trHeight w:val="567"/>
        </w:trPr>
        <w:tc>
          <w:tcPr>
            <w:tcW w:w="634" w:type="dxa"/>
            <w:shd w:val="clear" w:color="auto" w:fill="FFFFFF" w:themeFill="background1"/>
            <w:vAlign w:val="center"/>
          </w:tcPr>
          <w:p w:rsidR="008832F4" w:rsidP="008832F4" w:rsidRDefault="008832F4" w14:paraId="1A03E2A6" w14:textId="3144BF8C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3544" w:type="dxa"/>
            <w:shd w:val="clear" w:color="auto" w:fill="FFFFFF" w:themeFill="background1"/>
          </w:tcPr>
          <w:p w:rsidRPr="00622C35" w:rsidR="008832F4" w:rsidP="008832F4" w:rsidRDefault="008832F4" w14:paraId="221ABE6B" w14:textId="6B84E863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Är utrymningsvägarna fria</w:t>
            </w:r>
            <w:r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?</w:t>
            </w:r>
            <w:r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br/>
            </w: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(inte blockerade)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Pr="009A2DF5" w:rsidR="008832F4" w:rsidP="008832F4" w:rsidRDefault="008832F4" w14:paraId="7707C69D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Pr="009A2DF5" w:rsidR="008832F4" w:rsidP="008832F4" w:rsidRDefault="008832F4" w14:paraId="005B7AA3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507C6D98" w14:textId="77777777">
            <w:pPr>
              <w:spacing w:after="0"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FFFFFF" w:themeFill="background1"/>
          </w:tcPr>
          <w:p w:rsidRPr="009A2DF5" w:rsidR="008832F4" w:rsidP="008832F4" w:rsidRDefault="008832F4" w14:paraId="50854AC4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shd w:val="clear" w:color="auto" w:fill="FFFFFF" w:themeFill="background1"/>
          </w:tcPr>
          <w:p w:rsidRPr="009A2DF5" w:rsidR="008832F4" w:rsidP="008832F4" w:rsidRDefault="008832F4" w14:paraId="249234AB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0A579B23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3717911E" w14:textId="578D3B9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3544" w:type="dxa"/>
          </w:tcPr>
          <w:p w:rsidRPr="00622C35" w:rsidR="008832F4" w:rsidP="008832F4" w:rsidRDefault="008832F4" w14:paraId="1E270358" w14:textId="2B847A3A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Är utrymningsvägarna öppningsbara utan nyckel?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59B7F97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01EA5AC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16A8F9C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6B841D3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4660CAF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6AD85609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46914C35" w14:textId="5EBD2D38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3544" w:type="dxa"/>
          </w:tcPr>
          <w:p w:rsidRPr="00622C35" w:rsidR="008832F4" w:rsidP="008832F4" w:rsidRDefault="008832F4" w14:paraId="4F25655E" w14:textId="67E36C54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22C35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utrymningslarm som varnar alla i lokalerna?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68AEB85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11E3B33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675FCA6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60E4C7C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43D2036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01A3C33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21CF4DC9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789" w:type="dxa"/>
            <w:gridSpan w:val="9"/>
            <w:vAlign w:val="center"/>
          </w:tcPr>
          <w:p w:rsidR="008832F4" w:rsidP="008832F4" w:rsidRDefault="008832F4" w14:paraId="455C5132" w14:textId="4D9DBFFF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Fysisk arbetsmiljö</w:t>
            </w:r>
          </w:p>
        </w:tc>
      </w:tr>
      <w:tr w:rsidRPr="00F31F81" w:rsidR="008832F4" w:rsidTr="00E517BF" w14:paraId="19AC3921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526E6C33" w14:textId="2CD2BE9E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3544" w:type="dxa"/>
          </w:tcPr>
          <w:p w:rsidRPr="00827D3B" w:rsidR="008832F4" w:rsidP="008832F4" w:rsidRDefault="008832F4" w14:paraId="7139BD70" w14:textId="509398A2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Är allmänbelysningen tillräcklig i lokalerna?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4F25548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66283C4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309D079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133A2F7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3A3B8D6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51C42B0D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44D586F0" w14:textId="1327BF61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3544" w:type="dxa"/>
          </w:tcPr>
          <w:p w:rsidRPr="00827D3B" w:rsidR="008832F4" w:rsidP="008832F4" w:rsidRDefault="008832F4" w14:paraId="4EA6846C" w14:textId="12D7FA94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arbetsplatser med extra platsbelysning?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6532F7E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6F5D3C7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66E6BD5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3CFA66F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6D4D83B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3E0BA06E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15C06E87" w14:textId="112BA497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21</w:t>
            </w:r>
          </w:p>
        </w:tc>
        <w:tc>
          <w:tcPr>
            <w:tcW w:w="3544" w:type="dxa"/>
          </w:tcPr>
          <w:p w:rsidRPr="00827D3B" w:rsidR="008832F4" w:rsidP="008832F4" w:rsidRDefault="008832F4" w14:paraId="125CE040" w14:textId="72BCEE5B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tillgång till dagsljus?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1013BB5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6007968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1E26BEA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4F6C6E3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0DCE4A7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7650D60B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64F900D4" w14:textId="31E81B29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3544" w:type="dxa"/>
          </w:tcPr>
          <w:p w:rsidRPr="00827D3B" w:rsidR="008832F4" w:rsidP="008832F4" w:rsidRDefault="008832F4" w14:paraId="3FA1ABAB" w14:textId="5845BB75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/>
                <w:sz w:val="20"/>
                <w:szCs w:val="20"/>
              </w:rPr>
              <w:t>Finns det möjlighet att skärma av besvärande solljus?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3843931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136FB12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3EEB008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5880F89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66CD8AC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75A9EEBE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60A71AA9" w14:textId="154B50F1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3544" w:type="dxa"/>
          </w:tcPr>
          <w:p w:rsidRPr="00827D3B" w:rsidR="008832F4" w:rsidP="008832F4" w:rsidRDefault="008832F4" w14:paraId="05B6ABAD" w14:textId="0CAEBA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Behövs stödkylning (för varmt, till exempel på sommaren) i vissa delar av lokalerna eller vid vissa arbetsplatser?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4BE4BD0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213388D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5115396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364919F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2D74D20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60949473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74732CD5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</w:tcPr>
          <w:p w:rsidRPr="00827D3B" w:rsidR="008832F4" w:rsidP="008832F4" w:rsidRDefault="008832F4" w14:paraId="018BD4EE" w14:textId="2ECDB1A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Om ja – fungerar de?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6C74512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455A22D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2DF7065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78BB23F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3E5F142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55AFDEE6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61D00F20" w14:textId="1B2FF115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3544" w:type="dxa"/>
          </w:tcPr>
          <w:p w:rsidRPr="00827D3B" w:rsidR="008832F4" w:rsidP="008832F4" w:rsidRDefault="008832F4" w14:paraId="05E138FD" w14:textId="5B4358F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Behövs stöduppvärmning (för kallt, till exempel på vintern) i vissa delar av lokalerna eller vid vissa arbetsplatser?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2C53E6C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29C921D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2424A5E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2CFE46F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31F66C9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7B5C6AA0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061DD7B2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</w:tcPr>
          <w:p w:rsidRPr="00827D3B" w:rsidR="008832F4" w:rsidP="008832F4" w:rsidRDefault="008832F4" w14:paraId="41E86F9A" w14:textId="1483111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27D3B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Om ja – fungerar de?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0D0E39A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75C71CF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72AF841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526AC46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64FDE58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832F4" w:rsidTr="00E517BF" w14:paraId="3B71D15D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832F4" w:rsidP="008832F4" w:rsidRDefault="008832F4" w14:paraId="08F2A34C" w14:textId="3AC08612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3544" w:type="dxa"/>
          </w:tcPr>
          <w:p w:rsidRPr="008A7938" w:rsidR="008832F4" w:rsidP="008832F4" w:rsidRDefault="008832F4" w14:paraId="5F6F48D7" w14:textId="0B922401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Förekommer det upprepade klagomål på att inomhusluften är bristfällig?</w:t>
            </w:r>
          </w:p>
        </w:tc>
        <w:tc>
          <w:tcPr>
            <w:tcW w:w="567" w:type="dxa"/>
            <w:gridSpan w:val="2"/>
          </w:tcPr>
          <w:p w:rsidRPr="00BB0FE0" w:rsidR="008832F4" w:rsidP="008832F4" w:rsidRDefault="008832F4" w14:paraId="4B4A3CB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8832F4" w:rsidP="008832F4" w:rsidRDefault="008832F4" w14:paraId="7A0825C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259F03D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8832F4" w:rsidP="008832F4" w:rsidRDefault="008832F4" w14:paraId="606304F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8832F4" w:rsidP="008832F4" w:rsidRDefault="008832F4" w14:paraId="51C2DBA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14:paraId="722EFB23" w14:textId="77777777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1CDEBD0B" w:rsidR="00E517BF" w:rsidP="00E517BF" w:rsidRDefault="00E517BF" w14:paraId="32784553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8A7938" w:rsidR="00E517BF" w:rsidP="00E517BF" w:rsidRDefault="00E517BF" w14:paraId="4B085346" w14:textId="7777777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BB0FE0" w:rsidR="00E517BF" w:rsidP="00E517BF" w:rsidRDefault="00E517BF" w14:paraId="196F8145" w14:textId="45FB1433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:rsidRPr="00BB0FE0" w:rsidR="00E517BF" w:rsidP="00E517BF" w:rsidRDefault="00E517BF" w14:paraId="65BEE990" w14:textId="4C42C06B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Nej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68132DAD" w14:textId="37DCA52F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Åtgärd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42CC230F" w14:textId="26B9CD86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A</w:t>
            </w: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nsvar</w:t>
            </w:r>
          </w:p>
        </w:tc>
        <w:tc>
          <w:tcPr>
            <w:tcW w:w="1465" w:type="dxa"/>
            <w:shd w:val="clear" w:color="auto" w:fill="E7E1DF"/>
            <w:vAlign w:val="center"/>
          </w:tcPr>
          <w:p w:rsidR="00E517BF" w:rsidP="00E517BF" w:rsidRDefault="00E517BF" w14:paraId="2C69CECB" w14:textId="410E522A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Slutdatum</w:t>
            </w:r>
          </w:p>
        </w:tc>
      </w:tr>
      <w:tr w:rsidRPr="00F31F81" w:rsidR="00E517BF" w14:paraId="2E48C76B" w14:textId="77777777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1CDEBD0B" w:rsidR="00E517BF" w:rsidP="00E517BF" w:rsidRDefault="00E517BF" w14:paraId="1EFBB5C3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8A7938" w:rsidR="00E517BF" w:rsidP="00E517BF" w:rsidRDefault="00E517BF" w14:paraId="3978CD76" w14:textId="7777777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BB0FE0" w:rsidR="00E517BF" w:rsidP="00E517BF" w:rsidRDefault="00E517BF" w14:paraId="6A6EF69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E7E1DF"/>
            <w:vAlign w:val="center"/>
          </w:tcPr>
          <w:p w:rsidRPr="00BB0FE0" w:rsidR="00E517BF" w:rsidP="00E517BF" w:rsidRDefault="00E517BF" w14:paraId="3DF7E19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69954D2B" w14:textId="5D72EFD8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Nr #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1FBE4E21" w14:textId="1D6822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Initial</w:t>
            </w:r>
          </w:p>
        </w:tc>
        <w:tc>
          <w:tcPr>
            <w:tcW w:w="1465" w:type="dxa"/>
            <w:shd w:val="clear" w:color="auto" w:fill="E7E1DF"/>
            <w:vAlign w:val="center"/>
          </w:tcPr>
          <w:p w:rsidR="00E517BF" w:rsidP="00E517BF" w:rsidRDefault="00E517BF" w14:paraId="62C803DB" w14:textId="3EFEDF69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År-Mån-Dag</w:t>
            </w:r>
          </w:p>
        </w:tc>
      </w:tr>
      <w:tr w:rsidRPr="00F31F81" w:rsidR="00E517BF" w:rsidTr="00E517BF" w14:paraId="372EF179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49F8CF58" w14:textId="121BD0C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3544" w:type="dxa"/>
          </w:tcPr>
          <w:p w:rsidRPr="008A7938" w:rsidR="00E517BF" w:rsidP="00E517BF" w:rsidRDefault="00E517BF" w14:paraId="693731B7" w14:textId="6F1A455D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Förekommer det drag från fönster eller dörrar?</w:t>
            </w:r>
          </w:p>
        </w:tc>
        <w:tc>
          <w:tcPr>
            <w:tcW w:w="567" w:type="dxa"/>
            <w:gridSpan w:val="2"/>
          </w:tcPr>
          <w:p w:rsidRPr="00BB0FE0" w:rsidR="00E517BF" w:rsidP="00E517BF" w:rsidRDefault="00E517BF" w14:paraId="057B360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E517BF" w:rsidP="00E517BF" w:rsidRDefault="00E517BF" w14:paraId="62D3E69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7641C5A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5447BA1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E517BF" w:rsidP="00E517BF" w:rsidRDefault="00E517BF" w14:paraId="5EBA969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627BA106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3C26A1C9" w14:textId="35B1813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3544" w:type="dxa"/>
          </w:tcPr>
          <w:p w:rsidRPr="008A7938" w:rsidR="00E517BF" w:rsidP="00E517BF" w:rsidRDefault="00E517BF" w14:paraId="311961A1" w14:textId="1F9BE5B8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både till- och frånluftssystem?</w:t>
            </w:r>
          </w:p>
        </w:tc>
        <w:tc>
          <w:tcPr>
            <w:tcW w:w="567" w:type="dxa"/>
            <w:gridSpan w:val="2"/>
          </w:tcPr>
          <w:p w:rsidRPr="00BB0FE0" w:rsidR="00E517BF" w:rsidP="00E517BF" w:rsidRDefault="00E517BF" w14:paraId="35C32D8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E517BF" w:rsidP="00E517BF" w:rsidRDefault="00E517BF" w14:paraId="1BB5D42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2997D22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4065E5A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E517BF" w:rsidP="00E517BF" w:rsidRDefault="00E517BF" w14:paraId="202910F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039EE576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3AAB7244" w14:textId="1750671A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3544" w:type="dxa"/>
          </w:tcPr>
          <w:p w:rsidRPr="008A7938" w:rsidR="00E517BF" w:rsidP="00E517BF" w:rsidRDefault="00E517BF" w14:paraId="5E4B5B24" w14:textId="1CBAAC54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Förekommer det drag eller buller från ventilationssystemet?</w:t>
            </w:r>
          </w:p>
        </w:tc>
        <w:tc>
          <w:tcPr>
            <w:tcW w:w="567" w:type="dxa"/>
            <w:gridSpan w:val="2"/>
          </w:tcPr>
          <w:p w:rsidRPr="00BB0FE0" w:rsidR="00E517BF" w:rsidP="00E517BF" w:rsidRDefault="00E517BF" w14:paraId="0BF4560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E517BF" w:rsidP="00E517BF" w:rsidRDefault="00E517BF" w14:paraId="3794741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5535E59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0FB52F1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E517BF" w:rsidP="00E517BF" w:rsidRDefault="00E517BF" w14:paraId="34DC546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59164E4F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54B98D01" w14:textId="380C1F8F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29</w:t>
            </w:r>
          </w:p>
        </w:tc>
        <w:tc>
          <w:tcPr>
            <w:tcW w:w="3544" w:type="dxa"/>
          </w:tcPr>
          <w:p w:rsidRPr="008A7938" w:rsidR="00E517BF" w:rsidP="00E517BF" w:rsidRDefault="00E517BF" w14:paraId="6D633035" w14:textId="6E0665C9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möjlighet att justera höjden på skrivbord så att det går att arbeta i både sittande och stående arbetsställning?</w:t>
            </w:r>
          </w:p>
        </w:tc>
        <w:tc>
          <w:tcPr>
            <w:tcW w:w="567" w:type="dxa"/>
            <w:gridSpan w:val="2"/>
          </w:tcPr>
          <w:p w:rsidRPr="00BB0FE0" w:rsidR="00E517BF" w:rsidP="00E517BF" w:rsidRDefault="00E517BF" w14:paraId="113D611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E517BF" w:rsidP="00E517BF" w:rsidRDefault="00E517BF" w14:paraId="7AC237F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07EA210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3C01CDC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E517BF" w:rsidP="00E517BF" w:rsidRDefault="00E517BF" w14:paraId="2C411D8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69040AC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603CC09F" w14:textId="1CABEC5F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3544" w:type="dxa"/>
          </w:tcPr>
          <w:p w:rsidRPr="008A7938" w:rsidR="00E517BF" w:rsidP="00E517BF" w:rsidRDefault="00E517BF" w14:paraId="15B68415" w14:textId="588F87E6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Kan kontorsstolar regleras i höjdled och kan djupet i sitsen förändras?</w:t>
            </w:r>
          </w:p>
        </w:tc>
        <w:tc>
          <w:tcPr>
            <w:tcW w:w="567" w:type="dxa"/>
            <w:gridSpan w:val="2"/>
          </w:tcPr>
          <w:p w:rsidRPr="00BB0FE0" w:rsidR="00E517BF" w:rsidP="00E517BF" w:rsidRDefault="00E517BF" w14:paraId="15F5D7D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E517BF" w:rsidP="00E517BF" w:rsidRDefault="00E517BF" w14:paraId="136563F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33B9AC7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7519221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E517BF" w:rsidP="00E517BF" w:rsidRDefault="00E517BF" w14:paraId="603EEC8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2EA4CC3F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3D937AB1" w14:textId="6DD5E995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31</w:t>
            </w:r>
          </w:p>
        </w:tc>
        <w:tc>
          <w:tcPr>
            <w:tcW w:w="3544" w:type="dxa"/>
          </w:tcPr>
          <w:p w:rsidRPr="008A7938" w:rsidR="00E517BF" w:rsidP="00E517BF" w:rsidRDefault="00E517BF" w14:paraId="5DD6A1E1" w14:textId="52318B0A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fungerande rutiner för felanmälan?</w:t>
            </w:r>
          </w:p>
        </w:tc>
        <w:tc>
          <w:tcPr>
            <w:tcW w:w="567" w:type="dxa"/>
            <w:gridSpan w:val="2"/>
          </w:tcPr>
          <w:p w:rsidRPr="00BB0FE0" w:rsidR="00E517BF" w:rsidP="00E517BF" w:rsidRDefault="00E517BF" w14:paraId="0E0D1CD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</w:tcPr>
          <w:p w:rsidRPr="00BB0FE0" w:rsidR="00E517BF" w:rsidP="00E517BF" w:rsidRDefault="00E517BF" w14:paraId="28173CD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1E86DA4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</w:tcPr>
          <w:p w:rsidR="00E517BF" w:rsidP="00E517BF" w:rsidRDefault="00E517BF" w14:paraId="3671AB0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</w:tcPr>
          <w:p w:rsidR="00E517BF" w:rsidP="00E517BF" w:rsidRDefault="00E517BF" w14:paraId="41BA99A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1C776DDF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7DF9EC4B" w14:textId="3E503C33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32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77EB0728" w14:textId="10160EB0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Förvaras material, till exempel papper och kontorstillbehör på ett ergonomiskt bra sätt?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0E7E8AF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27A4C0F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768BFB9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7340396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01E72B5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57084681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32C2D3A0" w14:textId="3D042731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33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773D79C3" w14:textId="04855F31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Står kopieringsmaskinerna och andra kontorsmaskiner som alstrar högt/störande ljud, värme och vissa kemiska ämnen i ett separat utrymme?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0C75297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05C4D5B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6B4756E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2ADE713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32AAA1A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62D8B5B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52CA3510" w14:textId="4D0FCB51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34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32627783" w14:textId="30B984C5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tillräckligt med arbetsytor i kopieringsrummen?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068FA81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5031645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11E2FE2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4C3BE50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30CDD10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5AF8EE9B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3620ED1E" w14:textId="1856B6F9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35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28356F44" w14:textId="2D15FB22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tillräckligt med låsbara skåp för arbetstagare som har sin hemvist på arbetsplatsen?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24FA559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32B2BCE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0E04C59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681D71D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4CA46D1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0B732C5D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19D4FBA6" w14:textId="68E7A0BB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789" w:type="dxa"/>
            <w:gridSpan w:val="9"/>
            <w:vAlign w:val="center"/>
          </w:tcPr>
          <w:p w:rsidR="00E517BF" w:rsidP="00E517BF" w:rsidRDefault="00E517BF" w14:paraId="4970E7A3" w14:textId="053515E5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Zonindelning och aktivitetsbaserad arbetsplats</w:t>
            </w:r>
          </w:p>
        </w:tc>
      </w:tr>
      <w:tr w:rsidRPr="00F31F81" w:rsidR="00E517BF" w:rsidTr="00E517BF" w14:paraId="7647A1A9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24EB094D" w14:textId="1B6EE881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36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67D08E49" w14:textId="5132699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olika ljudzoner på arbetsplatsen?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46EF730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6B1C3AE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350C1FE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2D30000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257E386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5F5C2E62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761B8182" w14:textId="6615A81B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18444925" w14:textId="2AC20E56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Ligger ljudzonerna rätt i förhållande till varandra så inte zonernas funktioner stör andra zoner?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0EB6E01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18BFAF6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0CB9664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3F95736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637A214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4B158397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5A2050EF" w14:textId="1AD86B91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38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24CDCA8D" w14:textId="5EF482C2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tillräckligt med arbetsplatser inom de olika zonerna som ger stöd för den aktuella arbetsuppgiften?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05E0420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07514F2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55571BE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09D673B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0322048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051DB14E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05944738" w14:textId="7B49A145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39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247CD4A9" w14:textId="3A54E6BC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information om de olika zonernas funktion för medarbetarna att ta del av? Exempelvis skyltar.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63F71C6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1A09806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7990836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380CF96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64C8C44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49332C2C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5E657990" w14:textId="01B0A47A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40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75F56FD0" w14:textId="20AD9E6B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Behöver man transportera sig genom ”tysta/lugna” ljudzoner för att nå samarbetszonen?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63CF81F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2ABA917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526B51C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7A2E21E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56D875F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E517BF" w:rsidTr="00E517BF" w14:paraId="5C22514C" w14:textId="77777777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1CDEBD0B" w:rsidR="00E517BF" w:rsidP="00E517BF" w:rsidRDefault="00E517BF" w14:paraId="419F1EEE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8A7938" w:rsidR="00E517BF" w:rsidP="00E517BF" w:rsidRDefault="00E517BF" w14:paraId="107256AC" w14:textId="7777777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BB0FE0" w:rsidR="00E517BF" w:rsidP="00E517BF" w:rsidRDefault="00E517BF" w14:paraId="0D73BF88" w14:textId="2FDAEFBF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:rsidRPr="00BB0FE0" w:rsidR="00E517BF" w:rsidP="00E517BF" w:rsidRDefault="00E517BF" w14:paraId="2C877CFB" w14:textId="7D2C3C1D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Nej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64D261FA" w14:textId="250B1A8D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Åtgärd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7605A7E2" w14:textId="360649FF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A</w:t>
            </w:r>
            <w:r w:rsidRPr="00BB0FE0"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nsvar</w:t>
            </w:r>
          </w:p>
        </w:tc>
        <w:tc>
          <w:tcPr>
            <w:tcW w:w="1465" w:type="dxa"/>
            <w:shd w:val="clear" w:color="auto" w:fill="E7E1DF"/>
            <w:vAlign w:val="center"/>
          </w:tcPr>
          <w:p w:rsidR="00E517BF" w:rsidP="00E517BF" w:rsidRDefault="00E517BF" w14:paraId="520670CD" w14:textId="2A518D03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Slutdatum</w:t>
            </w:r>
          </w:p>
        </w:tc>
      </w:tr>
      <w:tr w:rsidRPr="00F31F81" w:rsidR="00E517BF" w:rsidTr="00E517BF" w14:paraId="566081FD" w14:textId="77777777">
        <w:trPr>
          <w:cantSplit/>
          <w:trHeight w:val="567"/>
        </w:trPr>
        <w:tc>
          <w:tcPr>
            <w:tcW w:w="634" w:type="dxa"/>
            <w:shd w:val="clear" w:color="auto" w:fill="E7E1DF"/>
            <w:vAlign w:val="center"/>
          </w:tcPr>
          <w:p w:rsidRPr="1CDEBD0B" w:rsidR="00E517BF" w:rsidP="00E517BF" w:rsidRDefault="00E517BF" w14:paraId="0DED804E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shd w:val="clear" w:color="auto" w:fill="E7E1DF"/>
            <w:vAlign w:val="center"/>
          </w:tcPr>
          <w:p w:rsidRPr="008A7938" w:rsidR="00E517BF" w:rsidP="00E517BF" w:rsidRDefault="00E517BF" w14:paraId="6B5FF4D1" w14:textId="7777777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E7E1DF"/>
            <w:vAlign w:val="center"/>
          </w:tcPr>
          <w:p w:rsidRPr="00BB0FE0" w:rsidR="00E517BF" w:rsidP="00E517BF" w:rsidRDefault="00E517BF" w14:paraId="5B3FF6E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shd w:val="clear" w:color="auto" w:fill="E7E1DF"/>
            <w:vAlign w:val="center"/>
          </w:tcPr>
          <w:p w:rsidRPr="00BB0FE0" w:rsidR="00E517BF" w:rsidP="00E517BF" w:rsidRDefault="00E517BF" w14:paraId="3FEEE07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4A252C90" w14:textId="159B699C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Nr #</w:t>
            </w:r>
          </w:p>
        </w:tc>
        <w:tc>
          <w:tcPr>
            <w:tcW w:w="1323" w:type="dxa"/>
            <w:gridSpan w:val="2"/>
            <w:shd w:val="clear" w:color="auto" w:fill="E7E1DF"/>
            <w:vAlign w:val="center"/>
          </w:tcPr>
          <w:p w:rsidR="00E517BF" w:rsidP="00E517BF" w:rsidRDefault="00E517BF" w14:paraId="0F2B5E2B" w14:textId="062F3E06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Initial</w:t>
            </w:r>
          </w:p>
        </w:tc>
        <w:tc>
          <w:tcPr>
            <w:tcW w:w="1465" w:type="dxa"/>
            <w:shd w:val="clear" w:color="auto" w:fill="E7E1DF"/>
            <w:vAlign w:val="center"/>
          </w:tcPr>
          <w:p w:rsidR="00E517BF" w:rsidP="00E517BF" w:rsidRDefault="00E517BF" w14:paraId="0DC84089" w14:textId="5D6B1012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  <w:t>År-Mån-Dag</w:t>
            </w:r>
          </w:p>
        </w:tc>
      </w:tr>
      <w:tr w:rsidRPr="00F31F81" w:rsidR="00E517BF" w:rsidTr="00E517BF" w14:paraId="6B4B956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415DB635" w14:textId="093F7A0A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41</w:t>
            </w:r>
          </w:p>
        </w:tc>
        <w:tc>
          <w:tcPr>
            <w:tcW w:w="3544" w:type="dxa"/>
            <w:vAlign w:val="center"/>
          </w:tcPr>
          <w:p w:rsidRPr="008A7938" w:rsidR="00E517BF" w:rsidP="00E517BF" w:rsidRDefault="00E517BF" w14:paraId="4323EDD0" w14:textId="432CFCA8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</w:t>
            </w:r>
            <w:r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 xml:space="preserve"> det</w:t>
            </w:r>
            <w:r w:rsidRPr="008A7938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 xml:space="preserve"> tillräckligt med mötesrum?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E517BF" w:rsidP="00E517BF" w:rsidRDefault="00E517BF" w14:paraId="5467273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E517BF" w:rsidP="00E517BF" w:rsidRDefault="00E517BF" w14:paraId="145957D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428B45D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7403438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3C42D75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="00E517BF" w:rsidTr="00E517BF" w14:paraId="48310CDC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E517BF" w:rsidP="00E517BF" w:rsidRDefault="00E517BF" w14:paraId="55A0E82E" w14:textId="7E719A63">
            <w:pPr>
              <w:spacing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42</w:t>
            </w:r>
          </w:p>
        </w:tc>
        <w:tc>
          <w:tcPr>
            <w:tcW w:w="3544" w:type="dxa"/>
            <w:vAlign w:val="center"/>
          </w:tcPr>
          <w:p w:rsidR="00E517BF" w:rsidP="00E517BF" w:rsidRDefault="00E517BF" w14:paraId="6882C4BA" w14:textId="03B8191D">
            <w:pPr>
              <w:spacing w:line="240" w:lineRule="auto"/>
            </w:pPr>
            <w:r w:rsidRPr="3AA04473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tillräckligt med rum för att genomföra enskilda digitala möten?</w:t>
            </w:r>
          </w:p>
        </w:tc>
        <w:tc>
          <w:tcPr>
            <w:tcW w:w="567" w:type="dxa"/>
            <w:gridSpan w:val="2"/>
            <w:vAlign w:val="center"/>
          </w:tcPr>
          <w:p w:rsidR="00E517BF" w:rsidP="00E517BF" w:rsidRDefault="00E517BF" w14:paraId="47CE8E94" w14:textId="623EEFF0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="00E517BF" w:rsidP="00E517BF" w:rsidRDefault="00E517BF" w14:paraId="56E799A7" w14:textId="15B46619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1E11E92C" w14:textId="33BE1678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517BF" w:rsidP="00E517BF" w:rsidRDefault="00E517BF" w14:paraId="2A0DFDD8" w14:textId="615B5416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E517BF" w:rsidP="00E517BF" w:rsidRDefault="00E517BF" w14:paraId="395CD19A" w14:textId="47AF20CC">
            <w:pPr>
              <w:spacing w:line="240" w:lineRule="auto"/>
              <w:rPr>
                <w:rFonts w:ascii="Verdana" w:hAnsi="Verdana" w:eastAsia="Times New Roman" w:cs="Arial"/>
                <w:sz w:val="20"/>
                <w:szCs w:val="20"/>
                <w:lang w:eastAsia="sv-SE"/>
              </w:rPr>
            </w:pPr>
          </w:p>
        </w:tc>
      </w:tr>
      <w:tr w:rsidRPr="00F31F81" w:rsidR="005A3086" w14:paraId="7CAB1CD9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Pr="1CDEBD0B" w:rsidR="005A3086" w:rsidP="005A3086" w:rsidRDefault="005A3086" w14:paraId="16A4244B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8789" w:type="dxa"/>
            <w:gridSpan w:val="9"/>
            <w:vAlign w:val="center"/>
          </w:tcPr>
          <w:p w:rsidR="005A3086" w:rsidP="005A3086" w:rsidRDefault="00867364" w14:paraId="39C60498" w14:textId="59C7053E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 xml:space="preserve">Tekniska förutsättningar </w:t>
            </w:r>
            <w:r w:rsidR="00D447FF"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för digitalt arbete</w:t>
            </w:r>
          </w:p>
        </w:tc>
      </w:tr>
      <w:tr w:rsidRPr="00F31F81" w:rsidR="008A2D96" w:rsidTr="00E517BF" w14:paraId="45C3CA56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Pr="1CDEBD0B" w:rsidR="008A2D96" w:rsidP="005A3086" w:rsidRDefault="00B65BF1" w14:paraId="25D8AE33" w14:textId="10D94A26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44" w:type="dxa"/>
            <w:vAlign w:val="center"/>
          </w:tcPr>
          <w:p w:rsidRPr="00913440" w:rsidR="008A2D96" w:rsidP="005A3086" w:rsidRDefault="009F1196" w14:paraId="049FB0B4" w14:textId="380FC2EB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F1196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 xml:space="preserve">Finns stabil och tillräcklig </w:t>
            </w:r>
            <w:proofErr w:type="spellStart"/>
            <w:r w:rsidRPr="009F1196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WiFi</w:t>
            </w:r>
            <w:proofErr w:type="spellEnd"/>
            <w:r w:rsidRPr="009F1196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-täckning?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5A3086" w:rsidRDefault="008A2D96" w14:paraId="7D4A892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5A3086" w:rsidRDefault="008A2D96" w14:paraId="2F7CC45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5A3086" w:rsidRDefault="008A2D96" w14:paraId="6084D40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5A3086" w:rsidRDefault="008A2D96" w14:paraId="62C6367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5A3086" w:rsidRDefault="008A2D96" w14:paraId="6924D9C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0FBDC580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Pr="1CDEBD0B" w:rsidR="008A2D96" w:rsidP="005A3086" w:rsidRDefault="00AB00C4" w14:paraId="033628AD" w14:textId="30BAA7E0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44</w:t>
            </w:r>
          </w:p>
        </w:tc>
        <w:tc>
          <w:tcPr>
            <w:tcW w:w="3544" w:type="dxa"/>
            <w:vAlign w:val="center"/>
          </w:tcPr>
          <w:p w:rsidRPr="00913440" w:rsidR="008A2D96" w:rsidP="005A3086" w:rsidRDefault="006A02DE" w14:paraId="4FC329BF" w14:textId="3DD6465A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6A02DE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Är el- och nätverksuttag lättillgängliga?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5A3086" w:rsidRDefault="008A2D96" w14:paraId="0D25675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5A3086" w:rsidRDefault="008A2D96" w14:paraId="6EFB6FF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5A3086" w:rsidRDefault="008A2D96" w14:paraId="3F03495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5A3086" w:rsidRDefault="008A2D96" w14:paraId="7C22980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5A3086" w:rsidRDefault="008A2D96" w14:paraId="5630230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00832FB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Pr="1CDEBD0B" w:rsidR="008A2D96" w:rsidP="005A3086" w:rsidRDefault="00452BE8" w14:paraId="7E4E8B2D" w14:textId="0308E311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544" w:type="dxa"/>
            <w:vAlign w:val="center"/>
          </w:tcPr>
          <w:p w:rsidRPr="00913440" w:rsidR="008A2D96" w:rsidP="005A3086" w:rsidRDefault="0050464A" w14:paraId="263E28B9" w14:textId="258B26F9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50464A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Har arbetsstationerna ändamålsenlig utrustning som exempelvis externa skärmar, tangentbord och datormus?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5A3086" w:rsidRDefault="008A2D96" w14:paraId="39ACFFE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5A3086" w:rsidRDefault="008A2D96" w14:paraId="3CE2DBD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5A3086" w:rsidRDefault="008A2D96" w14:paraId="6618E8E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5A3086" w:rsidRDefault="008A2D96" w14:paraId="64AAB96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5A3086" w:rsidRDefault="008A2D96" w14:paraId="0498ABE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50464A" w:rsidTr="00E517BF" w14:paraId="34B64701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50464A" w:rsidP="005A3086" w:rsidRDefault="00AB00C4" w14:paraId="568392B5" w14:textId="03A33EF0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46</w:t>
            </w:r>
          </w:p>
        </w:tc>
        <w:tc>
          <w:tcPr>
            <w:tcW w:w="3544" w:type="dxa"/>
            <w:vAlign w:val="center"/>
          </w:tcPr>
          <w:p w:rsidRPr="0050464A" w:rsidR="0050464A" w:rsidP="005A3086" w:rsidRDefault="00AB00C4" w14:paraId="10A01581" w14:textId="757C9B47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AB00C4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Har mötesrummen ändamålsenlig utrustning?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50464A" w:rsidP="005A3086" w:rsidRDefault="0050464A" w14:paraId="6865B0F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50464A" w:rsidP="005A3086" w:rsidRDefault="0050464A" w14:paraId="2043731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50464A" w:rsidP="005A3086" w:rsidRDefault="0050464A" w14:paraId="56A2EE0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50464A" w:rsidP="005A3086" w:rsidRDefault="0050464A" w14:paraId="439276F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50464A" w:rsidP="005A3086" w:rsidRDefault="0050464A" w14:paraId="64EB5F5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48DCF08E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Pr="1CDEBD0B" w:rsidR="008A2D96" w:rsidP="008A2D96" w:rsidRDefault="008A2D96" w14:paraId="19269D10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796429A1" w14:textId="4A12AFC8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Personalutrymmen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8A2D96" w:rsidRDefault="008A2D96" w14:paraId="129DF5E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8A2D96" w:rsidRDefault="008A2D96" w14:paraId="50EEA44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6E206AE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6CB2854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8A2D96" w:rsidRDefault="008A2D96" w14:paraId="17AFA86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FB7796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4BE550D6" w14:textId="57D615E0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375B0326" w14:textId="15957C32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Är personalutrymmena fria från inredning eller andra föremål som kan hindra dess funktion?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8A2D96" w:rsidRDefault="008A2D96" w14:paraId="3994A7B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8A2D96" w:rsidRDefault="008A2D96" w14:paraId="16F3DCD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246B31F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3F699E9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8A2D96" w:rsidRDefault="008A2D96" w14:paraId="51F6AF7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B26DAE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2850C9E8" w14:textId="0F70FFE3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3E5E7E8E" w14:textId="7B98E57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lämpliga matplatser samt kylskåp, uppvärmningsanordningar och diskmöjligheter för de som har med egen mat?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8A2D96" w:rsidRDefault="008A2D96" w14:paraId="4A29ED0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8A2D96" w:rsidRDefault="008A2D96" w14:paraId="4577A89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1A8AC04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57FE67E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8A2D96" w:rsidRDefault="008A2D96" w14:paraId="55E6325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C104CB6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62F2E72C" w14:textId="5D0AC16C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1B9B5EB3" w14:textId="6081BE8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Räcker platser och utrustning för alla?</w:t>
            </w:r>
          </w:p>
        </w:tc>
        <w:tc>
          <w:tcPr>
            <w:tcW w:w="567" w:type="dxa"/>
            <w:gridSpan w:val="2"/>
            <w:vAlign w:val="center"/>
          </w:tcPr>
          <w:p w:rsidRPr="00BB0FE0" w:rsidR="008A2D96" w:rsidP="008A2D96" w:rsidRDefault="008A2D96" w14:paraId="328CB918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BB0FE0" w:rsidR="008A2D96" w:rsidP="008A2D96" w:rsidRDefault="008A2D96" w14:paraId="5BA58CC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7917B8C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8A2D96" w:rsidP="008A2D96" w:rsidRDefault="008A2D96" w14:paraId="1E19043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="008A2D96" w:rsidP="008A2D96" w:rsidRDefault="008A2D96" w14:paraId="40C2610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6D395983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36DA7C98" w14:textId="77777777">
            <w:pPr>
              <w:spacing w:after="0" w:line="240" w:lineRule="auto"/>
              <w:rPr>
                <w:rFonts w:ascii="Verdana" w:hAnsi="Verdana" w:eastAsia="Times New Roman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76EAB6A5" w14:textId="18A80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möjlighet att nyttja personalutrymmen olika tider vid hög belastning?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256DD99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024072C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7D812E9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5FE523F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74A15B5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024F382F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69F8C2C3" w14:textId="3887F320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0754B4EB" w14:textId="142DA199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ett särskilt paus-utrymme eller annan lämplig avskild plats för återhämtning?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57AD5B6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309996C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0F3A27E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4518EFE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68B852D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1528AE2F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AB00C4" w14:paraId="47EDA617" w14:textId="05BCA191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03099E78" w14:textId="58151F82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vilrum med möjligt att ligga ner?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23111A7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62311BE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1108412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04B7BBD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17AE4F6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56BE8177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AB00C4" w14:paraId="48670B3C" w14:textId="0353E5B4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51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3426DFEE" w14:textId="2D94D950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väl fungerande lokalvård?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52696CD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3181B44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57EE9DE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782D708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0242C64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37D7948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AB00C4" w14:paraId="0C0E4E5E" w14:textId="5B9710EF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52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1BE12C70" w14:textId="72EFA6EE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möjlighet till källsortering?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287298A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4F583CC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07216C6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28485C6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7B0E6D2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58DFB3B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0D57ED9C" w14:textId="18ABF8B4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01433E3C" w14:textId="2CD127BA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tillräckligt antal toaletter för de medarbetare som arbetar samtidigt?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0BB73EFE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0FF85CC9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460C471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600F810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4DD4BE1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1BF55F15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22B8CF4F" w14:textId="3C006A82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26F5C3B2" w14:textId="12A6FE3E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tillräckligt många HWC?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3D614DC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58F14AB1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3BCB571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02DA0C8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021FE08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73310A4A" w14:textId="77777777">
        <w:trPr>
          <w:cantSplit/>
          <w:trHeight w:val="567"/>
        </w:trPr>
        <w:tc>
          <w:tcPr>
            <w:tcW w:w="634" w:type="dxa"/>
            <w:vAlign w:val="center"/>
          </w:tcPr>
          <w:p w:rsidR="008A2D96" w:rsidP="008A2D96" w:rsidRDefault="008A2D96" w14:paraId="356A8AEC" w14:textId="407D95D1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544" w:type="dxa"/>
            <w:vAlign w:val="center"/>
          </w:tcPr>
          <w:p w:rsidRPr="00913440" w:rsidR="008A2D96" w:rsidP="008A2D96" w:rsidRDefault="008A2D96" w14:paraId="536062A4" w14:textId="197D5019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plats för att förvara ytterkläder?</w:t>
            </w:r>
          </w:p>
        </w:tc>
        <w:tc>
          <w:tcPr>
            <w:tcW w:w="567" w:type="dxa"/>
            <w:gridSpan w:val="2"/>
            <w:vAlign w:val="center"/>
          </w:tcPr>
          <w:p w:rsidRPr="00913440" w:rsidR="008A2D96" w:rsidP="008A2D96" w:rsidRDefault="008A2D96" w14:paraId="33B4FE6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vAlign w:val="center"/>
          </w:tcPr>
          <w:p w:rsidRPr="00913440" w:rsidR="008A2D96" w:rsidP="008A2D96" w:rsidRDefault="008A2D96" w14:paraId="4191751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0444BC03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vAlign w:val="center"/>
          </w:tcPr>
          <w:p w:rsidRPr="00913440" w:rsidR="008A2D96" w:rsidP="008A2D96" w:rsidRDefault="008A2D96" w14:paraId="5BED605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vAlign w:val="center"/>
          </w:tcPr>
          <w:p w:rsidRPr="00913440" w:rsidR="008A2D96" w:rsidP="008A2D96" w:rsidRDefault="008A2D96" w14:paraId="3C9675C6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155FB542" w14:textId="77777777">
        <w:trPr>
          <w:cantSplit/>
          <w:trHeight w:val="567"/>
        </w:trPr>
        <w:tc>
          <w:tcPr>
            <w:tcW w:w="634" w:type="dxa"/>
            <w:tcBorders>
              <w:bottom w:val="single" w:color="auto" w:sz="6" w:space="0"/>
            </w:tcBorders>
            <w:vAlign w:val="center"/>
          </w:tcPr>
          <w:p w:rsidR="008A2D96" w:rsidP="008A2D96" w:rsidRDefault="008A2D96" w14:paraId="1238B732" w14:textId="0D834942">
            <w:pPr>
              <w:spacing w:after="0" w:line="240" w:lineRule="auto"/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544" w:type="dxa"/>
            <w:tcBorders>
              <w:bottom w:val="single" w:color="auto" w:sz="6" w:space="0"/>
            </w:tcBorders>
            <w:vAlign w:val="center"/>
          </w:tcPr>
          <w:p w:rsidRPr="00913440" w:rsidR="008A2D96" w:rsidP="008A2D96" w:rsidRDefault="008A2D96" w14:paraId="24D8B4E2" w14:textId="18F06A3D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tillgång till omklädningsrum och dusch?</w:t>
            </w:r>
          </w:p>
        </w:tc>
        <w:tc>
          <w:tcPr>
            <w:tcW w:w="567" w:type="dxa"/>
            <w:gridSpan w:val="2"/>
            <w:tcBorders>
              <w:bottom w:val="single" w:color="auto" w:sz="6" w:space="0"/>
            </w:tcBorders>
            <w:vAlign w:val="center"/>
          </w:tcPr>
          <w:p w:rsidRPr="00913440" w:rsidR="008A2D96" w:rsidP="008A2D96" w:rsidRDefault="008A2D96" w14:paraId="28A01307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tcBorders>
              <w:bottom w:val="single" w:color="auto" w:sz="6" w:space="0"/>
            </w:tcBorders>
            <w:vAlign w:val="center"/>
          </w:tcPr>
          <w:p w:rsidRPr="00913440" w:rsidR="008A2D96" w:rsidP="008A2D96" w:rsidRDefault="008A2D96" w14:paraId="2006AD9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6" w:space="0"/>
            </w:tcBorders>
            <w:vAlign w:val="center"/>
          </w:tcPr>
          <w:p w:rsidRPr="00913440" w:rsidR="008A2D96" w:rsidP="008A2D96" w:rsidRDefault="008A2D96" w14:paraId="3B3F311C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6" w:space="0"/>
            </w:tcBorders>
            <w:vAlign w:val="center"/>
          </w:tcPr>
          <w:p w:rsidRPr="00913440" w:rsidR="008A2D96" w:rsidP="008A2D96" w:rsidRDefault="008A2D96" w14:paraId="024BC72F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tcBorders>
              <w:bottom w:val="single" w:color="auto" w:sz="6" w:space="0"/>
            </w:tcBorders>
            <w:vAlign w:val="center"/>
          </w:tcPr>
          <w:p w:rsidRPr="00913440" w:rsidR="008A2D96" w:rsidP="008A2D96" w:rsidRDefault="008A2D96" w14:paraId="3024F88B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2697DA52" w14:textId="77777777">
        <w:trPr>
          <w:cantSplit/>
          <w:trHeight w:val="567"/>
        </w:trPr>
        <w:tc>
          <w:tcPr>
            <w:tcW w:w="63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="008A2D96" w:rsidP="008A2D96" w:rsidRDefault="008A2D96" w14:paraId="24A3511E" w14:textId="4C99A11B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</w:pPr>
            <w:r w:rsidRPr="1CDEBD0B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5</w:t>
            </w:r>
            <w:r w:rsidR="00AB00C4">
              <w:rPr>
                <w:rFonts w:ascii="Verdana" w:hAnsi="Verdana" w:eastAsia="Times New Roman" w:cs="Arial"/>
                <w:b/>
                <w:b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54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913440" w:rsidR="008A2D96" w:rsidP="008A2D96" w:rsidRDefault="008A2D96" w14:paraId="286BA033" w14:textId="282C3AB8">
            <w:pPr>
              <w:spacing w:after="0" w:line="240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  <w:r w:rsidRPr="00913440"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  <w:t>Finns det omklädningsrum och dusch för medarbetare med olika könstillhörigheter?</w:t>
            </w:r>
          </w:p>
        </w:tc>
        <w:tc>
          <w:tcPr>
            <w:tcW w:w="567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913440" w:rsidR="008A2D96" w:rsidP="008A2D96" w:rsidRDefault="008A2D96" w14:paraId="43ED9620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67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913440" w:rsidR="008A2D96" w:rsidP="008A2D96" w:rsidRDefault="008A2D96" w14:paraId="0CA51C0D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913440" w:rsidR="008A2D96" w:rsidP="008A2D96" w:rsidRDefault="008A2D96" w14:paraId="3531CAB5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323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913440" w:rsidR="008A2D96" w:rsidP="008A2D96" w:rsidRDefault="008A2D96" w14:paraId="523A4D22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5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913440" w:rsidR="008A2D96" w:rsidP="008A2D96" w:rsidRDefault="008A2D96" w14:paraId="21ADE0DA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65C7FD8A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913440" w:rsidR="008A2D96" w:rsidP="008A2D96" w:rsidRDefault="008A2D96" w14:paraId="2A85B044" w14:textId="77777777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AB00C4" w14:paraId="50181F8B" w14:textId="77777777">
        <w:trPr>
          <w:cantSplit/>
          <w:trHeight w:val="117"/>
        </w:trPr>
        <w:tc>
          <w:tcPr>
            <w:tcW w:w="9423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913440" w:rsidR="008A2D96" w:rsidP="008A2D96" w:rsidRDefault="008A2D96" w14:paraId="522427CF" w14:textId="585F2A03">
            <w:pPr>
              <w:spacing w:after="0" w:line="240" w:lineRule="auto"/>
              <w:rPr>
                <w:rFonts w:ascii="Verdana" w:hAnsi="Verdana" w:eastAsia="Times New Roman" w:cs="Arial"/>
                <w:bCs/>
                <w:sz w:val="20"/>
                <w:szCs w:val="20"/>
                <w:lang w:eastAsia="sv-SE"/>
              </w:rPr>
            </w:pPr>
          </w:p>
        </w:tc>
      </w:tr>
      <w:tr w:rsidRPr="00F31F81" w:rsidR="008A2D96" w:rsidTr="00E517BF" w14:paraId="1E30C51D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56DE0348" w14:textId="55DB894F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  <w:r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  <w:t>Åtgärdslista</w:t>
            </w:r>
          </w:p>
        </w:tc>
      </w:tr>
      <w:tr w:rsidRPr="00F31F81" w:rsidR="008A2D96" w:rsidTr="00E517BF" w14:paraId="63F162EC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127314CB" w14:textId="77777777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</w:p>
        </w:tc>
      </w:tr>
      <w:tr w:rsidRPr="00F31F81" w:rsidR="008A2D96" w:rsidTr="00E517BF" w14:paraId="62B66657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268F4E2A" w14:textId="77777777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</w:p>
        </w:tc>
      </w:tr>
      <w:tr w:rsidRPr="00F31F81" w:rsidR="008A2D96" w:rsidTr="00E517BF" w14:paraId="5A8829A1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2385AE9B" w14:textId="77777777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</w:p>
        </w:tc>
      </w:tr>
      <w:tr w:rsidRPr="00F31F81" w:rsidR="008A2D96" w:rsidTr="00E517BF" w14:paraId="39502987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6DFA6060" w14:textId="77777777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</w:p>
        </w:tc>
      </w:tr>
      <w:tr w:rsidRPr="00F31F81" w:rsidR="008A2D96" w:rsidTr="00E517BF" w14:paraId="52A11C11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36A4280C" w14:textId="77777777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</w:p>
        </w:tc>
      </w:tr>
      <w:tr w:rsidRPr="00F31F81" w:rsidR="008A2D96" w:rsidTr="00E517BF" w14:paraId="51CFD49D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8A2D96" w:rsidP="008A2D96" w:rsidRDefault="008A2D96" w14:paraId="7294CED6" w14:textId="77777777">
            <w:pPr>
              <w:spacing w:after="0" w:line="240" w:lineRule="auto"/>
              <w:rPr>
                <w:rFonts w:ascii="VGR Sans" w:hAnsi="VGR Sans" w:eastAsia="Times New Roman" w:cs="Arial"/>
                <w:b/>
                <w:color w:val="FF0000"/>
                <w:sz w:val="36"/>
                <w:szCs w:val="36"/>
                <w:lang w:eastAsia="sv-SE"/>
              </w:rPr>
            </w:pPr>
          </w:p>
        </w:tc>
      </w:tr>
      <w:tr w:rsidRPr="00F31F81" w:rsidR="008A2D96" w:rsidTr="00E517BF" w14:paraId="70D7A125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4A6FA2" w:rsidR="008A2D96" w:rsidP="008A2D96" w:rsidRDefault="008A2D96" w14:paraId="186EE1C2" w14:textId="3C2C3969">
            <w:pPr>
              <w:spacing w:after="0" w:line="240" w:lineRule="auto"/>
              <w:rPr>
                <w:rFonts w:ascii="VGR Sans" w:hAnsi="VGR Sans" w:eastAsia="Times New Roman" w:cs="Arial"/>
                <w:b/>
                <w:color w:val="000000" w:themeColor="text1"/>
                <w:sz w:val="36"/>
                <w:szCs w:val="36"/>
                <w:lang w:eastAsia="sv-SE"/>
              </w:rPr>
            </w:pPr>
            <w:r w:rsidRPr="004A6FA2">
              <w:rPr>
                <w:rFonts w:ascii="VGR Sans" w:hAnsi="VGR Sans" w:eastAsia="Times New Roman" w:cs="Arial"/>
                <w:b/>
                <w:color w:val="C00000"/>
                <w:sz w:val="36"/>
                <w:szCs w:val="36"/>
                <w:lang w:eastAsia="sv-SE"/>
              </w:rPr>
              <w:t>Underskrift</w:t>
            </w:r>
          </w:p>
        </w:tc>
      </w:tr>
      <w:tr w:rsidRPr="00F31F81" w:rsidR="008A2D96" w:rsidTr="00E517BF" w14:paraId="5D6BB365" w14:textId="77777777">
        <w:trPr>
          <w:cantSplit/>
          <w:trHeight w:val="567"/>
        </w:trPr>
        <w:tc>
          <w:tcPr>
            <w:tcW w:w="9423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7E1DF"/>
            <w:vAlign w:val="center"/>
          </w:tcPr>
          <w:p w:rsidRPr="004A6FA2" w:rsidR="008A2D96" w:rsidP="008A2D96" w:rsidRDefault="008A2D96" w14:paraId="044EC86D" w14:textId="757F703C">
            <w:pPr>
              <w:spacing w:after="0" w:line="240" w:lineRule="auto"/>
              <w:rPr>
                <w:rFonts w:ascii="Verdana" w:hAnsi="Verdana" w:eastAsia="Times New Roman" w:cs="Arial"/>
                <w:bCs/>
                <w:color w:val="000000" w:themeColor="text1"/>
                <w:sz w:val="28"/>
                <w:szCs w:val="28"/>
                <w:lang w:eastAsia="sv-SE"/>
              </w:rPr>
            </w:pPr>
            <w:r w:rsidRPr="004A6FA2">
              <w:rPr>
                <w:rFonts w:ascii="Verdana" w:hAnsi="Verdana" w:eastAsia="Times New Roman" w:cs="Arial"/>
                <w:bCs/>
                <w:color w:val="000000" w:themeColor="text1"/>
                <w:sz w:val="28"/>
                <w:szCs w:val="28"/>
                <w:lang w:eastAsia="sv-SE"/>
              </w:rPr>
              <w:t>Datum för underskrift</w:t>
            </w:r>
          </w:p>
        </w:tc>
      </w:tr>
      <w:tr w:rsidRPr="00F31F81" w:rsidR="008A2D96" w:rsidTr="00E517BF" w14:paraId="10BD2A49" w14:textId="77777777">
        <w:trPr>
          <w:cantSplit/>
          <w:trHeight w:val="567"/>
        </w:trPr>
        <w:sdt>
          <w:sdtPr>
            <w:rPr>
              <w:rFonts w:ascii="Verdana" w:hAnsi="Verdana" w:eastAsia="Times New Roman" w:cs="Arial"/>
              <w:color w:val="000000" w:themeColor="text1"/>
              <w:sz w:val="20"/>
              <w:szCs w:val="20"/>
              <w:lang w:eastAsia="sv-SE"/>
            </w:rPr>
            <w:id w:val="1652181822"/>
            <w:placeholder>
              <w:docPart w:val="B9F52CAE228D4E3A940EEDDB0629D31C"/>
            </w:placeholder>
            <w:text/>
          </w:sdtPr>
          <w:sdtContent>
            <w:tc>
              <w:tcPr>
                <w:tcW w:w="4711" w:type="dxa"/>
                <w:gridSpan w:val="3"/>
                <w:tcBorders>
                  <w:top w:val="single" w:color="auto" w:sz="4" w:space="0"/>
                  <w:bottom w:val="single" w:color="auto" w:sz="4" w:space="0"/>
                </w:tcBorders>
                <w:vAlign w:val="center"/>
              </w:tcPr>
              <w:p w:rsidRPr="004A6FA2" w:rsidR="008A2D96" w:rsidP="008A2D96" w:rsidRDefault="008A2D96" w14:paraId="446DFD81" w14:textId="30A86E2E">
                <w:pPr>
                  <w:spacing w:after="0" w:line="240" w:lineRule="auto"/>
                  <w:rPr>
                    <w:rFonts w:ascii="VGR Sans" w:hAnsi="VGR Sans" w:eastAsia="Times New Roman" w:cs="Arial"/>
                    <w:bCs/>
                    <w:color w:val="000000" w:themeColor="text1"/>
                    <w:sz w:val="28"/>
                    <w:szCs w:val="28"/>
                    <w:lang w:eastAsia="sv-SE"/>
                  </w:rPr>
                </w:pPr>
                <w:r w:rsidRPr="004A6FA2">
                  <w:rPr>
                    <w:rFonts w:ascii="Verdana" w:hAnsi="Verdana" w:eastAsia="Times New Roman" w:cs="Arial"/>
                    <w:bCs/>
                    <w:color w:val="000000" w:themeColor="text1"/>
                    <w:sz w:val="20"/>
                    <w:szCs w:val="20"/>
                    <w:lang w:eastAsia="sv-SE"/>
                  </w:rPr>
                  <w:t>Klicka eller tryck här för att ange datum</w:t>
                </w:r>
              </w:p>
            </w:tc>
          </w:sdtContent>
        </w:sdt>
        <w:sdt>
          <w:sdtPr>
            <w:rPr>
              <w:rFonts w:ascii="Verdana" w:hAnsi="Verdana" w:eastAsia="Times New Roman" w:cs="Arial"/>
              <w:color w:val="000000" w:themeColor="text1"/>
              <w:sz w:val="20"/>
              <w:szCs w:val="20"/>
              <w:lang w:eastAsia="sv-SE"/>
            </w:rPr>
            <w:id w:val="-56714382"/>
            <w:placeholder>
              <w:docPart w:val="17E2FFCF711941FDAD9BB55ACC3A9D5B"/>
            </w:placeholder>
            <w:text/>
          </w:sdtPr>
          <w:sdtContent>
            <w:tc>
              <w:tcPr>
                <w:tcW w:w="4712" w:type="dxa"/>
                <w:gridSpan w:val="7"/>
                <w:tcBorders>
                  <w:top w:val="single" w:color="auto" w:sz="4" w:space="0"/>
                  <w:bottom w:val="single" w:color="auto" w:sz="4" w:space="0"/>
                </w:tcBorders>
                <w:vAlign w:val="center"/>
              </w:tcPr>
              <w:p w:rsidRPr="004A6FA2" w:rsidR="008A2D96" w:rsidP="008A2D96" w:rsidRDefault="008A2D96" w14:paraId="2EDA88C1" w14:textId="59E8B1F0">
                <w:pPr>
                  <w:spacing w:after="0" w:line="240" w:lineRule="auto"/>
                  <w:rPr>
                    <w:rFonts w:ascii="VGR Sans" w:hAnsi="VGR Sans" w:eastAsia="Times New Roman" w:cs="Arial"/>
                    <w:bCs/>
                    <w:color w:val="000000" w:themeColor="text1"/>
                    <w:sz w:val="28"/>
                    <w:szCs w:val="28"/>
                    <w:lang w:eastAsia="sv-SE"/>
                  </w:rPr>
                </w:pPr>
                <w:r w:rsidRPr="004A6FA2">
                  <w:rPr>
                    <w:rFonts w:ascii="Verdana" w:hAnsi="Verdana" w:eastAsia="Times New Roman" w:cs="Arial"/>
                    <w:bCs/>
                    <w:color w:val="000000" w:themeColor="text1"/>
                    <w:sz w:val="20"/>
                    <w:szCs w:val="20"/>
                    <w:lang w:eastAsia="sv-SE"/>
                  </w:rPr>
                  <w:t>Klicka eller tryck här för att ange datum</w:t>
                </w:r>
              </w:p>
            </w:tc>
          </w:sdtContent>
        </w:sdt>
      </w:tr>
      <w:tr w:rsidRPr="00F31F81" w:rsidR="008A2D96" w:rsidTr="00E517BF" w14:paraId="079E62F2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7A79E621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lang w:eastAsia="zh-CN"/>
              </w:rPr>
            </w:pPr>
            <w:r w:rsidRPr="004A6FA2">
              <w:rPr>
                <w:rFonts w:ascii="Verdana" w:hAnsi="Verdana" w:eastAsia="SimSun" w:cs="Times New Roman"/>
                <w:bCs/>
                <w:lang w:eastAsia="zh-CN"/>
              </w:rPr>
              <w:t>Signatur, namnförtydligande och funktion.</w:t>
            </w:r>
          </w:p>
          <w:p w:rsidRPr="004A6FA2" w:rsidR="008A2D96" w:rsidP="008A2D96" w:rsidRDefault="008A2D96" w14:paraId="15308186" w14:textId="317E6AC3">
            <w:pPr>
              <w:spacing w:after="0" w:line="240" w:lineRule="auto"/>
              <w:rPr>
                <w:rFonts w:ascii="VGR Sans" w:hAnsi="VGR Sans" w:eastAsia="Times New Roman" w:cs="Arial"/>
                <w:b/>
                <w:bCs/>
                <w:color w:val="000000" w:themeColor="text1"/>
                <w:lang w:eastAsia="sv-SE"/>
              </w:rPr>
            </w:pPr>
            <w:r w:rsidRPr="004A6FA2">
              <w:rPr>
                <w:rFonts w:ascii="Verdana" w:hAnsi="Verdana" w:eastAsia="SimSun" w:cs="Times New Roman"/>
                <w:b/>
                <w:bCs/>
                <w:lang w:eastAsia="zh-CN"/>
              </w:rPr>
              <w:t>Representant för arbetsgivaren</w:t>
            </w: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3B1FCFD7" w14:textId="77777777">
            <w:pPr>
              <w:spacing w:after="180" w:line="288" w:lineRule="auto"/>
              <w:rPr>
                <w:rFonts w:ascii="Verdana" w:hAnsi="Verdana" w:eastAsia="SimSun" w:cs="Times New Roman"/>
                <w:lang w:eastAsia="zh-CN"/>
              </w:rPr>
            </w:pPr>
            <w:r w:rsidRPr="004A6FA2">
              <w:rPr>
                <w:rFonts w:ascii="Verdana" w:hAnsi="Verdana" w:eastAsia="SimSun" w:cs="Times New Roman"/>
                <w:lang w:eastAsia="zh-CN"/>
              </w:rPr>
              <w:t>Signatur, namnförtydligande och eventuell arbetstagarorganisation.</w:t>
            </w:r>
          </w:p>
          <w:p w:rsidRPr="004A6FA2" w:rsidR="008A2D96" w:rsidP="008A2D96" w:rsidRDefault="008A2D96" w14:paraId="00E5B6B1" w14:textId="4E75379B">
            <w:pPr>
              <w:spacing w:after="0" w:line="240" w:lineRule="auto"/>
              <w:rPr>
                <w:rFonts w:ascii="VGR Sans" w:hAnsi="VGR Sans" w:eastAsia="Times New Roman" w:cs="Arial"/>
                <w:bCs/>
                <w:color w:val="000000" w:themeColor="text1"/>
                <w:sz w:val="28"/>
                <w:szCs w:val="28"/>
                <w:lang w:eastAsia="sv-SE"/>
              </w:rPr>
            </w:pPr>
            <w:r w:rsidRPr="004A6FA2">
              <w:rPr>
                <w:rFonts w:ascii="Verdana" w:hAnsi="Verdana" w:eastAsia="SimSun" w:cs="Times New Roman"/>
                <w:b/>
                <w:bCs/>
                <w:lang w:eastAsia="zh-CN"/>
              </w:rPr>
              <w:t>Skyddsombud för arbetstagarna</w:t>
            </w:r>
          </w:p>
        </w:tc>
      </w:tr>
      <w:tr w:rsidRPr="00F31F81" w:rsidR="008A2D96" w:rsidTr="00E517BF" w14:paraId="76F44E85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3AF2176D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74799273" w14:textId="77777777">
            <w:pPr>
              <w:spacing w:after="180" w:line="288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</w:tr>
      <w:tr w:rsidRPr="00F31F81" w:rsidR="008A2D96" w:rsidTr="00E517BF" w14:paraId="38F4C45E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5768C01D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689F0E4E" w14:textId="77777777">
            <w:pPr>
              <w:spacing w:after="180" w:line="288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</w:tr>
      <w:tr w:rsidRPr="00F31F81" w:rsidR="008A2D96" w:rsidTr="00E517BF" w14:paraId="4B9DCF3C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24B221B3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60C39E53" w14:textId="77777777">
            <w:pPr>
              <w:spacing w:after="180" w:line="288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</w:tr>
      <w:tr w:rsidRPr="00F31F81" w:rsidR="008A2D96" w:rsidTr="00E517BF" w14:paraId="4290C416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4956CECB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2248166B" w14:textId="77777777">
            <w:pPr>
              <w:spacing w:after="180" w:line="288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</w:tr>
      <w:tr w:rsidRPr="00F31F81" w:rsidR="008A2D96" w:rsidTr="00E517BF" w14:paraId="6157908E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367CBE98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8A2D96" w:rsidP="008A2D96" w:rsidRDefault="008A2D96" w14:paraId="6AA89B38" w14:textId="77777777">
            <w:pPr>
              <w:spacing w:after="180" w:line="288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</w:tr>
      <w:tr w:rsidRPr="00F31F81" w:rsidR="00F82127" w:rsidTr="00E517BF" w14:paraId="7D5D033B" w14:textId="77777777">
        <w:trPr>
          <w:cantSplit/>
          <w:trHeight w:val="567"/>
        </w:trPr>
        <w:tc>
          <w:tcPr>
            <w:tcW w:w="471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4A6FA2" w:rsidR="00F82127" w:rsidP="008A2D96" w:rsidRDefault="00F82127" w14:paraId="67585CA1" w14:textId="77777777">
            <w:pPr>
              <w:spacing w:after="180" w:line="288" w:lineRule="auto"/>
              <w:rPr>
                <w:rFonts w:ascii="Verdana" w:hAnsi="Verdana" w:eastAsia="SimSu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12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:rsidRPr="004A6FA2" w:rsidR="00F82127" w:rsidP="008A2D96" w:rsidRDefault="00F82127" w14:paraId="43E683D9" w14:textId="77777777">
            <w:pPr>
              <w:spacing w:after="180" w:line="288" w:lineRule="auto"/>
              <w:rPr>
                <w:rFonts w:ascii="Verdana" w:hAnsi="Verdana" w:eastAsia="SimSun" w:cs="Times New Roman"/>
                <w:sz w:val="20"/>
                <w:szCs w:val="20"/>
                <w:lang w:eastAsia="zh-CN"/>
              </w:rPr>
            </w:pPr>
          </w:p>
        </w:tc>
      </w:tr>
    </w:tbl>
    <w:p w:rsidR="00332724" w:rsidP="00332724" w:rsidRDefault="00332724" w14:paraId="386DA9FD" w14:textId="105F138F">
      <w:pPr>
        <w:spacing w:after="0" w:line="240" w:lineRule="auto"/>
        <w:rPr>
          <w:rFonts w:ascii="Verdana" w:hAnsi="Verdana" w:eastAsia="Times New Roman" w:cs="Arial"/>
          <w:b/>
          <w:bCs/>
          <w:lang w:eastAsia="sv-SE"/>
        </w:rPr>
      </w:pPr>
    </w:p>
    <w:p w:rsidRPr="00440EC1" w:rsidR="004A6FA2" w:rsidP="00332724" w:rsidRDefault="004A6FA2" w14:paraId="7009E210" w14:textId="77777777">
      <w:pPr>
        <w:spacing w:after="0" w:line="240" w:lineRule="auto"/>
        <w:rPr>
          <w:rFonts w:ascii="Verdana" w:hAnsi="Verdana" w:eastAsia="Times New Roman" w:cs="Arial"/>
          <w:b/>
          <w:bCs/>
          <w:lang w:eastAsia="sv-SE"/>
        </w:rPr>
      </w:pPr>
    </w:p>
    <w:sectPr w:rsidRPr="00440EC1" w:rsidR="004A6FA2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54B2" w:rsidP="00161816" w:rsidRDefault="00FC54B2" w14:paraId="43EAFFF2" w14:textId="77777777">
      <w:pPr>
        <w:spacing w:after="0" w:line="240" w:lineRule="auto"/>
      </w:pPr>
      <w:r>
        <w:separator/>
      </w:r>
    </w:p>
  </w:endnote>
  <w:endnote w:type="continuationSeparator" w:id="0">
    <w:p w:rsidR="00FC54B2" w:rsidP="00161816" w:rsidRDefault="00FC54B2" w14:paraId="5B2845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GR Sans">
    <w:altName w:val="Calibri"/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440EC1" w:rsidRDefault="3AA04473" w14:paraId="15011DB7" w14:textId="77777777">
    <w:pPr>
      <w:pStyle w:val="Footer"/>
    </w:pPr>
    <w:r>
      <w:rPr>
        <w:noProof/>
      </w:rPr>
      <w:drawing>
        <wp:inline distT="0" distB="0" distL="0" distR="0" wp14:anchorId="295DE690" wp14:editId="26961D15">
          <wp:extent cx="2214000" cy="375000"/>
          <wp:effectExtent l="0" t="0" r="0" b="635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4000" cy="37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54B2" w:rsidP="00161816" w:rsidRDefault="00FC54B2" w14:paraId="7F3B50CB" w14:textId="77777777">
      <w:pPr>
        <w:spacing w:after="0" w:line="240" w:lineRule="auto"/>
      </w:pPr>
      <w:r>
        <w:separator/>
      </w:r>
    </w:p>
  </w:footnote>
  <w:footnote w:type="continuationSeparator" w:id="0">
    <w:p w:rsidR="00FC54B2" w:rsidP="00161816" w:rsidRDefault="00FC54B2" w14:paraId="4CBCDC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:rsidR="001D21A6" w:rsidP="3AA04473" w:rsidRDefault="001D21A6" w14:paraId="004BE36C" w14:textId="5DF216D4">
        <w:pPr>
          <w:pStyle w:val="Header"/>
          <w:rPr>
            <w:b/>
            <w:bCs/>
          </w:rPr>
        </w:pPr>
        <w:r>
          <w:t>Version 2.0</w:t>
        </w:r>
        <w:r w:rsidR="00332724">
          <w:tab/>
        </w:r>
        <w:r w:rsidR="00332724">
          <w:tab/>
        </w:r>
        <w:r w:rsidR="3AA04473">
          <w:t xml:space="preserve">Sida </w:t>
        </w:r>
        <w:r w:rsidRPr="3AA04473" w:rsidR="00332724">
          <w:rPr>
            <w:b/>
            <w:bCs/>
          </w:rPr>
          <w:fldChar w:fldCharType="begin"/>
        </w:r>
        <w:r w:rsidRPr="3AA04473" w:rsidR="00332724">
          <w:rPr>
            <w:b/>
            <w:bCs/>
          </w:rPr>
          <w:instrText>PAGE</w:instrText>
        </w:r>
        <w:r w:rsidRPr="3AA04473" w:rsidR="00332724">
          <w:rPr>
            <w:b/>
            <w:bCs/>
            <w:sz w:val="24"/>
            <w:szCs w:val="24"/>
          </w:rPr>
          <w:fldChar w:fldCharType="separate"/>
        </w:r>
        <w:r w:rsidRPr="3AA04473" w:rsidR="3AA04473">
          <w:rPr>
            <w:b/>
            <w:bCs/>
          </w:rPr>
          <w:t>2</w:t>
        </w:r>
        <w:r w:rsidRPr="3AA04473" w:rsidR="00332724">
          <w:rPr>
            <w:b/>
            <w:bCs/>
          </w:rPr>
          <w:fldChar w:fldCharType="end"/>
        </w:r>
        <w:r w:rsidR="3AA04473">
          <w:t xml:space="preserve"> av </w:t>
        </w:r>
        <w:r w:rsidRPr="3AA04473" w:rsidR="00332724">
          <w:rPr>
            <w:b/>
            <w:bCs/>
          </w:rPr>
          <w:fldChar w:fldCharType="begin"/>
        </w:r>
        <w:r w:rsidRPr="3AA04473" w:rsidR="00332724">
          <w:rPr>
            <w:b/>
            <w:bCs/>
          </w:rPr>
          <w:instrText>NUMPAGES</w:instrText>
        </w:r>
        <w:r w:rsidRPr="3AA04473" w:rsidR="00332724">
          <w:rPr>
            <w:b/>
            <w:bCs/>
            <w:sz w:val="24"/>
            <w:szCs w:val="24"/>
          </w:rPr>
          <w:fldChar w:fldCharType="separate"/>
        </w:r>
        <w:r w:rsidRPr="3AA04473" w:rsidR="3AA04473">
          <w:rPr>
            <w:b/>
            <w:bCs/>
          </w:rPr>
          <w:t>2</w:t>
        </w:r>
        <w:r w:rsidRPr="3AA04473" w:rsidR="00332724">
          <w:rPr>
            <w:b/>
            <w:bCs/>
          </w:rPr>
          <w:fldChar w:fldCharType="end"/>
        </w:r>
      </w:p>
      <w:p w:rsidRPr="001D21A6" w:rsidR="00332724" w:rsidP="3AA04473" w:rsidRDefault="001D21A6" w14:paraId="0BEAD2D6" w14:textId="5DDA402A">
        <w:pPr>
          <w:pStyle w:val="Header"/>
        </w:pPr>
        <w:r w:rsidRPr="001D21A6">
          <w:t>Datum 2026-01-29</w:t>
        </w:r>
      </w:p>
    </w:sdtContent>
  </w:sdt>
  <w:p w:rsidR="00332724" w:rsidRDefault="00332724" w14:paraId="4AA700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E34CC"/>
    <w:multiLevelType w:val="hybridMultilevel"/>
    <w:tmpl w:val="ECCCCD7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032D"/>
    <w:multiLevelType w:val="hybridMultilevel"/>
    <w:tmpl w:val="2EA01FF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0A70093"/>
    <w:multiLevelType w:val="hybridMultilevel"/>
    <w:tmpl w:val="EB48E31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F117C"/>
    <w:multiLevelType w:val="hybridMultilevel"/>
    <w:tmpl w:val="73D4F4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699086">
    <w:abstractNumId w:val="1"/>
  </w:num>
  <w:num w:numId="2" w16cid:durableId="1552380454">
    <w:abstractNumId w:val="2"/>
  </w:num>
  <w:num w:numId="3" w16cid:durableId="271984101">
    <w:abstractNumId w:val="0"/>
  </w:num>
  <w:num w:numId="4" w16cid:durableId="673217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 w:grammar="dirty"/>
  <w:attachedTemplate r:id="rId1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BE"/>
    <w:rsid w:val="000157B5"/>
    <w:rsid w:val="0001725D"/>
    <w:rsid w:val="0002417C"/>
    <w:rsid w:val="000241C5"/>
    <w:rsid w:val="0002566F"/>
    <w:rsid w:val="0003199E"/>
    <w:rsid w:val="000343FB"/>
    <w:rsid w:val="00044B6C"/>
    <w:rsid w:val="00055696"/>
    <w:rsid w:val="00066887"/>
    <w:rsid w:val="00073884"/>
    <w:rsid w:val="00080F89"/>
    <w:rsid w:val="00095D03"/>
    <w:rsid w:val="000A32FB"/>
    <w:rsid w:val="000B35E9"/>
    <w:rsid w:val="000E5860"/>
    <w:rsid w:val="000E7941"/>
    <w:rsid w:val="00111578"/>
    <w:rsid w:val="001140B5"/>
    <w:rsid w:val="00135CEB"/>
    <w:rsid w:val="001424F5"/>
    <w:rsid w:val="0014752B"/>
    <w:rsid w:val="00150FA4"/>
    <w:rsid w:val="001513E5"/>
    <w:rsid w:val="00152F29"/>
    <w:rsid w:val="0015388C"/>
    <w:rsid w:val="00161816"/>
    <w:rsid w:val="00164934"/>
    <w:rsid w:val="0017090F"/>
    <w:rsid w:val="00186C24"/>
    <w:rsid w:val="00190B4D"/>
    <w:rsid w:val="0019361B"/>
    <w:rsid w:val="001A21A3"/>
    <w:rsid w:val="001D21A6"/>
    <w:rsid w:val="001D6E7B"/>
    <w:rsid w:val="001F0E84"/>
    <w:rsid w:val="00223149"/>
    <w:rsid w:val="0022425E"/>
    <w:rsid w:val="0026629A"/>
    <w:rsid w:val="00281C95"/>
    <w:rsid w:val="00291E64"/>
    <w:rsid w:val="002A2FD0"/>
    <w:rsid w:val="002C6AF4"/>
    <w:rsid w:val="0030585E"/>
    <w:rsid w:val="00317E7C"/>
    <w:rsid w:val="00332724"/>
    <w:rsid w:val="00343A57"/>
    <w:rsid w:val="003669B8"/>
    <w:rsid w:val="003D62EB"/>
    <w:rsid w:val="003E026E"/>
    <w:rsid w:val="003E2069"/>
    <w:rsid w:val="003F19E4"/>
    <w:rsid w:val="003F3BC1"/>
    <w:rsid w:val="0040347F"/>
    <w:rsid w:val="00427E9B"/>
    <w:rsid w:val="00432CF6"/>
    <w:rsid w:val="0043485C"/>
    <w:rsid w:val="00440EC1"/>
    <w:rsid w:val="00452BE8"/>
    <w:rsid w:val="00454FF9"/>
    <w:rsid w:val="00470345"/>
    <w:rsid w:val="00470E85"/>
    <w:rsid w:val="00476875"/>
    <w:rsid w:val="004A37D2"/>
    <w:rsid w:val="004A6FA2"/>
    <w:rsid w:val="004A741D"/>
    <w:rsid w:val="004B77FD"/>
    <w:rsid w:val="004C1FA7"/>
    <w:rsid w:val="004C26CB"/>
    <w:rsid w:val="004E3222"/>
    <w:rsid w:val="005045A3"/>
    <w:rsid w:val="0050464A"/>
    <w:rsid w:val="0054173B"/>
    <w:rsid w:val="00586036"/>
    <w:rsid w:val="00590D5A"/>
    <w:rsid w:val="005A2726"/>
    <w:rsid w:val="005A3086"/>
    <w:rsid w:val="005A3BE2"/>
    <w:rsid w:val="005A57C2"/>
    <w:rsid w:val="005B1156"/>
    <w:rsid w:val="005B5118"/>
    <w:rsid w:val="005C2202"/>
    <w:rsid w:val="005C5075"/>
    <w:rsid w:val="005C5D6C"/>
    <w:rsid w:val="005D3126"/>
    <w:rsid w:val="00613C94"/>
    <w:rsid w:val="00622C35"/>
    <w:rsid w:val="00633960"/>
    <w:rsid w:val="006463F7"/>
    <w:rsid w:val="00657B7B"/>
    <w:rsid w:val="006621B7"/>
    <w:rsid w:val="00690118"/>
    <w:rsid w:val="006919E3"/>
    <w:rsid w:val="006A02DE"/>
    <w:rsid w:val="006D2DD6"/>
    <w:rsid w:val="006D3E30"/>
    <w:rsid w:val="0072026F"/>
    <w:rsid w:val="00726BE0"/>
    <w:rsid w:val="00744145"/>
    <w:rsid w:val="00761FB5"/>
    <w:rsid w:val="00762A45"/>
    <w:rsid w:val="007916BE"/>
    <w:rsid w:val="007A3749"/>
    <w:rsid w:val="007C223E"/>
    <w:rsid w:val="007F2740"/>
    <w:rsid w:val="00804630"/>
    <w:rsid w:val="008127D8"/>
    <w:rsid w:val="00817528"/>
    <w:rsid w:val="00827343"/>
    <w:rsid w:val="00827D3B"/>
    <w:rsid w:val="008365C9"/>
    <w:rsid w:val="00841250"/>
    <w:rsid w:val="00867364"/>
    <w:rsid w:val="0087627C"/>
    <w:rsid w:val="008832F4"/>
    <w:rsid w:val="008978E9"/>
    <w:rsid w:val="008A2D96"/>
    <w:rsid w:val="008A76A9"/>
    <w:rsid w:val="008A7938"/>
    <w:rsid w:val="008C2639"/>
    <w:rsid w:val="008C5257"/>
    <w:rsid w:val="008D066B"/>
    <w:rsid w:val="008F6FD3"/>
    <w:rsid w:val="00907D41"/>
    <w:rsid w:val="00913440"/>
    <w:rsid w:val="0092429C"/>
    <w:rsid w:val="0092533D"/>
    <w:rsid w:val="00946284"/>
    <w:rsid w:val="00957D90"/>
    <w:rsid w:val="00962FBD"/>
    <w:rsid w:val="009828BE"/>
    <w:rsid w:val="009A2DF5"/>
    <w:rsid w:val="009D01BB"/>
    <w:rsid w:val="009D6372"/>
    <w:rsid w:val="009E0EC5"/>
    <w:rsid w:val="009E705B"/>
    <w:rsid w:val="009F1196"/>
    <w:rsid w:val="00A247F9"/>
    <w:rsid w:val="00A35918"/>
    <w:rsid w:val="00A41864"/>
    <w:rsid w:val="00A426F0"/>
    <w:rsid w:val="00A52B52"/>
    <w:rsid w:val="00A73ABA"/>
    <w:rsid w:val="00A76E2C"/>
    <w:rsid w:val="00A77295"/>
    <w:rsid w:val="00A96628"/>
    <w:rsid w:val="00A97FA4"/>
    <w:rsid w:val="00AA2DD2"/>
    <w:rsid w:val="00AA7395"/>
    <w:rsid w:val="00AB00C4"/>
    <w:rsid w:val="00AB75BD"/>
    <w:rsid w:val="00AC4EB5"/>
    <w:rsid w:val="00AC4EE3"/>
    <w:rsid w:val="00AD22DD"/>
    <w:rsid w:val="00AD2AA8"/>
    <w:rsid w:val="00AF7696"/>
    <w:rsid w:val="00B13415"/>
    <w:rsid w:val="00B136C3"/>
    <w:rsid w:val="00B65BF1"/>
    <w:rsid w:val="00B91A56"/>
    <w:rsid w:val="00BB0FE0"/>
    <w:rsid w:val="00BB2B14"/>
    <w:rsid w:val="00BB5E1C"/>
    <w:rsid w:val="00BC7217"/>
    <w:rsid w:val="00BE276A"/>
    <w:rsid w:val="00BE4292"/>
    <w:rsid w:val="00BF242A"/>
    <w:rsid w:val="00BF4076"/>
    <w:rsid w:val="00C01372"/>
    <w:rsid w:val="00C15785"/>
    <w:rsid w:val="00C22394"/>
    <w:rsid w:val="00C31760"/>
    <w:rsid w:val="00C7147F"/>
    <w:rsid w:val="00C71FA9"/>
    <w:rsid w:val="00C80A38"/>
    <w:rsid w:val="00C8153C"/>
    <w:rsid w:val="00C90A6B"/>
    <w:rsid w:val="00CA6A50"/>
    <w:rsid w:val="00CC51F8"/>
    <w:rsid w:val="00CE0224"/>
    <w:rsid w:val="00CE50A4"/>
    <w:rsid w:val="00D0685B"/>
    <w:rsid w:val="00D1157B"/>
    <w:rsid w:val="00D41ECB"/>
    <w:rsid w:val="00D447FF"/>
    <w:rsid w:val="00D64744"/>
    <w:rsid w:val="00D72C16"/>
    <w:rsid w:val="00D82FF8"/>
    <w:rsid w:val="00D9733D"/>
    <w:rsid w:val="00D97887"/>
    <w:rsid w:val="00DB4813"/>
    <w:rsid w:val="00DD27E5"/>
    <w:rsid w:val="00DD6208"/>
    <w:rsid w:val="00E41A53"/>
    <w:rsid w:val="00E517BF"/>
    <w:rsid w:val="00E57527"/>
    <w:rsid w:val="00E70D87"/>
    <w:rsid w:val="00EB0DAD"/>
    <w:rsid w:val="00EB13B6"/>
    <w:rsid w:val="00EB2C63"/>
    <w:rsid w:val="00EC4A41"/>
    <w:rsid w:val="00ED5490"/>
    <w:rsid w:val="00EE0888"/>
    <w:rsid w:val="00EF3F1D"/>
    <w:rsid w:val="00F12CF7"/>
    <w:rsid w:val="00F32477"/>
    <w:rsid w:val="00F33CC5"/>
    <w:rsid w:val="00F34F87"/>
    <w:rsid w:val="00F436AB"/>
    <w:rsid w:val="00F47B3E"/>
    <w:rsid w:val="00F5679E"/>
    <w:rsid w:val="00F819D8"/>
    <w:rsid w:val="00F82127"/>
    <w:rsid w:val="00F96238"/>
    <w:rsid w:val="00FA1483"/>
    <w:rsid w:val="00FA283E"/>
    <w:rsid w:val="00FC54B2"/>
    <w:rsid w:val="00FC7AAC"/>
    <w:rsid w:val="013CABE0"/>
    <w:rsid w:val="01C18079"/>
    <w:rsid w:val="02D89976"/>
    <w:rsid w:val="049F75C8"/>
    <w:rsid w:val="0B4AC4D4"/>
    <w:rsid w:val="0BAF6AC5"/>
    <w:rsid w:val="0BD636EE"/>
    <w:rsid w:val="0DC69979"/>
    <w:rsid w:val="0F264217"/>
    <w:rsid w:val="11B52FF3"/>
    <w:rsid w:val="11F62DC6"/>
    <w:rsid w:val="17C1E257"/>
    <w:rsid w:val="19291840"/>
    <w:rsid w:val="1965EA5C"/>
    <w:rsid w:val="1C860A43"/>
    <w:rsid w:val="1CDEBD0B"/>
    <w:rsid w:val="1E8194C8"/>
    <w:rsid w:val="2080E103"/>
    <w:rsid w:val="226DBFAD"/>
    <w:rsid w:val="259E73BF"/>
    <w:rsid w:val="28BD9EB2"/>
    <w:rsid w:val="292D5E9E"/>
    <w:rsid w:val="293F0F17"/>
    <w:rsid w:val="2AA08534"/>
    <w:rsid w:val="2AAE72AC"/>
    <w:rsid w:val="2B6FCF86"/>
    <w:rsid w:val="2BEAEC06"/>
    <w:rsid w:val="2C5B5786"/>
    <w:rsid w:val="32105AD3"/>
    <w:rsid w:val="35637DC5"/>
    <w:rsid w:val="3689F087"/>
    <w:rsid w:val="38DE8285"/>
    <w:rsid w:val="3A0344B1"/>
    <w:rsid w:val="3AA04473"/>
    <w:rsid w:val="3ACADCF1"/>
    <w:rsid w:val="3B6F190D"/>
    <w:rsid w:val="425E2D0F"/>
    <w:rsid w:val="4317D37A"/>
    <w:rsid w:val="4451EEC8"/>
    <w:rsid w:val="449C904E"/>
    <w:rsid w:val="46BE0DF1"/>
    <w:rsid w:val="478CE9D1"/>
    <w:rsid w:val="4922140E"/>
    <w:rsid w:val="494718B7"/>
    <w:rsid w:val="4AAE9596"/>
    <w:rsid w:val="4C321CDF"/>
    <w:rsid w:val="4C829704"/>
    <w:rsid w:val="59D82F03"/>
    <w:rsid w:val="5B34D0A3"/>
    <w:rsid w:val="5E1A8807"/>
    <w:rsid w:val="5E930598"/>
    <w:rsid w:val="60AD68C1"/>
    <w:rsid w:val="63D833AA"/>
    <w:rsid w:val="645AED70"/>
    <w:rsid w:val="64AB0920"/>
    <w:rsid w:val="65ACAB75"/>
    <w:rsid w:val="66850E89"/>
    <w:rsid w:val="6A60FE5A"/>
    <w:rsid w:val="6F6D673E"/>
    <w:rsid w:val="6F9B2052"/>
    <w:rsid w:val="707E4225"/>
    <w:rsid w:val="71720C9B"/>
    <w:rsid w:val="7210E100"/>
    <w:rsid w:val="790B6281"/>
    <w:rsid w:val="7AA257E5"/>
    <w:rsid w:val="7AB1B859"/>
    <w:rsid w:val="7C3FC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70F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2724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1816"/>
  </w:style>
  <w:style w:type="paragraph" w:styleId="Footer">
    <w:name w:val="footer"/>
    <w:basedOn w:val="Normal"/>
    <w:link w:val="Foot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1816"/>
  </w:style>
  <w:style w:type="paragraph" w:styleId="ListParagraph">
    <w:name w:val="List Paragraph"/>
    <w:basedOn w:val="Normal"/>
    <w:uiPriority w:val="34"/>
    <w:qFormat/>
    <w:rsid w:val="00827D3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A6F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fr13\Downloads\Checklista%20f&#246;r%20skyddsrond%20fysisk%20arbetsmilj&#246;%20(37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F52CAE228D4E3A940EEDDB0629D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6E1FA-9B3E-4991-A454-2360B0C58254}"/>
      </w:docPartPr>
      <w:docPartBody>
        <w:p w:rsidR="00F4491E" w:rsidP="00FA283E" w:rsidRDefault="00FA283E">
          <w:pPr>
            <w:pStyle w:val="B9F52CAE228D4E3A940EEDDB0629D31C"/>
          </w:pPr>
          <w:r w:rsidRPr="00A6668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7E2FFCF711941FDAD9BB55ACC3A9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ED002-E48E-4407-9F90-8A002169EB78}"/>
      </w:docPartPr>
      <w:docPartBody>
        <w:p w:rsidR="00F4491E" w:rsidP="00FA283E" w:rsidRDefault="00FA283E">
          <w:pPr>
            <w:pStyle w:val="17E2FFCF711941FDAD9BB55ACC3A9D5B"/>
          </w:pPr>
          <w:r w:rsidRPr="00A6668B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GR Sans">
    <w:altName w:val="Calibri"/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42"/>
    <w:rsid w:val="0003199E"/>
    <w:rsid w:val="001F36B6"/>
    <w:rsid w:val="0040347F"/>
    <w:rsid w:val="00647742"/>
    <w:rsid w:val="009E2E52"/>
    <w:rsid w:val="00A73964"/>
    <w:rsid w:val="00E371C9"/>
    <w:rsid w:val="00EE0888"/>
    <w:rsid w:val="00F4491E"/>
    <w:rsid w:val="00FA283E"/>
    <w:rsid w:val="00FA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283E"/>
    <w:rPr>
      <w:color w:val="666666"/>
    </w:rPr>
  </w:style>
  <w:style w:type="paragraph" w:customStyle="1" w:styleId="04D96B85425F4B9CBD97995832CDD309">
    <w:name w:val="04D96B85425F4B9CBD97995832CDD309"/>
    <w:rsid w:val="00647742"/>
  </w:style>
  <w:style w:type="paragraph" w:customStyle="1" w:styleId="2361752A2CB745B9869C049FDF57808E">
    <w:name w:val="2361752A2CB745B9869C049FDF57808E"/>
    <w:rsid w:val="00FA283E"/>
    <w:pPr>
      <w:spacing w:line="278" w:lineRule="auto"/>
    </w:pPr>
    <w:rPr>
      <w:sz w:val="24"/>
      <w:szCs w:val="24"/>
    </w:rPr>
  </w:style>
  <w:style w:type="paragraph" w:customStyle="1" w:styleId="DBDD3AFDE10B4862A0D6CC6FBBEFD952">
    <w:name w:val="DBDD3AFDE10B4862A0D6CC6FBBEFD952"/>
    <w:rsid w:val="00FA283E"/>
    <w:pPr>
      <w:spacing w:line="278" w:lineRule="auto"/>
    </w:pPr>
    <w:rPr>
      <w:sz w:val="24"/>
      <w:szCs w:val="24"/>
    </w:rPr>
  </w:style>
  <w:style w:type="paragraph" w:customStyle="1" w:styleId="29E132E1D21B416A8705454CBAA23275">
    <w:name w:val="29E132E1D21B416A8705454CBAA23275"/>
    <w:rsid w:val="00FA283E"/>
    <w:pPr>
      <w:spacing w:line="278" w:lineRule="auto"/>
    </w:pPr>
    <w:rPr>
      <w:sz w:val="24"/>
      <w:szCs w:val="24"/>
    </w:rPr>
  </w:style>
  <w:style w:type="paragraph" w:customStyle="1" w:styleId="D4A4AB961E65422B932822BB7BF3C5FA">
    <w:name w:val="D4A4AB961E65422B932822BB7BF3C5FA"/>
    <w:rsid w:val="00FA283E"/>
    <w:pPr>
      <w:spacing w:line="278" w:lineRule="auto"/>
    </w:pPr>
    <w:rPr>
      <w:sz w:val="24"/>
      <w:szCs w:val="24"/>
    </w:rPr>
  </w:style>
  <w:style w:type="paragraph" w:customStyle="1" w:styleId="3A9315CCAEB04F198D595386FB739BFC">
    <w:name w:val="3A9315CCAEB04F198D595386FB739BFC"/>
    <w:rsid w:val="00FA283E"/>
    <w:pPr>
      <w:spacing w:line="278" w:lineRule="auto"/>
    </w:pPr>
    <w:rPr>
      <w:sz w:val="24"/>
      <w:szCs w:val="24"/>
    </w:rPr>
  </w:style>
  <w:style w:type="paragraph" w:customStyle="1" w:styleId="FD09DF8D15024208B502FFE6DFBBBE41">
    <w:name w:val="FD09DF8D15024208B502FFE6DFBBBE41"/>
    <w:rsid w:val="00FA283E"/>
    <w:pPr>
      <w:spacing w:line="278" w:lineRule="auto"/>
    </w:pPr>
    <w:rPr>
      <w:sz w:val="24"/>
      <w:szCs w:val="24"/>
    </w:rPr>
  </w:style>
  <w:style w:type="paragraph" w:customStyle="1" w:styleId="06076FA8F5F849E38EDB11226A1F74E4">
    <w:name w:val="06076FA8F5F849E38EDB11226A1F74E4"/>
    <w:rsid w:val="00FA283E"/>
    <w:pPr>
      <w:spacing w:line="278" w:lineRule="auto"/>
    </w:pPr>
    <w:rPr>
      <w:sz w:val="24"/>
      <w:szCs w:val="24"/>
    </w:rPr>
  </w:style>
  <w:style w:type="paragraph" w:customStyle="1" w:styleId="82FE00F9EEDE4B03A6B81F1F4A29C794">
    <w:name w:val="82FE00F9EEDE4B03A6B81F1F4A29C794"/>
    <w:rsid w:val="00FA283E"/>
    <w:pPr>
      <w:spacing w:line="278" w:lineRule="auto"/>
    </w:pPr>
    <w:rPr>
      <w:sz w:val="24"/>
      <w:szCs w:val="24"/>
    </w:rPr>
  </w:style>
  <w:style w:type="paragraph" w:customStyle="1" w:styleId="110F1E77144F4200AE8389886A48B61F">
    <w:name w:val="110F1E77144F4200AE8389886A48B61F"/>
    <w:rsid w:val="00FA283E"/>
    <w:pPr>
      <w:spacing w:line="278" w:lineRule="auto"/>
    </w:pPr>
    <w:rPr>
      <w:sz w:val="24"/>
      <w:szCs w:val="24"/>
    </w:rPr>
  </w:style>
  <w:style w:type="paragraph" w:customStyle="1" w:styleId="114D78D8C65C487AB4CFE99C84773714">
    <w:name w:val="114D78D8C65C487AB4CFE99C84773714"/>
    <w:rsid w:val="00FA283E"/>
    <w:pPr>
      <w:spacing w:line="278" w:lineRule="auto"/>
    </w:pPr>
    <w:rPr>
      <w:sz w:val="24"/>
      <w:szCs w:val="24"/>
    </w:rPr>
  </w:style>
  <w:style w:type="paragraph" w:customStyle="1" w:styleId="00BFC440148B4E46865C7BD40CEAF110">
    <w:name w:val="00BFC440148B4E46865C7BD40CEAF110"/>
    <w:rsid w:val="00FA283E"/>
    <w:pPr>
      <w:spacing w:line="278" w:lineRule="auto"/>
    </w:pPr>
    <w:rPr>
      <w:sz w:val="24"/>
      <w:szCs w:val="24"/>
    </w:rPr>
  </w:style>
  <w:style w:type="paragraph" w:customStyle="1" w:styleId="6DD88F17716E46E1895A30BE4E74D74F">
    <w:name w:val="6DD88F17716E46E1895A30BE4E74D74F"/>
    <w:rsid w:val="00FA283E"/>
    <w:pPr>
      <w:spacing w:line="278" w:lineRule="auto"/>
    </w:pPr>
    <w:rPr>
      <w:sz w:val="24"/>
      <w:szCs w:val="24"/>
    </w:rPr>
  </w:style>
  <w:style w:type="paragraph" w:customStyle="1" w:styleId="B9F52CAE228D4E3A940EEDDB0629D31C">
    <w:name w:val="B9F52CAE228D4E3A940EEDDB0629D31C"/>
    <w:rsid w:val="00FA283E"/>
    <w:pPr>
      <w:spacing w:line="278" w:lineRule="auto"/>
    </w:pPr>
    <w:rPr>
      <w:sz w:val="24"/>
      <w:szCs w:val="24"/>
    </w:rPr>
  </w:style>
  <w:style w:type="paragraph" w:customStyle="1" w:styleId="17E2FFCF711941FDAD9BB55ACC3A9D5B">
    <w:name w:val="17E2FFCF711941FDAD9BB55ACC3A9D5B"/>
    <w:rsid w:val="00FA283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Checklista%20för%20skyddsrond%20fysisk%20arbetsmiljö%20(37).dotx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 arbetsmiljö-skyddsrond i delade administrativa miljöer</dc:title>
  <dc:subject/>
  <dc:creator/>
  <keywords/>
  <dc:description/>
  <lastModifiedBy>Marie Hagsjö</lastModifiedBy>
  <revision>3</revision>
  <dcterms:created xsi:type="dcterms:W3CDTF">2024-08-30T20:09:00.0000000Z</dcterms:created>
  <dcterms:modified xsi:type="dcterms:W3CDTF">2026-06-23T09:12:50.0000000Z</dcterms:modified>
</coreProperties>
</file>