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A85B73" w14:textId="5A7E9A69" w:rsidR="00332724" w:rsidRPr="00332724" w:rsidRDefault="00332724" w:rsidP="00332724">
      <w:pPr>
        <w:spacing w:after="0" w:line="240" w:lineRule="auto"/>
        <w:rPr>
          <w:rFonts w:ascii="Verdana" w:eastAsia="Times New Roman" w:hAnsi="Verdana" w:cs="Arial"/>
          <w:b/>
          <w:color w:val="000000" w:themeColor="text1"/>
          <w:sz w:val="40"/>
          <w:szCs w:val="40"/>
          <w:lang w:eastAsia="sv-SE"/>
        </w:rPr>
      </w:pPr>
      <w:r w:rsidRPr="00332724">
        <w:rPr>
          <w:rFonts w:ascii="Verdana" w:eastAsia="Times New Roman" w:hAnsi="Verdana" w:cs="Arial"/>
          <w:b/>
          <w:color w:val="000000" w:themeColor="text1"/>
          <w:sz w:val="40"/>
          <w:szCs w:val="40"/>
          <w:lang w:eastAsia="sv-SE"/>
        </w:rPr>
        <w:t>Skyddsrond/fysisk arbetsmiljö</w:t>
      </w:r>
      <w:r w:rsidR="005C5D6C">
        <w:rPr>
          <w:rFonts w:ascii="Verdana" w:eastAsia="Times New Roman" w:hAnsi="Verdana" w:cs="Arial"/>
          <w:b/>
          <w:color w:val="000000" w:themeColor="text1"/>
          <w:sz w:val="40"/>
          <w:szCs w:val="40"/>
          <w:lang w:eastAsia="sv-SE"/>
        </w:rPr>
        <w:t xml:space="preserve"> i delade administrativa miljöer</w:t>
      </w:r>
    </w:p>
    <w:p w14:paraId="73C90CDC" w14:textId="77777777" w:rsidR="00332724" w:rsidRPr="00F31F81" w:rsidRDefault="00332724" w:rsidP="00332724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lang w:eastAsia="sv-SE"/>
        </w:rPr>
      </w:pPr>
    </w:p>
    <w:p w14:paraId="26F8D270" w14:textId="0BCFC537" w:rsidR="00332724" w:rsidRPr="00223149" w:rsidRDefault="005C5D6C" w:rsidP="00223149">
      <w:pPr>
        <w:rPr>
          <w:rFonts w:ascii="Verdana" w:hAnsi="Verdana"/>
          <w:sz w:val="20"/>
          <w:szCs w:val="20"/>
        </w:rPr>
      </w:pPr>
      <w:r w:rsidRPr="005C5D6C">
        <w:rPr>
          <w:rFonts w:ascii="Verdana" w:hAnsi="Verdana"/>
          <w:sz w:val="20"/>
          <w:szCs w:val="20"/>
        </w:rPr>
        <w:t>(Förhandlad och avslutad i enighet, Regionstyrelsens MBL-grupp (RS-MBL 2024-05-27)</w:t>
      </w:r>
    </w:p>
    <w:p w14:paraId="6C7020AC" w14:textId="77777777" w:rsidR="00332724" w:rsidRPr="00F31F81" w:rsidRDefault="00332724" w:rsidP="00332724">
      <w:pPr>
        <w:spacing w:after="0" w:line="240" w:lineRule="auto"/>
        <w:rPr>
          <w:rFonts w:ascii="Arial" w:eastAsia="Times New Roman" w:hAnsi="Arial" w:cs="Arial"/>
          <w:b/>
          <w:color w:val="FF0000"/>
          <w:sz w:val="16"/>
          <w:szCs w:val="16"/>
          <w:lang w:eastAsia="sv-SE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4"/>
        <w:gridCol w:w="3544"/>
        <w:gridCol w:w="533"/>
        <w:gridCol w:w="34"/>
        <w:gridCol w:w="567"/>
        <w:gridCol w:w="1304"/>
        <w:gridCol w:w="19"/>
        <w:gridCol w:w="1285"/>
        <w:gridCol w:w="38"/>
        <w:gridCol w:w="1465"/>
      </w:tblGrid>
      <w:tr w:rsidR="00AA7395" w:rsidRPr="00F31F81" w14:paraId="0371C444" w14:textId="6EEDC3AC" w:rsidTr="00622C35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  <w:shd w:val="clear" w:color="auto" w:fill="CADB49"/>
          </w:tcPr>
          <w:p w14:paraId="42279451" w14:textId="410DEE64" w:rsidR="00AA7395" w:rsidRPr="005C5D6C" w:rsidRDefault="00AA7395" w:rsidP="005C5D6C">
            <w:pPr>
              <w:spacing w:after="0" w:line="240" w:lineRule="auto"/>
              <w:rPr>
                <w:rFonts w:ascii="Verdana" w:eastAsia="Times New Roman" w:hAnsi="Verdana" w:cs="Arial"/>
                <w:b/>
                <w:sz w:val="26"/>
                <w:szCs w:val="26"/>
                <w:lang w:eastAsia="sv-SE"/>
              </w:rPr>
            </w:pPr>
            <w:r w:rsidRPr="005C5D6C"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  <w:t>Arbetsplats</w:t>
            </w:r>
            <w:r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  <w:br/>
            </w:r>
            <w:r w:rsidRPr="002978EC">
              <w:rPr>
                <w:rFonts w:ascii="Verdana" w:hAnsi="Verdana"/>
                <w:bCs/>
                <w:w w:val="105"/>
              </w:rPr>
              <w:t xml:space="preserve">Undersöks gemensamt av </w:t>
            </w:r>
            <w:r w:rsidRPr="002978EC">
              <w:rPr>
                <w:rFonts w:ascii="Verdana" w:hAnsi="Verdana"/>
                <w:bCs/>
              </w:rPr>
              <w:t>utsedda lokalansvariga med mandat att begära åtgärder, tillsammans med</w:t>
            </w:r>
            <w:r w:rsidRPr="002978EC">
              <w:rPr>
                <w:rFonts w:ascii="Verdana" w:hAnsi="Verdana"/>
                <w:bCs/>
                <w:w w:val="105"/>
              </w:rPr>
              <w:t xml:space="preserve"> skyddsombud och </w:t>
            </w:r>
            <w:r w:rsidRPr="002978EC">
              <w:rPr>
                <w:rFonts w:ascii="Verdana" w:hAnsi="Verdana"/>
                <w:bCs/>
                <w:spacing w:val="-1"/>
                <w:w w:val="105"/>
              </w:rPr>
              <w:t>övriga</w:t>
            </w:r>
            <w:r w:rsidRPr="002978EC">
              <w:rPr>
                <w:rFonts w:ascii="Verdana" w:hAnsi="Verdana"/>
                <w:bCs/>
                <w:w w:val="105"/>
              </w:rPr>
              <w:t xml:space="preserve"> </w:t>
            </w:r>
            <w:r w:rsidRPr="002978EC">
              <w:rPr>
                <w:rFonts w:ascii="Verdana" w:hAnsi="Verdana"/>
                <w:bCs/>
              </w:rPr>
              <w:t>inbjudna.</w:t>
            </w:r>
          </w:p>
        </w:tc>
      </w:tr>
      <w:tr w:rsidR="00AA7395" w:rsidRPr="00F31F81" w14:paraId="58C3247B" w14:textId="55FBD511" w:rsidTr="00622C35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  <w:shd w:val="clear" w:color="auto" w:fill="auto"/>
          </w:tcPr>
          <w:p w14:paraId="0123E2DF" w14:textId="77777777" w:rsidR="00AA7395" w:rsidRPr="005C5D6C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6B66DEF7" w14:textId="13405091" w:rsidTr="004A6FA2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  <w:shd w:val="clear" w:color="auto" w:fill="CADB49"/>
          </w:tcPr>
          <w:p w14:paraId="2A892BED" w14:textId="5D761113" w:rsidR="00AA7395" w:rsidRPr="005C5D6C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  <w:r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  <w:t xml:space="preserve">Deltagare - </w:t>
            </w:r>
            <w:r w:rsidRPr="002978EC">
              <w:rPr>
                <w:rFonts w:ascii="Verdana" w:hAnsi="Verdana"/>
                <w:bCs/>
                <w:spacing w:val="-2"/>
                <w:w w:val="105"/>
              </w:rPr>
              <w:t>Lokalansvarig (Samordnande chef eller liknande funktion)</w:t>
            </w:r>
            <w:r>
              <w:rPr>
                <w:rFonts w:ascii="Verdana" w:hAnsi="Verdana"/>
                <w:bCs/>
                <w:spacing w:val="-2"/>
                <w:w w:val="105"/>
              </w:rPr>
              <w:t>.</w:t>
            </w:r>
          </w:p>
        </w:tc>
      </w:tr>
      <w:tr w:rsidR="00AA7395" w:rsidRPr="00F31F81" w14:paraId="04F469F2" w14:textId="5D96B765" w:rsidTr="00622C35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  <w:shd w:val="clear" w:color="auto" w:fill="auto"/>
          </w:tcPr>
          <w:p w14:paraId="6E747689" w14:textId="77777777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26A0F941" w14:textId="691560AF" w:rsidTr="00622C35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  <w:shd w:val="clear" w:color="auto" w:fill="auto"/>
          </w:tcPr>
          <w:p w14:paraId="6E39488B" w14:textId="77777777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45A55C36" w14:textId="306CA84D" w:rsidTr="00622C35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  <w:shd w:val="clear" w:color="auto" w:fill="auto"/>
          </w:tcPr>
          <w:p w14:paraId="6F5C5E95" w14:textId="77777777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0A7A7FA4" w14:textId="23128A47" w:rsidTr="00622C35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  <w:shd w:val="clear" w:color="auto" w:fill="auto"/>
          </w:tcPr>
          <w:p w14:paraId="73EDF26F" w14:textId="21FE105D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3AB18FE6" w14:textId="1A3F4E7B" w:rsidTr="00622C35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  <w:shd w:val="clear" w:color="auto" w:fill="CADB49"/>
          </w:tcPr>
          <w:p w14:paraId="67E797A5" w14:textId="2AC68984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  <w:r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  <w:t xml:space="preserve">Deltagare - </w:t>
            </w:r>
            <w:r w:rsidRPr="002978EC">
              <w:rPr>
                <w:rFonts w:ascii="Verdana" w:hAnsi="Verdana"/>
                <w:bCs/>
                <w:spacing w:val="-1"/>
                <w:w w:val="105"/>
              </w:rPr>
              <w:t>Skyddsombud (representation från alla berörda organisationsnummer)</w:t>
            </w:r>
            <w:r>
              <w:rPr>
                <w:rFonts w:ascii="Verdana" w:hAnsi="Verdana"/>
                <w:bCs/>
                <w:spacing w:val="-1"/>
                <w:w w:val="105"/>
              </w:rPr>
              <w:t>.</w:t>
            </w:r>
          </w:p>
        </w:tc>
      </w:tr>
      <w:tr w:rsidR="00AA7395" w:rsidRPr="00F31F81" w14:paraId="341897D8" w14:textId="208479E0" w:rsidTr="00622C35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  <w:shd w:val="clear" w:color="auto" w:fill="auto"/>
          </w:tcPr>
          <w:p w14:paraId="1B840DF8" w14:textId="77777777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1B2E4350" w14:textId="7A06BCD7" w:rsidTr="00622C35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  <w:shd w:val="clear" w:color="auto" w:fill="auto"/>
          </w:tcPr>
          <w:p w14:paraId="2CE2FDC5" w14:textId="77777777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39FD8B6C" w14:textId="3C9B2011" w:rsidTr="00622C35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  <w:shd w:val="clear" w:color="auto" w:fill="auto"/>
          </w:tcPr>
          <w:p w14:paraId="60BFD28E" w14:textId="795FC7E9" w:rsidR="00AA7395" w:rsidRPr="005C5D6C" w:rsidRDefault="00AA7395" w:rsidP="005C5D6C">
            <w:pPr>
              <w:rPr>
                <w:rFonts w:ascii="Verdana" w:hAnsi="Verdana"/>
                <w:b/>
                <w:bCs/>
                <w:spacing w:val="-2"/>
                <w:w w:val="105"/>
              </w:rPr>
            </w:pPr>
          </w:p>
        </w:tc>
      </w:tr>
      <w:tr w:rsidR="00AA7395" w:rsidRPr="00F31F81" w14:paraId="556FF20B" w14:textId="363E0D3A" w:rsidTr="00622C35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  <w:shd w:val="clear" w:color="auto" w:fill="auto"/>
          </w:tcPr>
          <w:p w14:paraId="3DFAB148" w14:textId="77777777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07DF7837" w14:textId="3E6B4C55" w:rsidTr="004A6FA2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  <w:shd w:val="clear" w:color="auto" w:fill="CADB49"/>
          </w:tcPr>
          <w:p w14:paraId="6E60851C" w14:textId="6A853445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  <w:r w:rsidRPr="005C5D6C"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  <w:t>Övriga deltagare -</w:t>
            </w:r>
            <w:r>
              <w:rPr>
                <w:rFonts w:ascii="Verdana" w:hAnsi="Verdana"/>
                <w:b/>
                <w:bCs/>
                <w:spacing w:val="-2"/>
                <w:w w:val="105"/>
              </w:rPr>
              <w:t xml:space="preserve"> </w:t>
            </w:r>
            <w:r w:rsidRPr="002978EC">
              <w:rPr>
                <w:rFonts w:ascii="Verdana" w:hAnsi="Verdana"/>
                <w:bCs/>
                <w:spacing w:val="-9"/>
                <w:w w:val="105"/>
              </w:rPr>
              <w:t>Exempelvis c</w:t>
            </w:r>
            <w:r w:rsidRPr="002978EC">
              <w:rPr>
                <w:rFonts w:ascii="Verdana" w:hAnsi="Verdana"/>
                <w:bCs/>
                <w:spacing w:val="-2"/>
                <w:w w:val="105"/>
              </w:rPr>
              <w:t>hefer,</w:t>
            </w:r>
            <w:r w:rsidRPr="002978EC">
              <w:rPr>
                <w:rFonts w:ascii="Verdana" w:hAnsi="Verdana"/>
                <w:bCs/>
                <w:spacing w:val="-8"/>
                <w:w w:val="105"/>
              </w:rPr>
              <w:t xml:space="preserve"> företagshälsovård</w:t>
            </w:r>
            <w:r w:rsidRPr="002978EC">
              <w:rPr>
                <w:rFonts w:ascii="Verdana" w:hAnsi="Verdana"/>
                <w:bCs/>
                <w:spacing w:val="-2"/>
                <w:w w:val="105"/>
              </w:rPr>
              <w:t>,</w:t>
            </w:r>
            <w:r w:rsidRPr="002978EC">
              <w:rPr>
                <w:rFonts w:ascii="Verdana" w:hAnsi="Verdana"/>
                <w:bCs/>
                <w:spacing w:val="-8"/>
                <w:w w:val="105"/>
              </w:rPr>
              <w:t xml:space="preserve"> förvaltare, </w:t>
            </w:r>
            <w:r w:rsidRPr="002978EC">
              <w:rPr>
                <w:rFonts w:ascii="Verdana" w:hAnsi="Verdana"/>
                <w:bCs/>
                <w:spacing w:val="-2"/>
                <w:w w:val="105"/>
              </w:rPr>
              <w:t>medarbetare</w:t>
            </w:r>
            <w:r w:rsidRPr="002978EC">
              <w:rPr>
                <w:rFonts w:ascii="Verdana" w:hAnsi="Verdana"/>
                <w:bCs/>
                <w:spacing w:val="-8"/>
                <w:w w:val="105"/>
              </w:rPr>
              <w:t xml:space="preserve"> </w:t>
            </w:r>
            <w:r w:rsidRPr="002978EC">
              <w:rPr>
                <w:rFonts w:ascii="Verdana" w:hAnsi="Verdana"/>
                <w:bCs/>
                <w:spacing w:val="-1"/>
                <w:w w:val="105"/>
              </w:rPr>
              <w:t>(valfritt)</w:t>
            </w:r>
            <w:r>
              <w:rPr>
                <w:rFonts w:ascii="Verdana" w:hAnsi="Verdana"/>
                <w:bCs/>
                <w:spacing w:val="-1"/>
                <w:w w:val="105"/>
              </w:rPr>
              <w:t>.</w:t>
            </w:r>
          </w:p>
        </w:tc>
      </w:tr>
      <w:tr w:rsidR="00AA7395" w:rsidRPr="00F31F81" w14:paraId="5687E19A" w14:textId="2E26821A" w:rsidTr="00622C35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  <w:shd w:val="clear" w:color="auto" w:fill="auto"/>
          </w:tcPr>
          <w:p w14:paraId="12E42C65" w14:textId="77777777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18A84FA1" w14:textId="12E00CAA" w:rsidTr="00622C35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  <w:shd w:val="clear" w:color="auto" w:fill="auto"/>
          </w:tcPr>
          <w:p w14:paraId="2D1BA57C" w14:textId="77777777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698F0FC0" w14:textId="505F205E" w:rsidTr="00622C35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  <w:shd w:val="clear" w:color="auto" w:fill="auto"/>
          </w:tcPr>
          <w:p w14:paraId="5184AA88" w14:textId="77777777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72A52634" w14:textId="2807F71F" w:rsidTr="00622C35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  <w:shd w:val="clear" w:color="auto" w:fill="auto"/>
          </w:tcPr>
          <w:p w14:paraId="333AD25E" w14:textId="77777777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7A6BBADC" w14:textId="1C950629" w:rsidTr="00622C35">
        <w:trPr>
          <w:cantSplit/>
          <w:trHeight w:val="624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6" w:space="0" w:color="auto"/>
            </w:tcBorders>
            <w:shd w:val="clear" w:color="auto" w:fill="auto"/>
          </w:tcPr>
          <w:p w14:paraId="34E2C351" w14:textId="77777777" w:rsidR="00AA7395" w:rsidRDefault="00AA7395" w:rsidP="005C5D6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6"/>
                <w:szCs w:val="26"/>
                <w:lang w:eastAsia="sv-SE"/>
              </w:rPr>
            </w:pPr>
          </w:p>
        </w:tc>
      </w:tr>
      <w:tr w:rsidR="00AA7395" w:rsidRPr="00F31F81" w14:paraId="5AA93EB1" w14:textId="316CCE67" w:rsidTr="00622C35">
        <w:trPr>
          <w:cantSplit/>
          <w:trHeight w:val="567"/>
        </w:trPr>
        <w:tc>
          <w:tcPr>
            <w:tcW w:w="9423" w:type="dxa"/>
            <w:gridSpan w:val="10"/>
            <w:shd w:val="clear" w:color="auto" w:fill="CADB49"/>
            <w:vAlign w:val="center"/>
          </w:tcPr>
          <w:p w14:paraId="7B35D13E" w14:textId="3926256F" w:rsidR="00AA7395" w:rsidRPr="00BB0FE0" w:rsidRDefault="00AA7395" w:rsidP="00E41A53">
            <w:pPr>
              <w:spacing w:after="0" w:line="240" w:lineRule="auto"/>
              <w:rPr>
                <w:rFonts w:ascii="VGR Sans" w:eastAsia="Times New Roman" w:hAnsi="VGR Sans" w:cs="Arial"/>
                <w:b/>
                <w:sz w:val="40"/>
                <w:szCs w:val="40"/>
                <w:lang w:eastAsia="sv-SE"/>
              </w:rPr>
            </w:pPr>
            <w:r w:rsidRPr="00BB0FE0">
              <w:rPr>
                <w:rFonts w:ascii="VGR Sans" w:eastAsia="Times New Roman" w:hAnsi="VGR Sans" w:cs="Arial"/>
                <w:b/>
                <w:sz w:val="40"/>
                <w:szCs w:val="40"/>
                <w:lang w:eastAsia="sv-SE"/>
              </w:rPr>
              <w:lastRenderedPageBreak/>
              <w:t>Verksamhetsrutiner</w:t>
            </w:r>
          </w:p>
        </w:tc>
      </w:tr>
      <w:tr w:rsidR="00AA7395" w:rsidRPr="00F31F81" w14:paraId="11E838FE" w14:textId="7B7D7B3B" w:rsidTr="00622C35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14:paraId="6BDB9E6F" w14:textId="4CFCAC1D" w:rsidR="00AA7395" w:rsidRPr="00BB0FE0" w:rsidRDefault="00AA7395" w:rsidP="00E41A53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14:paraId="6359F3FF" w14:textId="344B6F61" w:rsidR="00AA7395" w:rsidRPr="00BB0FE0" w:rsidRDefault="00AA7395" w:rsidP="00E41A53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14:paraId="0CF2583A" w14:textId="5D8C6079" w:rsidR="00AA7395" w:rsidRPr="00BB0FE0" w:rsidRDefault="00AA7395" w:rsidP="00AA7395">
            <w:pPr>
              <w:spacing w:after="0" w:line="240" w:lineRule="auto"/>
              <w:jc w:val="center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482F73B3" w14:textId="6D5DF784" w:rsidR="00AA7395" w:rsidRPr="00BB0FE0" w:rsidRDefault="00AA7395" w:rsidP="00AA7395">
            <w:pPr>
              <w:spacing w:after="0" w:line="240" w:lineRule="auto"/>
              <w:jc w:val="center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Nej</w:t>
            </w:r>
          </w:p>
        </w:tc>
        <w:tc>
          <w:tcPr>
            <w:tcW w:w="1304" w:type="dxa"/>
            <w:shd w:val="clear" w:color="auto" w:fill="E7E1DF"/>
            <w:vAlign w:val="center"/>
          </w:tcPr>
          <w:p w14:paraId="5F767091" w14:textId="799AF07D" w:rsidR="00AA7395" w:rsidRPr="00BB0FE0" w:rsidRDefault="00AA7395" w:rsidP="00AA7395">
            <w:pPr>
              <w:spacing w:after="0" w:line="240" w:lineRule="auto"/>
              <w:jc w:val="center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Åtgärd</w:t>
            </w:r>
          </w:p>
        </w:tc>
        <w:tc>
          <w:tcPr>
            <w:tcW w:w="1304" w:type="dxa"/>
            <w:gridSpan w:val="2"/>
            <w:shd w:val="clear" w:color="auto" w:fill="E7E1DF"/>
            <w:vAlign w:val="center"/>
          </w:tcPr>
          <w:p w14:paraId="3E0F95F2" w14:textId="77777777" w:rsidR="00AA7395" w:rsidRPr="00BB0FE0" w:rsidRDefault="00AA7395" w:rsidP="00AA7395">
            <w:pPr>
              <w:spacing w:after="0" w:line="240" w:lineRule="auto"/>
              <w:jc w:val="center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A</w:t>
            </w: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nsvar</w:t>
            </w:r>
          </w:p>
        </w:tc>
        <w:tc>
          <w:tcPr>
            <w:tcW w:w="1503" w:type="dxa"/>
            <w:gridSpan w:val="2"/>
            <w:shd w:val="clear" w:color="auto" w:fill="E7E1DF"/>
            <w:vAlign w:val="center"/>
          </w:tcPr>
          <w:p w14:paraId="5DC96302" w14:textId="34EC8B42" w:rsidR="00AA7395" w:rsidRPr="00BB0FE0" w:rsidRDefault="00AA7395" w:rsidP="00AA7395">
            <w:pPr>
              <w:spacing w:after="0" w:line="240" w:lineRule="auto"/>
              <w:jc w:val="center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Slutdatum</w:t>
            </w:r>
          </w:p>
        </w:tc>
      </w:tr>
      <w:tr w:rsidR="00AA7395" w:rsidRPr="00F31F81" w14:paraId="4D486DA3" w14:textId="0F1C23EA" w:rsidTr="00622C35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14:paraId="6EDD7F8A" w14:textId="77777777" w:rsidR="00AA7395" w:rsidRPr="00BB0FE0" w:rsidRDefault="00AA7395" w:rsidP="00E41A53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14:paraId="4272B77C" w14:textId="77777777" w:rsidR="00AA7395" w:rsidRPr="00BB0FE0" w:rsidRDefault="00AA7395" w:rsidP="00E41A53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14:paraId="45F5EEAE" w14:textId="77777777" w:rsidR="00AA7395" w:rsidRPr="00BB0FE0" w:rsidRDefault="00AA7395" w:rsidP="00AA7395">
            <w:pPr>
              <w:spacing w:after="0" w:line="240" w:lineRule="auto"/>
              <w:jc w:val="center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E7E1DF"/>
            <w:vAlign w:val="center"/>
          </w:tcPr>
          <w:p w14:paraId="06D272DD" w14:textId="77777777" w:rsidR="00AA7395" w:rsidRPr="00BB0FE0" w:rsidRDefault="00AA7395" w:rsidP="00AA7395">
            <w:pPr>
              <w:spacing w:after="0" w:line="240" w:lineRule="auto"/>
              <w:jc w:val="center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04" w:type="dxa"/>
            <w:shd w:val="clear" w:color="auto" w:fill="E7E1DF"/>
            <w:vAlign w:val="center"/>
          </w:tcPr>
          <w:p w14:paraId="528D401B" w14:textId="61218230" w:rsidR="00AA7395" w:rsidRPr="00BB0FE0" w:rsidRDefault="00AA7395" w:rsidP="00AA7395">
            <w:pPr>
              <w:spacing w:after="0" w:line="240" w:lineRule="auto"/>
              <w:jc w:val="center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Nr #</w:t>
            </w:r>
          </w:p>
        </w:tc>
        <w:tc>
          <w:tcPr>
            <w:tcW w:w="1304" w:type="dxa"/>
            <w:gridSpan w:val="2"/>
            <w:shd w:val="clear" w:color="auto" w:fill="E7E1DF"/>
            <w:vAlign w:val="center"/>
          </w:tcPr>
          <w:p w14:paraId="16B35001" w14:textId="1AA2CA16" w:rsidR="00AA7395" w:rsidRPr="00BB0FE0" w:rsidRDefault="00AA7395" w:rsidP="00AA7395">
            <w:pPr>
              <w:spacing w:after="0" w:line="240" w:lineRule="auto"/>
              <w:jc w:val="center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Initial</w:t>
            </w:r>
          </w:p>
        </w:tc>
        <w:tc>
          <w:tcPr>
            <w:tcW w:w="1503" w:type="dxa"/>
            <w:gridSpan w:val="2"/>
            <w:shd w:val="clear" w:color="auto" w:fill="E7E1DF"/>
            <w:vAlign w:val="center"/>
          </w:tcPr>
          <w:p w14:paraId="0FE13204" w14:textId="0DA72ACC" w:rsidR="00AA7395" w:rsidRPr="00BB0FE0" w:rsidRDefault="00AA7395" w:rsidP="00AA7395">
            <w:pPr>
              <w:spacing w:after="0" w:line="240" w:lineRule="auto"/>
              <w:jc w:val="center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År-Mån-Dag</w:t>
            </w:r>
          </w:p>
        </w:tc>
      </w:tr>
      <w:tr w:rsidR="00AA7395" w:rsidRPr="00F31F81" w14:paraId="686CC1A4" w14:textId="507D8CDE" w:rsidTr="004A6FA2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14DF2604" w14:textId="77777777" w:rsidR="00AA7395" w:rsidRPr="002A2FD0" w:rsidRDefault="00AA7395" w:rsidP="00E41A53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8789" w:type="dxa"/>
            <w:gridSpan w:val="9"/>
            <w:shd w:val="clear" w:color="auto" w:fill="auto"/>
            <w:vAlign w:val="center"/>
          </w:tcPr>
          <w:p w14:paraId="4FC234B4" w14:textId="0BD16F6E" w:rsidR="00AA7395" w:rsidRPr="00E41A53" w:rsidRDefault="00AA7395" w:rsidP="00E41A53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  <w:t>Arbetsmiljörutiner</w:t>
            </w:r>
          </w:p>
        </w:tc>
      </w:tr>
      <w:tr w:rsidR="00AA7395" w:rsidRPr="00F31F81" w14:paraId="49694E8F" w14:textId="2B8270BA" w:rsidTr="00622C35">
        <w:trPr>
          <w:cantSplit/>
          <w:trHeight w:val="567"/>
        </w:trPr>
        <w:tc>
          <w:tcPr>
            <w:tcW w:w="634" w:type="dxa"/>
            <w:shd w:val="clear" w:color="auto" w:fill="FFFFFF"/>
            <w:vAlign w:val="center"/>
          </w:tcPr>
          <w:p w14:paraId="2F4DB221" w14:textId="1E9D9947" w:rsidR="00AA7395" w:rsidRPr="009A2DF5" w:rsidRDefault="00AA7395" w:rsidP="009A2DF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1</w:t>
            </w:r>
          </w:p>
        </w:tc>
        <w:tc>
          <w:tcPr>
            <w:tcW w:w="3544" w:type="dxa"/>
            <w:shd w:val="clear" w:color="auto" w:fill="FFFFFF"/>
          </w:tcPr>
          <w:p w14:paraId="52B77800" w14:textId="4CFB81FA" w:rsidR="00AA7395" w:rsidRPr="009A2DF5" w:rsidRDefault="009A2DF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hAnsi="Verdana"/>
                <w:sz w:val="20"/>
                <w:szCs w:val="20"/>
              </w:rPr>
              <w:t>Finns skriftlig rutin för uppgiftsfördelning i det systematiska arbetsmiljöarbetet?</w:t>
            </w:r>
          </w:p>
        </w:tc>
        <w:tc>
          <w:tcPr>
            <w:tcW w:w="567" w:type="dxa"/>
            <w:gridSpan w:val="2"/>
            <w:shd w:val="clear" w:color="auto" w:fill="FFFFFF"/>
          </w:tcPr>
          <w:p w14:paraId="638373EF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/>
          </w:tcPr>
          <w:p w14:paraId="45039328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35313E9F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75E166F7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/>
          </w:tcPr>
          <w:p w14:paraId="3D3C327A" w14:textId="255CD844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AA7395" w:rsidRPr="00F31F81" w14:paraId="6589B14E" w14:textId="0AD96E6C" w:rsidTr="00622C35">
        <w:trPr>
          <w:cantSplit/>
          <w:trHeight w:val="567"/>
        </w:trPr>
        <w:tc>
          <w:tcPr>
            <w:tcW w:w="634" w:type="dxa"/>
            <w:shd w:val="clear" w:color="auto" w:fill="FFFFFF"/>
            <w:vAlign w:val="center"/>
          </w:tcPr>
          <w:p w14:paraId="67F78E6D" w14:textId="75B4D326" w:rsidR="00AA7395" w:rsidRPr="009A2DF5" w:rsidRDefault="00AA7395" w:rsidP="009A2DF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2</w:t>
            </w:r>
          </w:p>
        </w:tc>
        <w:tc>
          <w:tcPr>
            <w:tcW w:w="3544" w:type="dxa"/>
            <w:shd w:val="clear" w:color="auto" w:fill="FFFFFF"/>
          </w:tcPr>
          <w:p w14:paraId="1F1FDA92" w14:textId="0E2DA8F9" w:rsidR="00AA7395" w:rsidRPr="009A2DF5" w:rsidRDefault="009A2DF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rutiner för att säkerställa att chefer och arbetsledare med ansvar för den fysiska arbetsmiljön har tillräcklig kunskap i ämnet?</w:t>
            </w:r>
          </w:p>
        </w:tc>
        <w:tc>
          <w:tcPr>
            <w:tcW w:w="567" w:type="dxa"/>
            <w:gridSpan w:val="2"/>
            <w:shd w:val="clear" w:color="auto" w:fill="FFFFFF"/>
          </w:tcPr>
          <w:p w14:paraId="2410C6E4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/>
          </w:tcPr>
          <w:p w14:paraId="32AAE6FB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616BEFF7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4E90D589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/>
          </w:tcPr>
          <w:p w14:paraId="04E1CD32" w14:textId="563F1EE3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AA7395" w:rsidRPr="00F31F81" w14:paraId="659895C0" w14:textId="5D0DF98B" w:rsidTr="00622C35">
        <w:trPr>
          <w:cantSplit/>
          <w:trHeight w:val="567"/>
        </w:trPr>
        <w:tc>
          <w:tcPr>
            <w:tcW w:w="634" w:type="dxa"/>
            <w:shd w:val="clear" w:color="auto" w:fill="FFFFFF"/>
            <w:vAlign w:val="center"/>
          </w:tcPr>
          <w:p w14:paraId="6E63FBBD" w14:textId="0B725C9A" w:rsidR="00AA7395" w:rsidRPr="009A2DF5" w:rsidRDefault="00AA7395" w:rsidP="009A2DF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3</w:t>
            </w:r>
          </w:p>
        </w:tc>
        <w:tc>
          <w:tcPr>
            <w:tcW w:w="3544" w:type="dxa"/>
            <w:shd w:val="clear" w:color="auto" w:fill="FFFFFF"/>
          </w:tcPr>
          <w:p w14:paraId="0CBD6BE9" w14:textId="3187828E" w:rsidR="00AA7395" w:rsidRPr="009A2DF5" w:rsidRDefault="009A2DF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möjlighet för medarbetare att anmäla fel och brister i den fysiska arbetsmiljön?</w:t>
            </w:r>
          </w:p>
        </w:tc>
        <w:tc>
          <w:tcPr>
            <w:tcW w:w="567" w:type="dxa"/>
            <w:gridSpan w:val="2"/>
            <w:shd w:val="clear" w:color="auto" w:fill="FFFFFF"/>
          </w:tcPr>
          <w:p w14:paraId="59E19300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/>
          </w:tcPr>
          <w:p w14:paraId="3DD13A2C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1EB1754A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30CD7CF2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/>
          </w:tcPr>
          <w:p w14:paraId="18ED606B" w14:textId="47FF863C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AA7395" w:rsidRPr="00F31F81" w14:paraId="56177083" w14:textId="20E88A08" w:rsidTr="00622C35">
        <w:trPr>
          <w:cantSplit/>
          <w:trHeight w:val="567"/>
        </w:trPr>
        <w:tc>
          <w:tcPr>
            <w:tcW w:w="634" w:type="dxa"/>
            <w:shd w:val="clear" w:color="auto" w:fill="FFFFFF"/>
            <w:vAlign w:val="center"/>
          </w:tcPr>
          <w:p w14:paraId="29B5DF63" w14:textId="5742520D" w:rsidR="00AA7395" w:rsidRPr="009A2DF5" w:rsidRDefault="00AA7395" w:rsidP="009A2DF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4</w:t>
            </w:r>
          </w:p>
        </w:tc>
        <w:tc>
          <w:tcPr>
            <w:tcW w:w="3544" w:type="dxa"/>
            <w:shd w:val="clear" w:color="auto" w:fill="FFFFFF"/>
          </w:tcPr>
          <w:p w14:paraId="41479D60" w14:textId="263A8C09" w:rsidR="00AA7395" w:rsidRPr="009A2DF5" w:rsidRDefault="009A2DF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 w:rsidRPr="009A2DF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skriftlig rutin för risk- och konsekvensbedömningar inför förändringar i den fysiska arbetsmiljön?</w:t>
            </w:r>
          </w:p>
        </w:tc>
        <w:tc>
          <w:tcPr>
            <w:tcW w:w="567" w:type="dxa"/>
            <w:gridSpan w:val="2"/>
            <w:shd w:val="clear" w:color="auto" w:fill="FFFFFF"/>
          </w:tcPr>
          <w:p w14:paraId="736D3F7E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/>
          </w:tcPr>
          <w:p w14:paraId="4129B9E3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78CD0FB4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50B19720" w14:textId="77777777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/>
          </w:tcPr>
          <w:p w14:paraId="6DE06F37" w14:textId="22B33980" w:rsidR="00AA7395" w:rsidRPr="009A2DF5" w:rsidRDefault="00AA739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622C35" w:rsidRPr="00F31F81" w14:paraId="407F8ABF" w14:textId="77777777" w:rsidTr="00622C35">
        <w:trPr>
          <w:cantSplit/>
          <w:trHeight w:val="567"/>
        </w:trPr>
        <w:tc>
          <w:tcPr>
            <w:tcW w:w="634" w:type="dxa"/>
            <w:shd w:val="clear" w:color="auto" w:fill="FFFFFF"/>
            <w:vAlign w:val="center"/>
          </w:tcPr>
          <w:p w14:paraId="68579ED7" w14:textId="4B349F52" w:rsidR="00622C35" w:rsidRPr="009A2DF5" w:rsidRDefault="00622C35" w:rsidP="009A2DF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5</w:t>
            </w:r>
          </w:p>
        </w:tc>
        <w:tc>
          <w:tcPr>
            <w:tcW w:w="3544" w:type="dxa"/>
            <w:shd w:val="clear" w:color="auto" w:fill="FFFFFF"/>
          </w:tcPr>
          <w:p w14:paraId="04758D3A" w14:textId="6455D0B5" w:rsidR="00622C35" w:rsidRPr="009A2DF5" w:rsidRDefault="00622C35" w:rsidP="00622C35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A2DF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Genomförs skyddsrond minst 1 gång per år?</w:t>
            </w:r>
          </w:p>
        </w:tc>
        <w:tc>
          <w:tcPr>
            <w:tcW w:w="567" w:type="dxa"/>
            <w:gridSpan w:val="2"/>
            <w:shd w:val="clear" w:color="auto" w:fill="FFFFFF"/>
          </w:tcPr>
          <w:p w14:paraId="2CB7ABDC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/>
          </w:tcPr>
          <w:p w14:paraId="1D48DCD5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0F4C9CEA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092C8611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/>
          </w:tcPr>
          <w:p w14:paraId="0C1FF17A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9A2DF5" w:rsidRPr="00F31F81" w14:paraId="3A10E81A" w14:textId="77777777" w:rsidTr="004A6FA2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66CD3914" w14:textId="77777777" w:rsidR="009A2DF5" w:rsidRPr="009A2DF5" w:rsidRDefault="009A2DF5" w:rsidP="009A2DF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8789" w:type="dxa"/>
            <w:gridSpan w:val="9"/>
            <w:shd w:val="clear" w:color="auto" w:fill="auto"/>
            <w:vAlign w:val="center"/>
          </w:tcPr>
          <w:p w14:paraId="453C6C3B" w14:textId="16F584E4" w:rsidR="009A2DF5" w:rsidRPr="009A2DF5" w:rsidRDefault="00622C35" w:rsidP="009A2DF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  <w:t>Första hjälpen, utrymning och brandskydd</w:t>
            </w:r>
          </w:p>
        </w:tc>
      </w:tr>
      <w:tr w:rsidR="009A2DF5" w:rsidRPr="00F31F81" w14:paraId="73C22971" w14:textId="77777777" w:rsidTr="00622C35">
        <w:trPr>
          <w:cantSplit/>
          <w:trHeight w:val="567"/>
        </w:trPr>
        <w:tc>
          <w:tcPr>
            <w:tcW w:w="634" w:type="dxa"/>
            <w:shd w:val="clear" w:color="auto" w:fill="FFFFFF"/>
            <w:vAlign w:val="center"/>
          </w:tcPr>
          <w:p w14:paraId="14852DED" w14:textId="63F7D6CC" w:rsidR="009A2DF5" w:rsidRPr="009A2DF5" w:rsidRDefault="00622C35" w:rsidP="009A2DF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6</w:t>
            </w:r>
          </w:p>
        </w:tc>
        <w:tc>
          <w:tcPr>
            <w:tcW w:w="3544" w:type="dxa"/>
            <w:shd w:val="clear" w:color="auto" w:fill="FFFFFF"/>
          </w:tcPr>
          <w:p w14:paraId="543F99B7" w14:textId="1D819BFE" w:rsidR="009A2DF5" w:rsidRPr="009A2DF5" w:rsidRDefault="00622C35" w:rsidP="00622C35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en brandskyddsansvarig person?</w:t>
            </w:r>
          </w:p>
        </w:tc>
        <w:tc>
          <w:tcPr>
            <w:tcW w:w="567" w:type="dxa"/>
            <w:gridSpan w:val="2"/>
            <w:shd w:val="clear" w:color="auto" w:fill="FFFFFF"/>
          </w:tcPr>
          <w:p w14:paraId="26F8D94C" w14:textId="77777777" w:rsidR="009A2DF5" w:rsidRPr="009A2DF5" w:rsidRDefault="009A2DF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/>
          </w:tcPr>
          <w:p w14:paraId="33B50DF4" w14:textId="77777777" w:rsidR="009A2DF5" w:rsidRPr="009A2DF5" w:rsidRDefault="009A2DF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43E51F35" w14:textId="77777777" w:rsidR="009A2DF5" w:rsidRPr="009A2DF5" w:rsidRDefault="009A2DF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47EB1EBA" w14:textId="77777777" w:rsidR="009A2DF5" w:rsidRPr="009A2DF5" w:rsidRDefault="009A2DF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/>
          </w:tcPr>
          <w:p w14:paraId="2206A3AF" w14:textId="77777777" w:rsidR="009A2DF5" w:rsidRPr="009A2DF5" w:rsidRDefault="009A2DF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622C35" w:rsidRPr="00F31F81" w14:paraId="5E870275" w14:textId="77777777" w:rsidTr="00622C35">
        <w:trPr>
          <w:cantSplit/>
          <w:trHeight w:val="567"/>
        </w:trPr>
        <w:tc>
          <w:tcPr>
            <w:tcW w:w="634" w:type="dxa"/>
            <w:shd w:val="clear" w:color="auto" w:fill="FFFFFF"/>
            <w:vAlign w:val="center"/>
          </w:tcPr>
          <w:p w14:paraId="6F8F701E" w14:textId="4C9E1FC7" w:rsidR="00622C35" w:rsidRDefault="00622C35" w:rsidP="009A2DF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7</w:t>
            </w:r>
          </w:p>
        </w:tc>
        <w:tc>
          <w:tcPr>
            <w:tcW w:w="3544" w:type="dxa"/>
            <w:shd w:val="clear" w:color="auto" w:fill="FFFFFF"/>
          </w:tcPr>
          <w:p w14:paraId="6CCD1A7E" w14:textId="1E6D8660" w:rsidR="00622C35" w:rsidRPr="00622C35" w:rsidRDefault="00622C35" w:rsidP="00622C35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hAnsi="Verdana"/>
                <w:sz w:val="20"/>
                <w:szCs w:val="20"/>
              </w:rPr>
              <w:t>Genomförs regelbundna brandskyddsronder?</w:t>
            </w:r>
          </w:p>
        </w:tc>
        <w:tc>
          <w:tcPr>
            <w:tcW w:w="567" w:type="dxa"/>
            <w:gridSpan w:val="2"/>
            <w:shd w:val="clear" w:color="auto" w:fill="FFFFFF"/>
          </w:tcPr>
          <w:p w14:paraId="137E4DAF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/>
          </w:tcPr>
          <w:p w14:paraId="6F76FA6E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42722F38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318A487E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/>
          </w:tcPr>
          <w:p w14:paraId="210BD8C0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622C35" w:rsidRPr="00F31F81" w14:paraId="2564F168" w14:textId="77777777" w:rsidTr="00622C35">
        <w:trPr>
          <w:cantSplit/>
          <w:trHeight w:val="567"/>
        </w:trPr>
        <w:tc>
          <w:tcPr>
            <w:tcW w:w="634" w:type="dxa"/>
            <w:shd w:val="clear" w:color="auto" w:fill="FFFFFF"/>
            <w:vAlign w:val="center"/>
          </w:tcPr>
          <w:p w14:paraId="4B78224F" w14:textId="6935E876" w:rsidR="00622C35" w:rsidRDefault="00622C35" w:rsidP="009A2DF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8</w:t>
            </w:r>
          </w:p>
        </w:tc>
        <w:tc>
          <w:tcPr>
            <w:tcW w:w="3544" w:type="dxa"/>
            <w:shd w:val="clear" w:color="auto" w:fill="FFFFFF"/>
          </w:tcPr>
          <w:p w14:paraId="5AC9037E" w14:textId="00E0897A" w:rsidR="00622C35" w:rsidRPr="00622C35" w:rsidRDefault="00622C35" w:rsidP="00622C35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hAnsi="Verdana"/>
                <w:sz w:val="20"/>
                <w:szCs w:val="20"/>
              </w:rPr>
              <w:t>Finns rätt utrustning för den första hjälpen som behövs, till exempel, rätt typ av förbandsutrustning och hjärtstartare?</w:t>
            </w:r>
          </w:p>
        </w:tc>
        <w:tc>
          <w:tcPr>
            <w:tcW w:w="567" w:type="dxa"/>
            <w:gridSpan w:val="2"/>
            <w:shd w:val="clear" w:color="auto" w:fill="FFFFFF"/>
          </w:tcPr>
          <w:p w14:paraId="6C97EDF5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/>
          </w:tcPr>
          <w:p w14:paraId="1B90D381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1E0ECD50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38E73A8C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/>
          </w:tcPr>
          <w:p w14:paraId="19BDE773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622C35" w:rsidRPr="00F31F81" w14:paraId="6B40E509" w14:textId="77777777" w:rsidTr="00622C35">
        <w:trPr>
          <w:cantSplit/>
          <w:trHeight w:val="567"/>
        </w:trPr>
        <w:tc>
          <w:tcPr>
            <w:tcW w:w="634" w:type="dxa"/>
            <w:shd w:val="clear" w:color="auto" w:fill="FFFFFF"/>
            <w:vAlign w:val="center"/>
          </w:tcPr>
          <w:p w14:paraId="32593ED5" w14:textId="5423E888" w:rsidR="00622C35" w:rsidRDefault="00622C35" w:rsidP="009A2DF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9</w:t>
            </w:r>
          </w:p>
        </w:tc>
        <w:tc>
          <w:tcPr>
            <w:tcW w:w="3544" w:type="dxa"/>
            <w:shd w:val="clear" w:color="auto" w:fill="FFFFFF"/>
          </w:tcPr>
          <w:p w14:paraId="24CC4D51" w14:textId="0CB8B95C" w:rsidR="00622C35" w:rsidRPr="009A2DF5" w:rsidRDefault="00622C35" w:rsidP="00622C35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väl synliga anslag och/eller rutiner för information om utrustning, till exempel förbandsutrustning och hjärtstartare?</w:t>
            </w:r>
          </w:p>
        </w:tc>
        <w:tc>
          <w:tcPr>
            <w:tcW w:w="567" w:type="dxa"/>
            <w:gridSpan w:val="2"/>
            <w:shd w:val="clear" w:color="auto" w:fill="FFFFFF"/>
          </w:tcPr>
          <w:p w14:paraId="4CBEF165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/>
          </w:tcPr>
          <w:p w14:paraId="543F88C8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246F3960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59F8CDBF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/>
          </w:tcPr>
          <w:p w14:paraId="38FA093B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622C35" w:rsidRPr="00F31F81" w14:paraId="0480A8B7" w14:textId="77777777" w:rsidTr="00622C35">
        <w:trPr>
          <w:cantSplit/>
          <w:trHeight w:val="567"/>
        </w:trPr>
        <w:tc>
          <w:tcPr>
            <w:tcW w:w="634" w:type="dxa"/>
            <w:shd w:val="clear" w:color="auto" w:fill="FFFFFF"/>
            <w:vAlign w:val="center"/>
          </w:tcPr>
          <w:p w14:paraId="6A417332" w14:textId="128B9539" w:rsidR="00622C35" w:rsidRDefault="00622C35" w:rsidP="009A2DF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10</w:t>
            </w:r>
          </w:p>
        </w:tc>
        <w:tc>
          <w:tcPr>
            <w:tcW w:w="3544" w:type="dxa"/>
            <w:shd w:val="clear" w:color="auto" w:fill="FFFFFF"/>
          </w:tcPr>
          <w:p w14:paraId="6BED31A8" w14:textId="6E40B5F0" w:rsidR="00622C35" w:rsidRPr="00622C35" w:rsidRDefault="00622C35" w:rsidP="00622C35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hAnsi="Verdana"/>
                <w:sz w:val="20"/>
                <w:szCs w:val="20"/>
              </w:rPr>
              <w:t>Finns tillräckligt med brandskyddsutrustning och är den i fullgott skick?</w:t>
            </w:r>
          </w:p>
        </w:tc>
        <w:tc>
          <w:tcPr>
            <w:tcW w:w="567" w:type="dxa"/>
            <w:gridSpan w:val="2"/>
            <w:shd w:val="clear" w:color="auto" w:fill="FFFFFF"/>
          </w:tcPr>
          <w:p w14:paraId="0596FAD6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/>
          </w:tcPr>
          <w:p w14:paraId="0C21A083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011780FC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7DBBEA48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/>
          </w:tcPr>
          <w:p w14:paraId="2D17C8D7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622C35" w:rsidRPr="00F31F81" w14:paraId="609EF15B" w14:textId="77777777" w:rsidTr="00622C35">
        <w:trPr>
          <w:cantSplit/>
          <w:trHeight w:val="567"/>
        </w:trPr>
        <w:tc>
          <w:tcPr>
            <w:tcW w:w="634" w:type="dxa"/>
            <w:shd w:val="clear" w:color="auto" w:fill="FFFFFF"/>
            <w:vAlign w:val="center"/>
          </w:tcPr>
          <w:p w14:paraId="69DC9126" w14:textId="5F76184F" w:rsidR="00622C35" w:rsidRDefault="00622C35" w:rsidP="009A2DF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11</w:t>
            </w:r>
          </w:p>
        </w:tc>
        <w:tc>
          <w:tcPr>
            <w:tcW w:w="3544" w:type="dxa"/>
            <w:shd w:val="clear" w:color="auto" w:fill="FFFFFF"/>
          </w:tcPr>
          <w:p w14:paraId="4DB946E1" w14:textId="5302B57C" w:rsidR="00622C35" w:rsidRPr="009A2DF5" w:rsidRDefault="00622C35" w:rsidP="00622C35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två av varandra oberoende utrymningsvägar?</w:t>
            </w:r>
          </w:p>
        </w:tc>
        <w:tc>
          <w:tcPr>
            <w:tcW w:w="567" w:type="dxa"/>
            <w:gridSpan w:val="2"/>
            <w:shd w:val="clear" w:color="auto" w:fill="FFFFFF"/>
          </w:tcPr>
          <w:p w14:paraId="57E10B0A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/>
          </w:tcPr>
          <w:p w14:paraId="6F716EA6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6DAEC559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64D5C8A9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/>
          </w:tcPr>
          <w:p w14:paraId="787FF9CC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622C35" w:rsidRPr="00F31F81" w14:paraId="60FB5958" w14:textId="77777777" w:rsidTr="00622C35">
        <w:trPr>
          <w:cantSplit/>
          <w:trHeight w:val="567"/>
        </w:trPr>
        <w:tc>
          <w:tcPr>
            <w:tcW w:w="634" w:type="dxa"/>
            <w:shd w:val="clear" w:color="auto" w:fill="FFFFFF"/>
            <w:vAlign w:val="center"/>
          </w:tcPr>
          <w:p w14:paraId="2120A9E1" w14:textId="72352CA1" w:rsidR="00622C35" w:rsidRDefault="00622C35" w:rsidP="009A2DF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12</w:t>
            </w:r>
          </w:p>
        </w:tc>
        <w:tc>
          <w:tcPr>
            <w:tcW w:w="3544" w:type="dxa"/>
            <w:shd w:val="clear" w:color="auto" w:fill="FFFFFF"/>
          </w:tcPr>
          <w:p w14:paraId="7D21E99C" w14:textId="3B29A96D" w:rsidR="00622C35" w:rsidRPr="00622C35" w:rsidRDefault="00622C35" w:rsidP="00622C35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Är utrymningsvägarna markerade med skyltar som även syns väl när det är mörkt?</w:t>
            </w:r>
          </w:p>
        </w:tc>
        <w:tc>
          <w:tcPr>
            <w:tcW w:w="567" w:type="dxa"/>
            <w:gridSpan w:val="2"/>
            <w:shd w:val="clear" w:color="auto" w:fill="FFFFFF"/>
          </w:tcPr>
          <w:p w14:paraId="190C13D0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/>
          </w:tcPr>
          <w:p w14:paraId="7F60DC10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41E75948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63590894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/>
          </w:tcPr>
          <w:p w14:paraId="69AB0568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622C35" w:rsidRPr="00F31F81" w14:paraId="17FB5A71" w14:textId="77777777" w:rsidTr="00622C35">
        <w:trPr>
          <w:cantSplit/>
          <w:trHeight w:val="567"/>
        </w:trPr>
        <w:tc>
          <w:tcPr>
            <w:tcW w:w="634" w:type="dxa"/>
            <w:shd w:val="clear" w:color="auto" w:fill="FFFFFF"/>
            <w:vAlign w:val="center"/>
          </w:tcPr>
          <w:p w14:paraId="1A03E2A6" w14:textId="0B2C66F3" w:rsidR="00622C35" w:rsidRDefault="00622C35" w:rsidP="009A2DF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13</w:t>
            </w:r>
          </w:p>
        </w:tc>
        <w:tc>
          <w:tcPr>
            <w:tcW w:w="3544" w:type="dxa"/>
            <w:shd w:val="clear" w:color="auto" w:fill="FFFFFF"/>
          </w:tcPr>
          <w:p w14:paraId="221ABE6B" w14:textId="6B84E863" w:rsidR="00622C35" w:rsidRPr="00622C35" w:rsidRDefault="00622C35" w:rsidP="00622C35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Är utrymningsvägarna fria</w:t>
            </w:r>
            <w:r w:rsid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?</w:t>
            </w:r>
            <w:r w:rsid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br/>
            </w:r>
            <w:r w:rsidRPr="00622C3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(inte blockerade)</w:t>
            </w:r>
          </w:p>
        </w:tc>
        <w:tc>
          <w:tcPr>
            <w:tcW w:w="567" w:type="dxa"/>
            <w:gridSpan w:val="2"/>
            <w:shd w:val="clear" w:color="auto" w:fill="FFFFFF"/>
          </w:tcPr>
          <w:p w14:paraId="7707C69D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FFFFFF"/>
          </w:tcPr>
          <w:p w14:paraId="005B7AA3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507C6D98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FFFFFF"/>
          </w:tcPr>
          <w:p w14:paraId="50854AC4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FFFFFF"/>
          </w:tcPr>
          <w:p w14:paraId="249234AB" w14:textId="77777777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</w:tr>
      <w:tr w:rsidR="00622C35" w:rsidRPr="00F31F81" w14:paraId="2F490629" w14:textId="77777777" w:rsidTr="00622C35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14:paraId="3A193447" w14:textId="77777777" w:rsidR="00622C3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14:paraId="73F74AED" w14:textId="77777777" w:rsidR="00622C35" w:rsidRPr="00622C35" w:rsidRDefault="00622C35" w:rsidP="00622C35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14:paraId="71025CB5" w14:textId="5C8C989A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02AB7A47" w14:textId="18C73718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Nej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077EA646" w14:textId="2D9963D2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Åtgärd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20BD92EA" w14:textId="7097296E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A</w:t>
            </w: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nsvar</w:t>
            </w:r>
          </w:p>
        </w:tc>
        <w:tc>
          <w:tcPr>
            <w:tcW w:w="1465" w:type="dxa"/>
            <w:shd w:val="clear" w:color="auto" w:fill="E7E1DF"/>
            <w:vAlign w:val="center"/>
          </w:tcPr>
          <w:p w14:paraId="23B9F06B" w14:textId="721D5F5D" w:rsidR="00622C35" w:rsidRPr="009A2DF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Slutdatum</w:t>
            </w:r>
          </w:p>
        </w:tc>
      </w:tr>
      <w:tr w:rsidR="00622C35" w:rsidRPr="00F31F81" w14:paraId="73E1057A" w14:textId="77777777" w:rsidTr="00622C35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14:paraId="1FEF74C0" w14:textId="77777777" w:rsidR="00622C3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14:paraId="405EBD85" w14:textId="77777777" w:rsidR="00622C35" w:rsidRPr="00622C35" w:rsidRDefault="00622C35" w:rsidP="00622C35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14:paraId="0D997402" w14:textId="77777777" w:rsidR="00622C35" w:rsidRPr="00BB0FE0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E7E1DF"/>
            <w:vAlign w:val="center"/>
          </w:tcPr>
          <w:p w14:paraId="5304184A" w14:textId="77777777" w:rsidR="00622C35" w:rsidRPr="00BB0FE0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5F24A520" w14:textId="1A9C1B06" w:rsidR="00622C35" w:rsidRPr="00BB0FE0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Nr #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1BDF9917" w14:textId="71C578D6" w:rsidR="00622C3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Initial</w:t>
            </w:r>
          </w:p>
        </w:tc>
        <w:tc>
          <w:tcPr>
            <w:tcW w:w="1465" w:type="dxa"/>
            <w:shd w:val="clear" w:color="auto" w:fill="E7E1DF"/>
            <w:vAlign w:val="center"/>
          </w:tcPr>
          <w:p w14:paraId="6C00C060" w14:textId="3FB9AAC5" w:rsidR="00622C3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År-Mån-Dag</w:t>
            </w:r>
          </w:p>
        </w:tc>
      </w:tr>
      <w:tr w:rsidR="00622C35" w:rsidRPr="00F31F81" w14:paraId="0A579B23" w14:textId="77777777" w:rsidTr="00622C35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3717911E" w14:textId="041BA503" w:rsidR="00622C3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14</w:t>
            </w:r>
          </w:p>
        </w:tc>
        <w:tc>
          <w:tcPr>
            <w:tcW w:w="3544" w:type="dxa"/>
            <w:shd w:val="clear" w:color="auto" w:fill="auto"/>
          </w:tcPr>
          <w:p w14:paraId="1E270358" w14:textId="2B847A3A" w:rsidR="00622C35" w:rsidRPr="00622C35" w:rsidRDefault="00622C35" w:rsidP="00622C35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Är utrymningsvägarna öppningsbara utan nyckel?</w:t>
            </w:r>
          </w:p>
        </w:tc>
        <w:tc>
          <w:tcPr>
            <w:tcW w:w="567" w:type="dxa"/>
            <w:gridSpan w:val="2"/>
            <w:shd w:val="clear" w:color="auto" w:fill="auto"/>
          </w:tcPr>
          <w:p w14:paraId="59B7F978" w14:textId="77777777" w:rsidR="00622C35" w:rsidRPr="00BB0FE0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</w:tcPr>
          <w:p w14:paraId="01EA5AC5" w14:textId="77777777" w:rsidR="00622C35" w:rsidRPr="00BB0FE0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16A8F9CE" w14:textId="77777777" w:rsidR="00622C3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6B841D31" w14:textId="77777777" w:rsidR="00622C3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</w:tcPr>
          <w:p w14:paraId="4660CAF9" w14:textId="77777777" w:rsidR="00622C3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622C35" w:rsidRPr="00F31F81" w14:paraId="6AD85609" w14:textId="77777777" w:rsidTr="00622C35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46914C35" w14:textId="39FE7AA1" w:rsidR="00622C3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15</w:t>
            </w:r>
          </w:p>
        </w:tc>
        <w:tc>
          <w:tcPr>
            <w:tcW w:w="3544" w:type="dxa"/>
            <w:shd w:val="clear" w:color="auto" w:fill="auto"/>
          </w:tcPr>
          <w:p w14:paraId="4F25655E" w14:textId="67E36C54" w:rsidR="00622C35" w:rsidRPr="00622C35" w:rsidRDefault="00622C35" w:rsidP="00622C35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622C35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utrymningslarm som varnar alla i lokalerna?</w:t>
            </w:r>
          </w:p>
        </w:tc>
        <w:tc>
          <w:tcPr>
            <w:tcW w:w="567" w:type="dxa"/>
            <w:gridSpan w:val="2"/>
            <w:shd w:val="clear" w:color="auto" w:fill="auto"/>
          </w:tcPr>
          <w:p w14:paraId="68AEB85D" w14:textId="77777777" w:rsidR="00622C35" w:rsidRPr="00BB0FE0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</w:tcPr>
          <w:p w14:paraId="11E3B33C" w14:textId="77777777" w:rsidR="00622C35" w:rsidRPr="00BB0FE0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675FCA67" w14:textId="77777777" w:rsidR="00622C3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60E4C7CE" w14:textId="77777777" w:rsidR="00622C3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</w:tcPr>
          <w:p w14:paraId="43D20360" w14:textId="77777777" w:rsidR="00622C3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622C35" w:rsidRPr="00F31F81" w14:paraId="01A3C335" w14:textId="77777777" w:rsidTr="004A6FA2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21CF4DC9" w14:textId="77777777" w:rsidR="00622C3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8789" w:type="dxa"/>
            <w:gridSpan w:val="9"/>
            <w:shd w:val="clear" w:color="auto" w:fill="auto"/>
            <w:vAlign w:val="center"/>
          </w:tcPr>
          <w:p w14:paraId="455C5132" w14:textId="4D9DBFFF" w:rsidR="00622C35" w:rsidRDefault="00622C35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  <w:t>Fysisk arbetsmiljö</w:t>
            </w:r>
          </w:p>
        </w:tc>
      </w:tr>
      <w:tr w:rsidR="00622C35" w:rsidRPr="00F31F81" w14:paraId="19AC3921" w14:textId="77777777" w:rsidTr="00622C35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526E6C33" w14:textId="79799A86" w:rsidR="00622C3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16</w:t>
            </w:r>
          </w:p>
        </w:tc>
        <w:tc>
          <w:tcPr>
            <w:tcW w:w="3544" w:type="dxa"/>
            <w:shd w:val="clear" w:color="auto" w:fill="auto"/>
          </w:tcPr>
          <w:p w14:paraId="7139BD70" w14:textId="509398A2" w:rsidR="00622C35" w:rsidRPr="00827D3B" w:rsidRDefault="00827D3B" w:rsidP="00622C35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27D3B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Är allmänbelysningen tillräcklig i lokalerna?</w:t>
            </w:r>
          </w:p>
        </w:tc>
        <w:tc>
          <w:tcPr>
            <w:tcW w:w="567" w:type="dxa"/>
            <w:gridSpan w:val="2"/>
            <w:shd w:val="clear" w:color="auto" w:fill="auto"/>
          </w:tcPr>
          <w:p w14:paraId="4F255484" w14:textId="77777777" w:rsidR="00622C35" w:rsidRPr="00BB0FE0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</w:tcPr>
          <w:p w14:paraId="66283C45" w14:textId="77777777" w:rsidR="00622C35" w:rsidRPr="00BB0FE0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309D079F" w14:textId="77777777" w:rsidR="00622C3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133A2F76" w14:textId="77777777" w:rsidR="00622C3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</w:tcPr>
          <w:p w14:paraId="3A3B8D65" w14:textId="77777777" w:rsidR="00622C35" w:rsidRDefault="00622C35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27D3B" w:rsidRPr="00F31F81" w14:paraId="51C42B0D" w14:textId="77777777" w:rsidTr="00622C35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44D586F0" w14:textId="3C811124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17</w:t>
            </w:r>
          </w:p>
        </w:tc>
        <w:tc>
          <w:tcPr>
            <w:tcW w:w="3544" w:type="dxa"/>
            <w:shd w:val="clear" w:color="auto" w:fill="auto"/>
          </w:tcPr>
          <w:p w14:paraId="4EA6846C" w14:textId="12D7FA94" w:rsidR="00827D3B" w:rsidRPr="00827D3B" w:rsidRDefault="00827D3B" w:rsidP="00622C35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27D3B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arbetsplatser med extra platsbelysning?</w:t>
            </w:r>
          </w:p>
        </w:tc>
        <w:tc>
          <w:tcPr>
            <w:tcW w:w="567" w:type="dxa"/>
            <w:gridSpan w:val="2"/>
            <w:shd w:val="clear" w:color="auto" w:fill="auto"/>
          </w:tcPr>
          <w:p w14:paraId="6532F7E7" w14:textId="77777777" w:rsidR="00827D3B" w:rsidRPr="00BB0FE0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</w:tcPr>
          <w:p w14:paraId="6F5D3C7F" w14:textId="77777777" w:rsidR="00827D3B" w:rsidRPr="00BB0FE0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66E6BD56" w14:textId="7777777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3CFA66FB" w14:textId="7777777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</w:tcPr>
          <w:p w14:paraId="6D4D83BF" w14:textId="7777777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27D3B" w:rsidRPr="00F31F81" w14:paraId="3E0BA06E" w14:textId="77777777" w:rsidTr="00622C35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15C06E87" w14:textId="7BD4899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18</w:t>
            </w:r>
          </w:p>
        </w:tc>
        <w:tc>
          <w:tcPr>
            <w:tcW w:w="3544" w:type="dxa"/>
            <w:shd w:val="clear" w:color="auto" w:fill="auto"/>
          </w:tcPr>
          <w:p w14:paraId="125CE040" w14:textId="72BCEE5B" w:rsidR="00827D3B" w:rsidRPr="00827D3B" w:rsidRDefault="00827D3B" w:rsidP="00622C35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27D3B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tillgång till dagsljus?</w:t>
            </w:r>
          </w:p>
        </w:tc>
        <w:tc>
          <w:tcPr>
            <w:tcW w:w="567" w:type="dxa"/>
            <w:gridSpan w:val="2"/>
            <w:shd w:val="clear" w:color="auto" w:fill="auto"/>
          </w:tcPr>
          <w:p w14:paraId="1013BB5D" w14:textId="77777777" w:rsidR="00827D3B" w:rsidRPr="00BB0FE0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</w:tcPr>
          <w:p w14:paraId="60079688" w14:textId="77777777" w:rsidR="00827D3B" w:rsidRPr="00BB0FE0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1E26BEA4" w14:textId="7777777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4F6C6E3F" w14:textId="7777777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</w:tcPr>
          <w:p w14:paraId="0DCE4A78" w14:textId="7777777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27D3B" w:rsidRPr="00F31F81" w14:paraId="7650D60B" w14:textId="77777777" w:rsidTr="00622C35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64F900D4" w14:textId="55E8F3A8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19</w:t>
            </w:r>
          </w:p>
        </w:tc>
        <w:tc>
          <w:tcPr>
            <w:tcW w:w="3544" w:type="dxa"/>
            <w:shd w:val="clear" w:color="auto" w:fill="auto"/>
          </w:tcPr>
          <w:p w14:paraId="3FA1ABAB" w14:textId="5845BB75" w:rsidR="00827D3B" w:rsidRPr="00827D3B" w:rsidRDefault="00827D3B" w:rsidP="00622C35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27D3B">
              <w:rPr>
                <w:rFonts w:ascii="Verdana" w:hAnsi="Verdana"/>
                <w:sz w:val="20"/>
                <w:szCs w:val="20"/>
              </w:rPr>
              <w:t>Finns det möjlighet att skärma av besvärande solljus?</w:t>
            </w:r>
          </w:p>
        </w:tc>
        <w:tc>
          <w:tcPr>
            <w:tcW w:w="567" w:type="dxa"/>
            <w:gridSpan w:val="2"/>
            <w:shd w:val="clear" w:color="auto" w:fill="auto"/>
          </w:tcPr>
          <w:p w14:paraId="3843931E" w14:textId="77777777" w:rsidR="00827D3B" w:rsidRPr="00BB0FE0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</w:tcPr>
          <w:p w14:paraId="136FB121" w14:textId="77777777" w:rsidR="00827D3B" w:rsidRPr="00BB0FE0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3EEB008D" w14:textId="7777777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5880F896" w14:textId="7777777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</w:tcPr>
          <w:p w14:paraId="66CD8AC0" w14:textId="7777777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27D3B" w:rsidRPr="00F31F81" w14:paraId="75A9EEBE" w14:textId="77777777" w:rsidTr="00622C35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60A71AA9" w14:textId="08588BC0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20</w:t>
            </w:r>
          </w:p>
        </w:tc>
        <w:tc>
          <w:tcPr>
            <w:tcW w:w="3544" w:type="dxa"/>
            <w:shd w:val="clear" w:color="auto" w:fill="auto"/>
          </w:tcPr>
          <w:p w14:paraId="05B6ABAD" w14:textId="0CAEBA30" w:rsidR="00827D3B" w:rsidRPr="00827D3B" w:rsidRDefault="00827D3B" w:rsidP="00827D3B">
            <w:pPr>
              <w:pStyle w:val="Liststycke"/>
              <w:numPr>
                <w:ilvl w:val="0"/>
                <w:numId w:val="2"/>
              </w:numPr>
              <w:spacing w:after="0" w:line="240" w:lineRule="auto"/>
              <w:rPr>
                <w:rFonts w:ascii="Verdana" w:hAnsi="Verdana"/>
                <w:sz w:val="20"/>
                <w:szCs w:val="20"/>
              </w:rPr>
            </w:pPr>
            <w:r w:rsidRPr="00827D3B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Behövs stödkylning (för varmt, till exempel på sommaren) i vissa delar av lokalerna eller vid vissa arbetsplatser?</w:t>
            </w:r>
          </w:p>
        </w:tc>
        <w:tc>
          <w:tcPr>
            <w:tcW w:w="567" w:type="dxa"/>
            <w:gridSpan w:val="2"/>
            <w:shd w:val="clear" w:color="auto" w:fill="auto"/>
          </w:tcPr>
          <w:p w14:paraId="4BE4BD00" w14:textId="77777777" w:rsidR="00827D3B" w:rsidRPr="00BB0FE0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</w:tcPr>
          <w:p w14:paraId="213388D6" w14:textId="77777777" w:rsidR="00827D3B" w:rsidRPr="00BB0FE0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5115396E" w14:textId="7777777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364919F0" w14:textId="7777777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</w:tcPr>
          <w:p w14:paraId="2D74D206" w14:textId="7777777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27D3B" w:rsidRPr="00F31F81" w14:paraId="60949473" w14:textId="77777777" w:rsidTr="00622C35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74732CD5" w14:textId="7777777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auto"/>
          </w:tcPr>
          <w:p w14:paraId="018BD4EE" w14:textId="2ECDB1A4" w:rsidR="00827D3B" w:rsidRPr="00827D3B" w:rsidRDefault="00827D3B" w:rsidP="00827D3B">
            <w:pPr>
              <w:pStyle w:val="Liststycke"/>
              <w:numPr>
                <w:ilvl w:val="0"/>
                <w:numId w:val="2"/>
              </w:num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27D3B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Om ja – fungerar de?</w:t>
            </w:r>
          </w:p>
        </w:tc>
        <w:tc>
          <w:tcPr>
            <w:tcW w:w="567" w:type="dxa"/>
            <w:gridSpan w:val="2"/>
            <w:shd w:val="clear" w:color="auto" w:fill="auto"/>
          </w:tcPr>
          <w:p w14:paraId="6C745126" w14:textId="77777777" w:rsidR="00827D3B" w:rsidRPr="00BB0FE0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</w:tcPr>
          <w:p w14:paraId="455A22D4" w14:textId="77777777" w:rsidR="00827D3B" w:rsidRPr="00BB0FE0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2DF70658" w14:textId="7777777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78BB23F3" w14:textId="7777777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</w:tcPr>
          <w:p w14:paraId="3E5F1425" w14:textId="7777777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27D3B" w:rsidRPr="00F31F81" w14:paraId="55AFDEE6" w14:textId="77777777" w:rsidTr="00622C35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61D00F20" w14:textId="547C7536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21</w:t>
            </w:r>
          </w:p>
        </w:tc>
        <w:tc>
          <w:tcPr>
            <w:tcW w:w="3544" w:type="dxa"/>
            <w:shd w:val="clear" w:color="auto" w:fill="auto"/>
          </w:tcPr>
          <w:p w14:paraId="05E138FD" w14:textId="5B4358FF" w:rsidR="00827D3B" w:rsidRPr="00827D3B" w:rsidRDefault="00827D3B" w:rsidP="00827D3B">
            <w:pPr>
              <w:pStyle w:val="Liststycke"/>
              <w:numPr>
                <w:ilvl w:val="0"/>
                <w:numId w:val="3"/>
              </w:num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27D3B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Behövs stöduppvärmning (för kallt, till exempel på vintern) i vissa delar av lokalerna eller vid vissa arbetsplatser?</w:t>
            </w:r>
          </w:p>
        </w:tc>
        <w:tc>
          <w:tcPr>
            <w:tcW w:w="567" w:type="dxa"/>
            <w:gridSpan w:val="2"/>
            <w:shd w:val="clear" w:color="auto" w:fill="auto"/>
          </w:tcPr>
          <w:p w14:paraId="2C53E6C7" w14:textId="77777777" w:rsidR="00827D3B" w:rsidRPr="00BB0FE0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</w:tcPr>
          <w:p w14:paraId="29C921DB" w14:textId="77777777" w:rsidR="00827D3B" w:rsidRPr="00BB0FE0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2424A5ED" w14:textId="7777777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2CFE46FF" w14:textId="7777777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</w:tcPr>
          <w:p w14:paraId="31F66C92" w14:textId="7777777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27D3B" w:rsidRPr="00F31F81" w14:paraId="7B5C6AA0" w14:textId="77777777" w:rsidTr="00622C35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061DD7B2" w14:textId="7777777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auto"/>
          </w:tcPr>
          <w:p w14:paraId="41E86F9A" w14:textId="14831119" w:rsidR="00827D3B" w:rsidRPr="00827D3B" w:rsidRDefault="00827D3B" w:rsidP="00827D3B">
            <w:pPr>
              <w:pStyle w:val="Liststycke"/>
              <w:numPr>
                <w:ilvl w:val="0"/>
                <w:numId w:val="3"/>
              </w:num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27D3B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Om ja – fungerar de?</w:t>
            </w:r>
          </w:p>
        </w:tc>
        <w:tc>
          <w:tcPr>
            <w:tcW w:w="567" w:type="dxa"/>
            <w:gridSpan w:val="2"/>
            <w:shd w:val="clear" w:color="auto" w:fill="auto"/>
          </w:tcPr>
          <w:p w14:paraId="0D0E39AB" w14:textId="77777777" w:rsidR="00827D3B" w:rsidRPr="00BB0FE0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</w:tcPr>
          <w:p w14:paraId="75C71CF9" w14:textId="77777777" w:rsidR="00827D3B" w:rsidRPr="00BB0FE0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72AF8413" w14:textId="7777777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526AC46A" w14:textId="7777777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</w:tcPr>
          <w:p w14:paraId="64FDE58E" w14:textId="77777777" w:rsidR="00827D3B" w:rsidRDefault="00827D3B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7938" w:rsidRPr="00F31F81" w14:paraId="3B71D15D" w14:textId="77777777" w:rsidTr="00622C35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08F2A34C" w14:textId="2AE8E868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22</w:t>
            </w:r>
          </w:p>
        </w:tc>
        <w:tc>
          <w:tcPr>
            <w:tcW w:w="3544" w:type="dxa"/>
            <w:shd w:val="clear" w:color="auto" w:fill="auto"/>
          </w:tcPr>
          <w:p w14:paraId="5F6F48D7" w14:textId="0B922401" w:rsidR="008A7938" w:rsidRPr="008A7938" w:rsidRDefault="008A7938" w:rsidP="008A7938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Förekommer det upprepade klagomål på att inomhusluften är bristfällig?</w:t>
            </w:r>
          </w:p>
        </w:tc>
        <w:tc>
          <w:tcPr>
            <w:tcW w:w="567" w:type="dxa"/>
            <w:gridSpan w:val="2"/>
            <w:shd w:val="clear" w:color="auto" w:fill="auto"/>
          </w:tcPr>
          <w:p w14:paraId="4B4A3CB7" w14:textId="77777777" w:rsidR="008A7938" w:rsidRPr="00BB0FE0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</w:tcPr>
          <w:p w14:paraId="7A0825CC" w14:textId="77777777" w:rsidR="008A7938" w:rsidRPr="00BB0FE0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259F03D7" w14:textId="77777777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606304FA" w14:textId="77777777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</w:tcPr>
          <w:p w14:paraId="51C2DBA9" w14:textId="77777777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7938" w:rsidRPr="00F31F81" w14:paraId="372EF179" w14:textId="77777777" w:rsidTr="00622C35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49F8CF58" w14:textId="3601265F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23</w:t>
            </w:r>
          </w:p>
        </w:tc>
        <w:tc>
          <w:tcPr>
            <w:tcW w:w="3544" w:type="dxa"/>
            <w:shd w:val="clear" w:color="auto" w:fill="auto"/>
          </w:tcPr>
          <w:p w14:paraId="693731B7" w14:textId="6F1A455D" w:rsidR="008A7938" w:rsidRPr="008A7938" w:rsidRDefault="008A7938" w:rsidP="008A7938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Förekommer det drag från fönster eller dörrar?</w:t>
            </w:r>
          </w:p>
        </w:tc>
        <w:tc>
          <w:tcPr>
            <w:tcW w:w="567" w:type="dxa"/>
            <w:gridSpan w:val="2"/>
            <w:shd w:val="clear" w:color="auto" w:fill="auto"/>
          </w:tcPr>
          <w:p w14:paraId="057B3604" w14:textId="77777777" w:rsidR="008A7938" w:rsidRPr="00BB0FE0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</w:tcPr>
          <w:p w14:paraId="62D3E695" w14:textId="77777777" w:rsidR="008A7938" w:rsidRPr="00BB0FE0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7641C5A1" w14:textId="77777777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5447BA15" w14:textId="77777777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</w:tcPr>
          <w:p w14:paraId="5EBA9690" w14:textId="77777777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7938" w:rsidRPr="00F31F81" w14:paraId="627BA106" w14:textId="77777777" w:rsidTr="00622C35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3C26A1C9" w14:textId="116C966A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24</w:t>
            </w:r>
          </w:p>
        </w:tc>
        <w:tc>
          <w:tcPr>
            <w:tcW w:w="3544" w:type="dxa"/>
            <w:shd w:val="clear" w:color="auto" w:fill="auto"/>
          </w:tcPr>
          <w:p w14:paraId="311961A1" w14:textId="1F9BE5B8" w:rsidR="008A7938" w:rsidRPr="008A7938" w:rsidRDefault="008A7938" w:rsidP="008A7938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både till- och frånluftssystem?</w:t>
            </w:r>
          </w:p>
        </w:tc>
        <w:tc>
          <w:tcPr>
            <w:tcW w:w="567" w:type="dxa"/>
            <w:gridSpan w:val="2"/>
            <w:shd w:val="clear" w:color="auto" w:fill="auto"/>
          </w:tcPr>
          <w:p w14:paraId="35C32D83" w14:textId="77777777" w:rsidR="008A7938" w:rsidRPr="00BB0FE0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</w:tcPr>
          <w:p w14:paraId="1BB5D422" w14:textId="77777777" w:rsidR="008A7938" w:rsidRPr="00BB0FE0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2997D227" w14:textId="77777777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4065E5AE" w14:textId="77777777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</w:tcPr>
          <w:p w14:paraId="202910F1" w14:textId="77777777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7938" w:rsidRPr="00F31F81" w14:paraId="039EE576" w14:textId="77777777" w:rsidTr="00622C35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3AAB7244" w14:textId="795E71ED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25</w:t>
            </w:r>
          </w:p>
        </w:tc>
        <w:tc>
          <w:tcPr>
            <w:tcW w:w="3544" w:type="dxa"/>
            <w:shd w:val="clear" w:color="auto" w:fill="auto"/>
          </w:tcPr>
          <w:p w14:paraId="5E4B5B24" w14:textId="1CBAAC54" w:rsidR="008A7938" w:rsidRPr="008A7938" w:rsidRDefault="008A7938" w:rsidP="008A7938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Förekommer det drag eller buller från ventilationssystemet?</w:t>
            </w:r>
          </w:p>
        </w:tc>
        <w:tc>
          <w:tcPr>
            <w:tcW w:w="567" w:type="dxa"/>
            <w:gridSpan w:val="2"/>
            <w:shd w:val="clear" w:color="auto" w:fill="auto"/>
          </w:tcPr>
          <w:p w14:paraId="0BF45603" w14:textId="77777777" w:rsidR="008A7938" w:rsidRPr="00BB0FE0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</w:tcPr>
          <w:p w14:paraId="37947414" w14:textId="77777777" w:rsidR="008A7938" w:rsidRPr="00BB0FE0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5535E594" w14:textId="77777777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0FB52F18" w14:textId="77777777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</w:tcPr>
          <w:p w14:paraId="34DC5468" w14:textId="77777777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7938" w:rsidRPr="00F31F81" w14:paraId="59164E4F" w14:textId="77777777" w:rsidTr="00622C35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54B98D01" w14:textId="0217F1D5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26</w:t>
            </w:r>
          </w:p>
        </w:tc>
        <w:tc>
          <w:tcPr>
            <w:tcW w:w="3544" w:type="dxa"/>
            <w:shd w:val="clear" w:color="auto" w:fill="auto"/>
          </w:tcPr>
          <w:p w14:paraId="6D633035" w14:textId="6E0665C9" w:rsidR="008A7938" w:rsidRPr="008A7938" w:rsidRDefault="008A7938" w:rsidP="008A7938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möjlighet att justera höjden på skrivbord så att det går att arbeta i både sittande och stående arbetsställning?</w:t>
            </w:r>
          </w:p>
        </w:tc>
        <w:tc>
          <w:tcPr>
            <w:tcW w:w="567" w:type="dxa"/>
            <w:gridSpan w:val="2"/>
            <w:shd w:val="clear" w:color="auto" w:fill="auto"/>
          </w:tcPr>
          <w:p w14:paraId="113D6116" w14:textId="77777777" w:rsidR="008A7938" w:rsidRPr="00BB0FE0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</w:tcPr>
          <w:p w14:paraId="7AC237F8" w14:textId="77777777" w:rsidR="008A7938" w:rsidRPr="00BB0FE0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07EA2107" w14:textId="77777777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3C01CDCE" w14:textId="77777777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</w:tcPr>
          <w:p w14:paraId="2C411D85" w14:textId="77777777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7938" w:rsidRPr="00F31F81" w14:paraId="69040AC5" w14:textId="77777777" w:rsidTr="00622C35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603CC09F" w14:textId="10100F80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27</w:t>
            </w:r>
          </w:p>
        </w:tc>
        <w:tc>
          <w:tcPr>
            <w:tcW w:w="3544" w:type="dxa"/>
            <w:shd w:val="clear" w:color="auto" w:fill="auto"/>
          </w:tcPr>
          <w:p w14:paraId="15B68415" w14:textId="588F87E6" w:rsidR="008A7938" w:rsidRPr="008A7938" w:rsidRDefault="008A7938" w:rsidP="008A7938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Kan kontorsstolar regleras i höjdled och kan djupet i sitsen förändras?</w:t>
            </w:r>
          </w:p>
        </w:tc>
        <w:tc>
          <w:tcPr>
            <w:tcW w:w="567" w:type="dxa"/>
            <w:gridSpan w:val="2"/>
            <w:shd w:val="clear" w:color="auto" w:fill="auto"/>
          </w:tcPr>
          <w:p w14:paraId="15F5D7D3" w14:textId="77777777" w:rsidR="008A7938" w:rsidRPr="00BB0FE0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</w:tcPr>
          <w:p w14:paraId="136563FD" w14:textId="77777777" w:rsidR="008A7938" w:rsidRPr="00BB0FE0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33B9AC70" w14:textId="77777777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7519221F" w14:textId="77777777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</w:tcPr>
          <w:p w14:paraId="603EEC81" w14:textId="77777777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7938" w:rsidRPr="00F31F81" w14:paraId="2EA4CC3F" w14:textId="77777777" w:rsidTr="00622C35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3D937AB1" w14:textId="4E9E4C46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28</w:t>
            </w:r>
          </w:p>
        </w:tc>
        <w:tc>
          <w:tcPr>
            <w:tcW w:w="3544" w:type="dxa"/>
            <w:shd w:val="clear" w:color="auto" w:fill="auto"/>
          </w:tcPr>
          <w:p w14:paraId="5DD6A1E1" w14:textId="52318B0A" w:rsidR="008A7938" w:rsidRPr="008A7938" w:rsidRDefault="008A7938" w:rsidP="008A7938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fungerande rutiner för felanmälan?</w:t>
            </w:r>
          </w:p>
        </w:tc>
        <w:tc>
          <w:tcPr>
            <w:tcW w:w="567" w:type="dxa"/>
            <w:gridSpan w:val="2"/>
            <w:shd w:val="clear" w:color="auto" w:fill="auto"/>
          </w:tcPr>
          <w:p w14:paraId="0E0D1CD1" w14:textId="77777777" w:rsidR="008A7938" w:rsidRPr="00BB0FE0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</w:tcPr>
          <w:p w14:paraId="28173CDE" w14:textId="77777777" w:rsidR="008A7938" w:rsidRPr="00BB0FE0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1E86DA4E" w14:textId="77777777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</w:tcPr>
          <w:p w14:paraId="3671AB04" w14:textId="77777777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</w:tcPr>
          <w:p w14:paraId="41BA99A3" w14:textId="77777777" w:rsidR="008A7938" w:rsidRDefault="008A7938" w:rsidP="00622C35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7938" w:rsidRPr="00F31F81" w14:paraId="3DFD79B6" w14:textId="77777777" w:rsidTr="008A7938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14:paraId="68B28824" w14:textId="7AF8084F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14:paraId="241DC065" w14:textId="77777777" w:rsidR="008A7938" w:rsidRPr="008A7938" w:rsidRDefault="008A7938" w:rsidP="008A7938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14:paraId="246AAB13" w14:textId="3FE0281F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2B31BD36" w14:textId="156FFD3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Nej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2E349B22" w14:textId="0451D331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Åtgärd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33302B03" w14:textId="521FB8B8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A</w:t>
            </w: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nsvar</w:t>
            </w:r>
          </w:p>
        </w:tc>
        <w:tc>
          <w:tcPr>
            <w:tcW w:w="1465" w:type="dxa"/>
            <w:shd w:val="clear" w:color="auto" w:fill="E7E1DF"/>
            <w:vAlign w:val="center"/>
          </w:tcPr>
          <w:p w14:paraId="59EEECC0" w14:textId="25FE5458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Slutdatum</w:t>
            </w:r>
          </w:p>
        </w:tc>
      </w:tr>
      <w:tr w:rsidR="008A7938" w:rsidRPr="00F31F81" w14:paraId="2E60A942" w14:textId="77777777" w:rsidTr="008A7938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14:paraId="529BF9F8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14:paraId="44D18944" w14:textId="77777777" w:rsidR="008A7938" w:rsidRPr="008A7938" w:rsidRDefault="008A7938" w:rsidP="008A7938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14:paraId="358BDE4E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E7E1DF"/>
            <w:vAlign w:val="center"/>
          </w:tcPr>
          <w:p w14:paraId="51DC1FB1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04B89C7A" w14:textId="4D4A1B53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Nr #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39579943" w14:textId="2F070A88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Initial</w:t>
            </w:r>
          </w:p>
        </w:tc>
        <w:tc>
          <w:tcPr>
            <w:tcW w:w="1465" w:type="dxa"/>
            <w:shd w:val="clear" w:color="auto" w:fill="E7E1DF"/>
            <w:vAlign w:val="center"/>
          </w:tcPr>
          <w:p w14:paraId="709F67DE" w14:textId="3C2BD2E8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År-Mån-Dag</w:t>
            </w:r>
          </w:p>
        </w:tc>
      </w:tr>
      <w:tr w:rsidR="008A7938" w:rsidRPr="00F31F81" w14:paraId="1C776DDF" w14:textId="77777777" w:rsidTr="008A7938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7DF9EC4B" w14:textId="2E74DDDA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29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77EB0728" w14:textId="10160EB0" w:rsidR="008A7938" w:rsidRPr="008A7938" w:rsidRDefault="008A7938" w:rsidP="008A7938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Förvaras material, till exempel papper och kontorstillbehör på ett ergonomiskt bra sätt?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0E7E8AF0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7A4C0FA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768BFB9A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73403967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  <w:vAlign w:val="center"/>
          </w:tcPr>
          <w:p w14:paraId="01E72B5E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7938" w:rsidRPr="00F31F81" w14:paraId="57084681" w14:textId="77777777" w:rsidTr="008A7938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32C2D3A0" w14:textId="195A24F6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30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773D79C3" w14:textId="04855F31" w:rsidR="008A7938" w:rsidRPr="008A7938" w:rsidRDefault="008A7938" w:rsidP="008A7938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Står kopieringsmaskinerna och andra kontorsmaskiner som alstrar högt/störande ljud, värme och vissa kemiska ämnen i ett separat utrymme?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0C75297A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5C4D5B6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6B4756EB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2ADE713B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  <w:vAlign w:val="center"/>
          </w:tcPr>
          <w:p w14:paraId="32AAA1A7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7938" w:rsidRPr="00F31F81" w14:paraId="62D8B5B5" w14:textId="77777777" w:rsidTr="008A7938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52CA3510" w14:textId="48E421BD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31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32627783" w14:textId="30B984C5" w:rsidR="008A7938" w:rsidRPr="008A7938" w:rsidRDefault="008A7938" w:rsidP="008A7938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tillräckligt med arbetsytor i kopieringsrummen?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068FA81F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0316455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11E2FE21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4C3BE505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  <w:vAlign w:val="center"/>
          </w:tcPr>
          <w:p w14:paraId="30CDD107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7938" w:rsidRPr="00F31F81" w14:paraId="5AF8EE9B" w14:textId="77777777" w:rsidTr="008A7938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3620ED1E" w14:textId="32F55014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32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28356F44" w14:textId="2D15FB22" w:rsidR="008A7938" w:rsidRPr="008A7938" w:rsidRDefault="008A7938" w:rsidP="008A7938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tillräckligt med låsbara skåp för arbetstagare som har sin hemvist på arbetsplatsen?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24FA559A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2B2BCE1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0E04C59B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681D71D2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  <w:vAlign w:val="center"/>
          </w:tcPr>
          <w:p w14:paraId="4CA46D10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7938" w:rsidRPr="00F31F81" w14:paraId="0B732C5D" w14:textId="77777777" w:rsidTr="004A6FA2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19D4FBA6" w14:textId="68E7A0BB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8789" w:type="dxa"/>
            <w:gridSpan w:val="9"/>
            <w:shd w:val="clear" w:color="auto" w:fill="auto"/>
            <w:vAlign w:val="center"/>
          </w:tcPr>
          <w:p w14:paraId="4970E7A3" w14:textId="053515E5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  <w:t>Zonindelning och aktivitetsbaserad arbetsplats</w:t>
            </w:r>
          </w:p>
        </w:tc>
      </w:tr>
      <w:tr w:rsidR="008A7938" w:rsidRPr="00F31F81" w14:paraId="7647A1A9" w14:textId="77777777" w:rsidTr="008A7938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24EB094D" w14:textId="48E35A53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33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67D08E49" w14:textId="51326997" w:rsidR="008A7938" w:rsidRPr="008A7938" w:rsidRDefault="008A7938" w:rsidP="008A7938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olika ljudzoner på arbetsplatsen?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46EF7304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6B1C3AE4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350C1FE2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2D30000A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  <w:vAlign w:val="center"/>
          </w:tcPr>
          <w:p w14:paraId="257E386E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7938" w:rsidRPr="00F31F81" w14:paraId="5F5C2E62" w14:textId="77777777" w:rsidTr="008A7938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761B8182" w14:textId="6BE48B32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34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18444925" w14:textId="2AC20E56" w:rsidR="008A7938" w:rsidRPr="008A7938" w:rsidRDefault="008A7938" w:rsidP="008A7938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Ligger ljudzonerna rätt i förhållande till varandra så inte zonernas funktioner stör andra zoner?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0EB6E018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18BFAF6B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0CB96647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3F95736E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  <w:vAlign w:val="center"/>
          </w:tcPr>
          <w:p w14:paraId="637A214B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7938" w:rsidRPr="00F31F81" w14:paraId="4B158397" w14:textId="77777777" w:rsidTr="008A7938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5A2050EF" w14:textId="2122FE8D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35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24CDCA8D" w14:textId="5EF482C2" w:rsidR="008A7938" w:rsidRPr="008A7938" w:rsidRDefault="008A7938" w:rsidP="008A7938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tillräckligt med arbetsplatser inom de olika zonerna som ger stöd för den aktuella arbetsuppgiften?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05E04204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7514F2D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55571BE8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09D673B8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  <w:vAlign w:val="center"/>
          </w:tcPr>
          <w:p w14:paraId="0322048F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7938" w:rsidRPr="00F31F81" w14:paraId="051DB14E" w14:textId="77777777" w:rsidTr="008A7938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05944738" w14:textId="5B898CED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36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247CD4A9" w14:textId="3A54E6BC" w:rsidR="008A7938" w:rsidRPr="008A7938" w:rsidRDefault="008A7938" w:rsidP="008A7938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information om de olika zonernas funktion för medarbetarna att ta del av? Exempelvis skyltar.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63F71C67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1A09806D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79908360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380CF967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  <w:vAlign w:val="center"/>
          </w:tcPr>
          <w:p w14:paraId="64C8C440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7938" w:rsidRPr="00F31F81" w14:paraId="49332C2C" w14:textId="77777777" w:rsidTr="008A7938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5E657990" w14:textId="0A97CA98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37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75F56FD0" w14:textId="20AD9E6B" w:rsidR="008A7938" w:rsidRPr="008A7938" w:rsidRDefault="008A7938" w:rsidP="008A7938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Behöver man transportera sig genom ”tysta/lugna” ljudzoner för att nå samarbetszonen?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63CF81FC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ABA9177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526B51CE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7A2E21ED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  <w:vAlign w:val="center"/>
          </w:tcPr>
          <w:p w14:paraId="56D875FC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7938" w:rsidRPr="00F31F81" w14:paraId="6B4B9565" w14:textId="77777777" w:rsidTr="008A7938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415DB635" w14:textId="525C8B80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38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4323EDD0" w14:textId="432CFCA8" w:rsidR="008A7938" w:rsidRPr="008A7938" w:rsidRDefault="008A7938" w:rsidP="008A7938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</w:t>
            </w:r>
            <w:r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 xml:space="preserve"> det</w:t>
            </w:r>
            <w:r w:rsidRPr="008A7938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 xml:space="preserve"> tillräckligt med mötesrum?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5467273E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145957D5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428B45D8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74034389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  <w:vAlign w:val="center"/>
          </w:tcPr>
          <w:p w14:paraId="3C42D754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8A7938" w:rsidRPr="00F31F81" w14:paraId="17AF5A67" w14:textId="77777777" w:rsidTr="008A7938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229590B1" w14:textId="68F5A91F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39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5EDC9FF4" w14:textId="7C756D10" w:rsidR="008A7938" w:rsidRPr="008A7938" w:rsidRDefault="00913440" w:rsidP="008A7938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Har mötesrummen ändamålsenlig utrustning?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50F142AF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29814C1" w14:textId="77777777" w:rsidR="008A7938" w:rsidRPr="00BB0FE0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2F612082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3C28E063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  <w:vAlign w:val="center"/>
          </w:tcPr>
          <w:p w14:paraId="0735028C" w14:textId="77777777" w:rsidR="008A7938" w:rsidRDefault="008A7938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913440" w:rsidRPr="00F31F81" w14:paraId="183370E9" w14:textId="77777777" w:rsidTr="004A6FA2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648B3775" w14:textId="77777777" w:rsidR="00913440" w:rsidRDefault="00913440" w:rsidP="008A7938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8789" w:type="dxa"/>
            <w:gridSpan w:val="9"/>
            <w:shd w:val="clear" w:color="auto" w:fill="auto"/>
            <w:vAlign w:val="center"/>
          </w:tcPr>
          <w:p w14:paraId="6BF10400" w14:textId="52909D23" w:rsidR="00913440" w:rsidRDefault="00913440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  <w:t>Personalutrymmen</w:t>
            </w:r>
          </w:p>
        </w:tc>
      </w:tr>
      <w:tr w:rsidR="00913440" w:rsidRPr="00F31F81" w14:paraId="7FB77965" w14:textId="77777777" w:rsidTr="008A7938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4BE550D6" w14:textId="7646174A" w:rsidR="00913440" w:rsidRDefault="00913440" w:rsidP="008A7938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40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375B0326" w14:textId="15957C32" w:rsidR="00913440" w:rsidRPr="00913440" w:rsidRDefault="00913440" w:rsidP="008A7938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Är personalutrymmena fria från inredning eller andra föremål som kan hindra dess funktion?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3994A7BD" w14:textId="77777777" w:rsidR="00913440" w:rsidRPr="00BB0FE0" w:rsidRDefault="00913440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16F3DCD2" w14:textId="77777777" w:rsidR="00913440" w:rsidRPr="00BB0FE0" w:rsidRDefault="00913440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246B31FE" w14:textId="77777777" w:rsidR="00913440" w:rsidRDefault="00913440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3F699E9C" w14:textId="77777777" w:rsidR="00913440" w:rsidRDefault="00913440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  <w:vAlign w:val="center"/>
          </w:tcPr>
          <w:p w14:paraId="51F6AF7F" w14:textId="77777777" w:rsidR="00913440" w:rsidRDefault="00913440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913440" w:rsidRPr="00F31F81" w14:paraId="7B26DAE5" w14:textId="77777777" w:rsidTr="008A7938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2850C9E8" w14:textId="475254F3" w:rsidR="00913440" w:rsidRDefault="00913440" w:rsidP="008A7938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41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3E5E7E8E" w14:textId="7B98E571" w:rsidR="00913440" w:rsidRPr="00913440" w:rsidRDefault="00913440" w:rsidP="00913440">
            <w:pPr>
              <w:pStyle w:val="Liststycke"/>
              <w:numPr>
                <w:ilvl w:val="0"/>
                <w:numId w:val="4"/>
              </w:num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lämpliga matplatser samt kylskåp, uppvärmningsanordningar och diskmöjligheter för de som har med egen mat?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4A29ED0B" w14:textId="77777777" w:rsidR="00913440" w:rsidRPr="00BB0FE0" w:rsidRDefault="00913440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577A892" w14:textId="77777777" w:rsidR="00913440" w:rsidRPr="00BB0FE0" w:rsidRDefault="00913440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1A8AC042" w14:textId="77777777" w:rsidR="00913440" w:rsidRDefault="00913440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57FE67EF" w14:textId="77777777" w:rsidR="00913440" w:rsidRDefault="00913440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  <w:vAlign w:val="center"/>
          </w:tcPr>
          <w:p w14:paraId="55E6325C" w14:textId="77777777" w:rsidR="00913440" w:rsidRDefault="00913440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913440" w:rsidRPr="00F31F81" w14:paraId="7C104CB6" w14:textId="77777777" w:rsidTr="008A7938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62F2E72C" w14:textId="5D0AC16C" w:rsidR="00913440" w:rsidRDefault="00913440" w:rsidP="008A7938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1B9B5EB3" w14:textId="6081BE8D" w:rsidR="00913440" w:rsidRPr="00913440" w:rsidRDefault="00913440" w:rsidP="00913440">
            <w:pPr>
              <w:pStyle w:val="Liststycke"/>
              <w:numPr>
                <w:ilvl w:val="0"/>
                <w:numId w:val="4"/>
              </w:num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Räcker platser och utrustning för alla?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328CB918" w14:textId="77777777" w:rsidR="00913440" w:rsidRPr="00BB0FE0" w:rsidRDefault="00913440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BA58CCF" w14:textId="77777777" w:rsidR="00913440" w:rsidRPr="00BB0FE0" w:rsidRDefault="00913440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7917B8CA" w14:textId="77777777" w:rsidR="00913440" w:rsidRDefault="00913440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1E190430" w14:textId="77777777" w:rsidR="00913440" w:rsidRDefault="00913440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  <w:vAlign w:val="center"/>
          </w:tcPr>
          <w:p w14:paraId="40C26101" w14:textId="77777777" w:rsidR="00913440" w:rsidRDefault="00913440" w:rsidP="008A7938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913440" w:rsidRPr="00F31F81" w14:paraId="2964470C" w14:textId="77777777" w:rsidTr="00913440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14:paraId="58CBD462" w14:textId="77777777" w:rsid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14:paraId="1E9F87F9" w14:textId="77777777" w:rsidR="00913440" w:rsidRPr="00913440" w:rsidRDefault="00913440" w:rsidP="00913440">
            <w:pPr>
              <w:pStyle w:val="Liststycke"/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14:paraId="69302329" w14:textId="57818CAC" w:rsidR="00913440" w:rsidRPr="00BB0FE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76C1D593" w14:textId="1FFE931B" w:rsidR="00913440" w:rsidRPr="00BB0FE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Nej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052B6802" w14:textId="045E2683" w:rsid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Åtgärd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6D41D516" w14:textId="2AF82FCE" w:rsid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A</w:t>
            </w:r>
            <w:r w:rsidRPr="00BB0FE0"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nsvar</w:t>
            </w:r>
          </w:p>
        </w:tc>
        <w:tc>
          <w:tcPr>
            <w:tcW w:w="1465" w:type="dxa"/>
            <w:shd w:val="clear" w:color="auto" w:fill="E7E1DF"/>
            <w:vAlign w:val="center"/>
          </w:tcPr>
          <w:p w14:paraId="1198AE52" w14:textId="0E4EBEDE" w:rsid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Slutdatum</w:t>
            </w:r>
          </w:p>
        </w:tc>
      </w:tr>
      <w:tr w:rsidR="00913440" w:rsidRPr="00F31F81" w14:paraId="3456DA16" w14:textId="77777777" w:rsidTr="00913440">
        <w:trPr>
          <w:cantSplit/>
          <w:trHeight w:val="567"/>
        </w:trPr>
        <w:tc>
          <w:tcPr>
            <w:tcW w:w="634" w:type="dxa"/>
            <w:shd w:val="clear" w:color="auto" w:fill="E7E1DF"/>
            <w:vAlign w:val="center"/>
          </w:tcPr>
          <w:p w14:paraId="52D43D15" w14:textId="77777777" w:rsid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E7E1DF"/>
            <w:vAlign w:val="center"/>
          </w:tcPr>
          <w:p w14:paraId="33383714" w14:textId="77777777" w:rsidR="00913440" w:rsidRPr="00913440" w:rsidRDefault="00913440" w:rsidP="00913440">
            <w:pPr>
              <w:pStyle w:val="Liststycke"/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  <w:tc>
          <w:tcPr>
            <w:tcW w:w="567" w:type="dxa"/>
            <w:gridSpan w:val="2"/>
            <w:shd w:val="clear" w:color="auto" w:fill="E7E1DF"/>
            <w:vAlign w:val="center"/>
          </w:tcPr>
          <w:p w14:paraId="0EA5DC0D" w14:textId="77777777" w:rsidR="00913440" w:rsidRPr="00BB0FE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E7E1DF"/>
            <w:vAlign w:val="center"/>
          </w:tcPr>
          <w:p w14:paraId="0BF793C7" w14:textId="77777777" w:rsidR="00913440" w:rsidRPr="00BB0FE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33ECDD7C" w14:textId="7DFCF3A1" w:rsid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Nr #</w:t>
            </w:r>
          </w:p>
        </w:tc>
        <w:tc>
          <w:tcPr>
            <w:tcW w:w="1323" w:type="dxa"/>
            <w:gridSpan w:val="2"/>
            <w:shd w:val="clear" w:color="auto" w:fill="E7E1DF"/>
            <w:vAlign w:val="center"/>
          </w:tcPr>
          <w:p w14:paraId="20F9AD9F" w14:textId="6C1B7566" w:rsid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Initial</w:t>
            </w:r>
          </w:p>
        </w:tc>
        <w:tc>
          <w:tcPr>
            <w:tcW w:w="1465" w:type="dxa"/>
            <w:shd w:val="clear" w:color="auto" w:fill="E7E1DF"/>
            <w:vAlign w:val="center"/>
          </w:tcPr>
          <w:p w14:paraId="258682DB" w14:textId="7473CB74" w:rsid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  <w:t>År-Mån-Dag</w:t>
            </w:r>
          </w:p>
        </w:tc>
      </w:tr>
      <w:tr w:rsidR="00913440" w:rsidRPr="00F31F81" w14:paraId="6D395983" w14:textId="77777777" w:rsidTr="008A7938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36DA7C98" w14:textId="77777777" w:rsid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76EAB6A5" w14:textId="18A8001B" w:rsidR="00913440" w:rsidRPr="00913440" w:rsidRDefault="00913440" w:rsidP="00913440">
            <w:pPr>
              <w:pStyle w:val="Liststycke"/>
              <w:numPr>
                <w:ilvl w:val="0"/>
                <w:numId w:val="4"/>
              </w:num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möjlighet att nyttja personalutrymmen olika tider vid hög belastning?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256DD992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24072CF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7D812E96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5FE523F5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  <w:vAlign w:val="center"/>
          </w:tcPr>
          <w:p w14:paraId="74A15B52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913440" w:rsidRPr="00F31F81" w14:paraId="024F382F" w14:textId="77777777" w:rsidTr="008A7938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69F8C2C3" w14:textId="3ED102EB" w:rsid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42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0754B4EB" w14:textId="142DA199" w:rsidR="00913440" w:rsidRPr="00913440" w:rsidRDefault="00913440" w:rsidP="00913440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ett särskilt paus-utrymme eller annan lämplig avskild plats för återhämtning?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57AD5B6F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09996C7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0F3A27E3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4518EFE7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  <w:vAlign w:val="center"/>
          </w:tcPr>
          <w:p w14:paraId="68B852D9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913440" w:rsidRPr="00F31F81" w14:paraId="1528AE2F" w14:textId="77777777" w:rsidTr="008A7938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47EDA617" w14:textId="695762F2" w:rsid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43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03099E78" w14:textId="58151F82" w:rsidR="00913440" w:rsidRPr="00913440" w:rsidRDefault="00913440" w:rsidP="00913440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vilrum med möjligt att ligga ner?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23111A77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62311BE6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11084124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04B7BBDA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  <w:vAlign w:val="center"/>
          </w:tcPr>
          <w:p w14:paraId="17AE4F66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913440" w:rsidRPr="00F31F81" w14:paraId="56BE8177" w14:textId="77777777" w:rsidTr="008A7938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48670B3C" w14:textId="04C882A8" w:rsid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44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3426DFEE" w14:textId="2D94D950" w:rsidR="00913440" w:rsidRPr="00913440" w:rsidRDefault="00913440" w:rsidP="00913440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väl fungerande lokalvård?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52696CD9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181B44C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57EE9DED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782D7086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  <w:vAlign w:val="center"/>
          </w:tcPr>
          <w:p w14:paraId="0242C64F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913440" w:rsidRPr="00F31F81" w14:paraId="737D7948" w14:textId="77777777" w:rsidTr="008A7938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0C0E4E5E" w14:textId="0DFC278E" w:rsid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45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1BE12C70" w14:textId="72EFA6EE" w:rsidR="00913440" w:rsidRPr="00913440" w:rsidRDefault="00913440" w:rsidP="00913440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möjlighet till källsortering?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287298AF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F583CCD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07216C67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28485C6C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  <w:vAlign w:val="center"/>
          </w:tcPr>
          <w:p w14:paraId="7B0E6D21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913440" w:rsidRPr="00F31F81" w14:paraId="758DFB3B" w14:textId="77777777" w:rsidTr="008A7938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0D57ED9C" w14:textId="114C299F" w:rsid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46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01433E3C" w14:textId="2CD127BA" w:rsidR="00913440" w:rsidRPr="00913440" w:rsidRDefault="00913440" w:rsidP="00913440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tillräckligt antal toaletter för de medarbetare som arbetar samtidigt?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0BB73EFE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FF85CC9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460C4713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600F8100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  <w:vAlign w:val="center"/>
          </w:tcPr>
          <w:p w14:paraId="4DD4BE1B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913440" w:rsidRPr="00F31F81" w14:paraId="1BF55F15" w14:textId="77777777" w:rsidTr="008A7938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22B8CF4F" w14:textId="48DE186D" w:rsid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47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26F5C3B2" w14:textId="12A6FE3E" w:rsidR="00913440" w:rsidRPr="00913440" w:rsidRDefault="00913440" w:rsidP="00913440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tillräckligt många HWC?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3D614DC5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8F14AB1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3BCB571F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02DA0C8B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  <w:vAlign w:val="center"/>
          </w:tcPr>
          <w:p w14:paraId="021FE087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913440" w:rsidRPr="00F31F81" w14:paraId="73310A4A" w14:textId="77777777" w:rsidTr="008A7938">
        <w:trPr>
          <w:cantSplit/>
          <w:trHeight w:val="567"/>
        </w:trPr>
        <w:tc>
          <w:tcPr>
            <w:tcW w:w="634" w:type="dxa"/>
            <w:shd w:val="clear" w:color="auto" w:fill="auto"/>
            <w:vAlign w:val="center"/>
          </w:tcPr>
          <w:p w14:paraId="356A8AEC" w14:textId="1E3ABF7D" w:rsid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48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536062A4" w14:textId="197D5019" w:rsidR="00913440" w:rsidRPr="00913440" w:rsidRDefault="00913440" w:rsidP="00913440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plats för att förvara ytterkläder?</w:t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14:paraId="33B4FE6D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1917510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0444BC03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shd w:val="clear" w:color="auto" w:fill="auto"/>
            <w:vAlign w:val="center"/>
          </w:tcPr>
          <w:p w14:paraId="5BED605B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shd w:val="clear" w:color="auto" w:fill="auto"/>
            <w:vAlign w:val="center"/>
          </w:tcPr>
          <w:p w14:paraId="3C9675C6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913440" w:rsidRPr="00F31F81" w14:paraId="155FB542" w14:textId="77777777" w:rsidTr="00DD6208">
        <w:trPr>
          <w:cantSplit/>
          <w:trHeight w:val="567"/>
        </w:trPr>
        <w:tc>
          <w:tcPr>
            <w:tcW w:w="634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1238B732" w14:textId="485AED9F" w:rsid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49</w:t>
            </w:r>
          </w:p>
        </w:tc>
        <w:tc>
          <w:tcPr>
            <w:tcW w:w="3544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24D8B4E2" w14:textId="18F06A3D" w:rsidR="00913440" w:rsidRPr="00913440" w:rsidRDefault="00913440" w:rsidP="00913440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tillgång till omklädningsrum och dusch?</w:t>
            </w:r>
          </w:p>
        </w:tc>
        <w:tc>
          <w:tcPr>
            <w:tcW w:w="567" w:type="dxa"/>
            <w:gridSpan w:val="2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28A01307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2006AD9D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3B3F311C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024BC72F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3024F88B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913440" w:rsidRPr="00F31F81" w14:paraId="2697DA52" w14:textId="77777777" w:rsidTr="00DD6208">
        <w:trPr>
          <w:cantSplit/>
          <w:trHeight w:val="567"/>
        </w:trPr>
        <w:tc>
          <w:tcPr>
            <w:tcW w:w="634" w:type="dxa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A3511E" w14:textId="3C90DF93" w:rsid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</w:pPr>
            <w:r>
              <w:rPr>
                <w:rFonts w:ascii="Verdana" w:eastAsia="Times New Roman" w:hAnsi="Verdana" w:cs="Arial"/>
                <w:b/>
                <w:sz w:val="20"/>
                <w:szCs w:val="20"/>
                <w:lang w:eastAsia="sv-SE"/>
              </w:rPr>
              <w:t>50</w:t>
            </w:r>
          </w:p>
        </w:tc>
        <w:tc>
          <w:tcPr>
            <w:tcW w:w="3544" w:type="dxa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6BA033" w14:textId="282C3AB8" w:rsidR="00913440" w:rsidRPr="00913440" w:rsidRDefault="00913440" w:rsidP="00913440">
            <w:pPr>
              <w:spacing w:after="0" w:line="240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  <w:r w:rsidRPr="00913440"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  <w:t>Finns det omklädningsrum och dusch för medarbetare med olika könstillhörigheter?</w:t>
            </w:r>
          </w:p>
        </w:tc>
        <w:tc>
          <w:tcPr>
            <w:tcW w:w="567" w:type="dxa"/>
            <w:gridSpan w:val="2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3ED9620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567" w:type="dxa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A51C0D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31CAB5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323" w:type="dxa"/>
            <w:gridSpan w:val="2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23A4D22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  <w:tc>
          <w:tcPr>
            <w:tcW w:w="1465" w:type="dxa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ADE0DA" w14:textId="77777777" w:rsidR="00913440" w:rsidRPr="00913440" w:rsidRDefault="00913440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DD6208" w:rsidRPr="00F31F81" w14:paraId="65C7FD8A" w14:textId="77777777" w:rsidTr="00DD6208">
        <w:trPr>
          <w:cantSplit/>
          <w:trHeight w:val="567"/>
        </w:trPr>
        <w:tc>
          <w:tcPr>
            <w:tcW w:w="9423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85B044" w14:textId="77777777" w:rsidR="00DD6208" w:rsidRPr="00913440" w:rsidRDefault="00DD6208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913440" w:rsidRPr="00F31F81" w14:paraId="50181F8B" w14:textId="77777777" w:rsidTr="00DD6208">
        <w:trPr>
          <w:cantSplit/>
          <w:trHeight w:val="567"/>
        </w:trPr>
        <w:tc>
          <w:tcPr>
            <w:tcW w:w="942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2427CF" w14:textId="585F2A03" w:rsidR="00DD6208" w:rsidRPr="00913440" w:rsidRDefault="00DD6208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sz w:val="20"/>
                <w:szCs w:val="20"/>
                <w:lang w:eastAsia="sv-SE"/>
              </w:rPr>
            </w:pPr>
          </w:p>
        </w:tc>
      </w:tr>
      <w:tr w:rsidR="004A6FA2" w:rsidRPr="00F31F81" w14:paraId="1E30C51D" w14:textId="77777777" w:rsidTr="00DD6208">
        <w:trPr>
          <w:cantSplit/>
          <w:trHeight w:val="567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DE0348" w14:textId="55DB894F" w:rsidR="004A6FA2" w:rsidRDefault="00DD6208" w:rsidP="00913440">
            <w:pPr>
              <w:spacing w:after="0" w:line="240" w:lineRule="auto"/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</w:pPr>
            <w:r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  <w:t>Åtgärdslista</w:t>
            </w:r>
          </w:p>
        </w:tc>
      </w:tr>
      <w:tr w:rsidR="004A6FA2" w:rsidRPr="00F31F81" w14:paraId="63F162EC" w14:textId="77777777" w:rsidTr="004A6FA2">
        <w:trPr>
          <w:cantSplit/>
          <w:trHeight w:val="567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7314CB" w14:textId="77777777" w:rsidR="004A6FA2" w:rsidRDefault="004A6FA2" w:rsidP="00913440">
            <w:pPr>
              <w:spacing w:after="0" w:line="240" w:lineRule="auto"/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</w:pPr>
          </w:p>
        </w:tc>
      </w:tr>
      <w:tr w:rsidR="004A6FA2" w:rsidRPr="00F31F81" w14:paraId="62B66657" w14:textId="77777777" w:rsidTr="004A6FA2">
        <w:trPr>
          <w:cantSplit/>
          <w:trHeight w:val="567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68F4E2A" w14:textId="77777777" w:rsidR="004A6FA2" w:rsidRDefault="004A6FA2" w:rsidP="00913440">
            <w:pPr>
              <w:spacing w:after="0" w:line="240" w:lineRule="auto"/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</w:pPr>
          </w:p>
        </w:tc>
      </w:tr>
      <w:tr w:rsidR="004A6FA2" w:rsidRPr="00F31F81" w14:paraId="5A8829A1" w14:textId="77777777" w:rsidTr="004A6FA2">
        <w:trPr>
          <w:cantSplit/>
          <w:trHeight w:val="567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385AE9B" w14:textId="77777777" w:rsidR="004A6FA2" w:rsidRDefault="004A6FA2" w:rsidP="00913440">
            <w:pPr>
              <w:spacing w:after="0" w:line="240" w:lineRule="auto"/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</w:pPr>
          </w:p>
        </w:tc>
      </w:tr>
      <w:tr w:rsidR="004A6FA2" w:rsidRPr="00F31F81" w14:paraId="39502987" w14:textId="77777777" w:rsidTr="004A6FA2">
        <w:trPr>
          <w:cantSplit/>
          <w:trHeight w:val="567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DFA6060" w14:textId="77777777" w:rsidR="004A6FA2" w:rsidRDefault="004A6FA2" w:rsidP="00913440">
            <w:pPr>
              <w:spacing w:after="0" w:line="240" w:lineRule="auto"/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</w:pPr>
          </w:p>
        </w:tc>
      </w:tr>
      <w:tr w:rsidR="004A6FA2" w:rsidRPr="00F31F81" w14:paraId="52A11C11" w14:textId="77777777" w:rsidTr="004A6FA2">
        <w:trPr>
          <w:cantSplit/>
          <w:trHeight w:val="567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A4280C" w14:textId="77777777" w:rsidR="004A6FA2" w:rsidRDefault="004A6FA2" w:rsidP="00913440">
            <w:pPr>
              <w:spacing w:after="0" w:line="240" w:lineRule="auto"/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</w:pPr>
          </w:p>
        </w:tc>
      </w:tr>
      <w:tr w:rsidR="004A6FA2" w:rsidRPr="00F31F81" w14:paraId="51CFD49D" w14:textId="77777777" w:rsidTr="004A6FA2">
        <w:trPr>
          <w:cantSplit/>
          <w:trHeight w:val="567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294CED6" w14:textId="77777777" w:rsidR="004A6FA2" w:rsidRDefault="004A6FA2" w:rsidP="00913440">
            <w:pPr>
              <w:spacing w:after="0" w:line="240" w:lineRule="auto"/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</w:pPr>
          </w:p>
        </w:tc>
      </w:tr>
      <w:tr w:rsidR="00DD6208" w:rsidRPr="00F31F81" w14:paraId="174F406E" w14:textId="77777777" w:rsidTr="004A6FA2">
        <w:trPr>
          <w:cantSplit/>
          <w:trHeight w:val="567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C9BA4BC" w14:textId="77777777" w:rsidR="00DD6208" w:rsidRDefault="00DD6208" w:rsidP="00913440">
            <w:pPr>
              <w:spacing w:after="0" w:line="240" w:lineRule="auto"/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</w:pPr>
          </w:p>
          <w:p w14:paraId="43866EA3" w14:textId="77777777" w:rsidR="00DD6208" w:rsidRDefault="00DD6208" w:rsidP="00913440">
            <w:pPr>
              <w:spacing w:after="0" w:line="240" w:lineRule="auto"/>
              <w:rPr>
                <w:rFonts w:ascii="VGR Sans" w:eastAsia="Times New Roman" w:hAnsi="VGR Sans" w:cs="Arial"/>
                <w:b/>
                <w:color w:val="FF0000"/>
                <w:sz w:val="36"/>
                <w:szCs w:val="36"/>
                <w:lang w:eastAsia="sv-SE"/>
              </w:rPr>
            </w:pPr>
          </w:p>
        </w:tc>
      </w:tr>
      <w:tr w:rsidR="004A6FA2" w:rsidRPr="00F31F81" w14:paraId="70D7A125" w14:textId="77777777" w:rsidTr="004A6FA2">
        <w:trPr>
          <w:cantSplit/>
          <w:trHeight w:val="567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6EE1C2" w14:textId="3C2C3969" w:rsidR="004A6FA2" w:rsidRPr="004A6FA2" w:rsidRDefault="004A6FA2" w:rsidP="00913440">
            <w:pPr>
              <w:spacing w:after="0" w:line="240" w:lineRule="auto"/>
              <w:rPr>
                <w:rFonts w:ascii="VGR Sans" w:eastAsia="Times New Roman" w:hAnsi="VGR Sans" w:cs="Arial"/>
                <w:b/>
                <w:color w:val="000000" w:themeColor="text1"/>
                <w:sz w:val="36"/>
                <w:szCs w:val="36"/>
                <w:lang w:eastAsia="sv-SE"/>
              </w:rPr>
            </w:pPr>
            <w:r w:rsidRPr="004A6FA2">
              <w:rPr>
                <w:rFonts w:ascii="VGR Sans" w:eastAsia="Times New Roman" w:hAnsi="VGR Sans" w:cs="Arial"/>
                <w:b/>
                <w:color w:val="C00000"/>
                <w:sz w:val="36"/>
                <w:szCs w:val="36"/>
                <w:lang w:eastAsia="sv-SE"/>
              </w:rPr>
              <w:lastRenderedPageBreak/>
              <w:t>Underskrift</w:t>
            </w:r>
          </w:p>
        </w:tc>
      </w:tr>
      <w:tr w:rsidR="004A6FA2" w:rsidRPr="00F31F81" w14:paraId="5D6BB365" w14:textId="77777777" w:rsidTr="004A6FA2">
        <w:trPr>
          <w:cantSplit/>
          <w:trHeight w:val="567"/>
        </w:trPr>
        <w:tc>
          <w:tcPr>
            <w:tcW w:w="9423" w:type="dxa"/>
            <w:gridSpan w:val="10"/>
            <w:tcBorders>
              <w:top w:val="single" w:sz="4" w:space="0" w:color="auto"/>
              <w:bottom w:val="single" w:sz="4" w:space="0" w:color="auto"/>
            </w:tcBorders>
            <w:shd w:val="clear" w:color="auto" w:fill="E7E1DF"/>
            <w:vAlign w:val="center"/>
          </w:tcPr>
          <w:p w14:paraId="044EC86D" w14:textId="757F703C" w:rsidR="004A6FA2" w:rsidRPr="004A6FA2" w:rsidRDefault="004A6FA2" w:rsidP="00913440">
            <w:pPr>
              <w:spacing w:after="0" w:line="240" w:lineRule="auto"/>
              <w:rPr>
                <w:rFonts w:ascii="Verdana" w:eastAsia="Times New Roman" w:hAnsi="Verdana" w:cs="Arial"/>
                <w:bCs/>
                <w:color w:val="000000" w:themeColor="text1"/>
                <w:sz w:val="28"/>
                <w:szCs w:val="28"/>
                <w:lang w:eastAsia="sv-SE"/>
              </w:rPr>
            </w:pPr>
            <w:r w:rsidRPr="004A6FA2">
              <w:rPr>
                <w:rFonts w:ascii="Verdana" w:eastAsia="Times New Roman" w:hAnsi="Verdana" w:cs="Arial"/>
                <w:bCs/>
                <w:color w:val="000000" w:themeColor="text1"/>
                <w:sz w:val="28"/>
                <w:szCs w:val="28"/>
                <w:lang w:eastAsia="sv-SE"/>
              </w:rPr>
              <w:t>Datum för underskrift</w:t>
            </w:r>
          </w:p>
        </w:tc>
      </w:tr>
      <w:tr w:rsidR="004A6FA2" w:rsidRPr="00F31F81" w14:paraId="10BD2A49" w14:textId="77777777" w:rsidTr="004A6FA2">
        <w:trPr>
          <w:cantSplit/>
          <w:trHeight w:val="567"/>
        </w:trPr>
        <w:sdt>
          <w:sdtPr>
            <w:rPr>
              <w:rFonts w:ascii="Verdana" w:eastAsia="Times New Roman" w:hAnsi="Verdana" w:cs="Arial"/>
              <w:bCs/>
              <w:color w:val="000000" w:themeColor="text1"/>
              <w:sz w:val="20"/>
              <w:szCs w:val="20"/>
              <w:lang w:eastAsia="sv-SE"/>
            </w:rPr>
            <w:id w:val="1652181822"/>
            <w:placeholder>
              <w:docPart w:val="DefaultPlaceholder_-1854013440"/>
            </w:placeholder>
            <w:text/>
          </w:sdtPr>
          <w:sdtContent>
            <w:tc>
              <w:tcPr>
                <w:tcW w:w="4711" w:type="dxa"/>
                <w:gridSpan w:val="3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446DFD81" w14:textId="30A86E2E" w:rsidR="004A6FA2" w:rsidRPr="004A6FA2" w:rsidRDefault="004A6FA2" w:rsidP="00913440">
                <w:pPr>
                  <w:spacing w:after="0" w:line="240" w:lineRule="auto"/>
                  <w:rPr>
                    <w:rFonts w:ascii="VGR Sans" w:eastAsia="Times New Roman" w:hAnsi="VGR Sans" w:cs="Arial"/>
                    <w:bCs/>
                    <w:color w:val="000000" w:themeColor="text1"/>
                    <w:sz w:val="28"/>
                    <w:szCs w:val="28"/>
                    <w:lang w:eastAsia="sv-SE"/>
                  </w:rPr>
                </w:pPr>
                <w:r w:rsidRPr="004A6FA2">
                  <w:rPr>
                    <w:rFonts w:ascii="Verdana" w:eastAsia="Times New Roman" w:hAnsi="Verdana" w:cs="Arial"/>
                    <w:bCs/>
                    <w:color w:val="000000" w:themeColor="text1"/>
                    <w:sz w:val="20"/>
                    <w:szCs w:val="20"/>
                    <w:lang w:eastAsia="sv-SE"/>
                  </w:rPr>
                  <w:t>Klicka eller tryck här för att ange datum</w:t>
                </w:r>
              </w:p>
            </w:tc>
          </w:sdtContent>
        </w:sdt>
        <w:sdt>
          <w:sdtPr>
            <w:rPr>
              <w:rFonts w:ascii="Verdana" w:eastAsia="Times New Roman" w:hAnsi="Verdana" w:cs="Arial"/>
              <w:bCs/>
              <w:color w:val="000000" w:themeColor="text1"/>
              <w:sz w:val="20"/>
              <w:szCs w:val="20"/>
              <w:lang w:eastAsia="sv-SE"/>
            </w:rPr>
            <w:id w:val="-56714382"/>
            <w:placeholder>
              <w:docPart w:val="04D96B85425F4B9CBD97995832CDD309"/>
            </w:placeholder>
            <w:text/>
          </w:sdtPr>
          <w:sdtContent>
            <w:tc>
              <w:tcPr>
                <w:tcW w:w="4712" w:type="dxa"/>
                <w:gridSpan w:val="7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2EDA88C1" w14:textId="59E8B1F0" w:rsidR="004A6FA2" w:rsidRPr="004A6FA2" w:rsidRDefault="004A6FA2" w:rsidP="00913440">
                <w:pPr>
                  <w:spacing w:after="0" w:line="240" w:lineRule="auto"/>
                  <w:rPr>
                    <w:rFonts w:ascii="VGR Sans" w:eastAsia="Times New Roman" w:hAnsi="VGR Sans" w:cs="Arial"/>
                    <w:bCs/>
                    <w:color w:val="000000" w:themeColor="text1"/>
                    <w:sz w:val="28"/>
                    <w:szCs w:val="28"/>
                    <w:lang w:eastAsia="sv-SE"/>
                  </w:rPr>
                </w:pPr>
                <w:r w:rsidRPr="004A6FA2">
                  <w:rPr>
                    <w:rFonts w:ascii="Verdana" w:eastAsia="Times New Roman" w:hAnsi="Verdana" w:cs="Arial"/>
                    <w:bCs/>
                    <w:color w:val="000000" w:themeColor="text1"/>
                    <w:sz w:val="20"/>
                    <w:szCs w:val="20"/>
                    <w:lang w:eastAsia="sv-SE"/>
                  </w:rPr>
                  <w:t>Klicka eller tryck här för att ange datum</w:t>
                </w:r>
              </w:p>
            </w:tc>
          </w:sdtContent>
        </w:sdt>
      </w:tr>
      <w:tr w:rsidR="004A6FA2" w:rsidRPr="00F31F81" w14:paraId="079E62F2" w14:textId="77777777" w:rsidTr="004A6FA2">
        <w:trPr>
          <w:cantSplit/>
          <w:trHeight w:val="567"/>
        </w:trPr>
        <w:tc>
          <w:tcPr>
            <w:tcW w:w="4711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A79E621" w14:textId="77777777" w:rsidR="004A6FA2" w:rsidRPr="004A6FA2" w:rsidRDefault="004A6FA2" w:rsidP="004A6FA2">
            <w:pPr>
              <w:spacing w:after="180" w:line="288" w:lineRule="auto"/>
              <w:rPr>
                <w:rFonts w:ascii="Verdana" w:eastAsia="SimSun" w:hAnsi="Verdana" w:cs="Times New Roman"/>
                <w:bCs/>
                <w:lang w:eastAsia="zh-CN"/>
              </w:rPr>
            </w:pPr>
            <w:r w:rsidRPr="004A6FA2">
              <w:rPr>
                <w:rFonts w:ascii="Verdana" w:eastAsia="SimSun" w:hAnsi="Verdana" w:cs="Times New Roman"/>
                <w:bCs/>
                <w:lang w:eastAsia="zh-CN"/>
              </w:rPr>
              <w:t>Signatur, namnförtydligande och funktion.</w:t>
            </w:r>
          </w:p>
          <w:p w14:paraId="15308186" w14:textId="317E6AC3" w:rsidR="004A6FA2" w:rsidRPr="004A6FA2" w:rsidRDefault="004A6FA2" w:rsidP="004A6FA2">
            <w:pPr>
              <w:spacing w:after="0" w:line="240" w:lineRule="auto"/>
              <w:rPr>
                <w:rFonts w:ascii="VGR Sans" w:eastAsia="Times New Roman" w:hAnsi="VGR Sans" w:cs="Arial"/>
                <w:b/>
                <w:bCs/>
                <w:color w:val="000000" w:themeColor="text1"/>
                <w:lang w:eastAsia="sv-SE"/>
              </w:rPr>
            </w:pPr>
            <w:r w:rsidRPr="004A6FA2">
              <w:rPr>
                <w:rFonts w:ascii="Verdana" w:eastAsia="SimSun" w:hAnsi="Verdana" w:cs="Times New Roman"/>
                <w:b/>
                <w:bCs/>
                <w:lang w:eastAsia="zh-CN"/>
              </w:rPr>
              <w:t>Representant för arbetsgivaren</w:t>
            </w:r>
          </w:p>
        </w:tc>
        <w:tc>
          <w:tcPr>
            <w:tcW w:w="4712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B1FCFD7" w14:textId="77777777" w:rsidR="004A6FA2" w:rsidRPr="004A6FA2" w:rsidRDefault="004A6FA2" w:rsidP="004A6FA2">
            <w:pPr>
              <w:spacing w:after="180" w:line="288" w:lineRule="auto"/>
              <w:rPr>
                <w:rFonts w:ascii="Verdana" w:eastAsia="SimSun" w:hAnsi="Verdana" w:cs="Times New Roman"/>
                <w:lang w:eastAsia="zh-CN"/>
              </w:rPr>
            </w:pPr>
            <w:r w:rsidRPr="004A6FA2">
              <w:rPr>
                <w:rFonts w:ascii="Verdana" w:eastAsia="SimSun" w:hAnsi="Verdana" w:cs="Times New Roman"/>
                <w:lang w:eastAsia="zh-CN"/>
              </w:rPr>
              <w:t>Signatur, namnförtydligande och eventuell arbetstagarorganisation.</w:t>
            </w:r>
          </w:p>
          <w:p w14:paraId="00E5B6B1" w14:textId="4E75379B" w:rsidR="004A6FA2" w:rsidRPr="004A6FA2" w:rsidRDefault="004A6FA2" w:rsidP="004A6FA2">
            <w:pPr>
              <w:spacing w:after="0" w:line="240" w:lineRule="auto"/>
              <w:rPr>
                <w:rFonts w:ascii="VGR Sans" w:eastAsia="Times New Roman" w:hAnsi="VGR Sans" w:cs="Arial"/>
                <w:bCs/>
                <w:color w:val="000000" w:themeColor="text1"/>
                <w:sz w:val="28"/>
                <w:szCs w:val="28"/>
                <w:lang w:eastAsia="sv-SE"/>
              </w:rPr>
            </w:pPr>
            <w:r w:rsidRPr="004A6FA2">
              <w:rPr>
                <w:rFonts w:ascii="Verdana" w:eastAsia="SimSun" w:hAnsi="Verdana" w:cs="Times New Roman"/>
                <w:b/>
                <w:bCs/>
                <w:lang w:eastAsia="zh-CN"/>
              </w:rPr>
              <w:t>Skyddsombud för arbetstagarna</w:t>
            </w:r>
          </w:p>
        </w:tc>
      </w:tr>
      <w:tr w:rsidR="004A6FA2" w:rsidRPr="00F31F81" w14:paraId="76F44E85" w14:textId="77777777" w:rsidTr="004A6FA2">
        <w:trPr>
          <w:cantSplit/>
          <w:trHeight w:val="567"/>
        </w:trPr>
        <w:tc>
          <w:tcPr>
            <w:tcW w:w="4711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AF2176D" w14:textId="77777777" w:rsidR="004A6FA2" w:rsidRPr="004A6FA2" w:rsidRDefault="004A6FA2" w:rsidP="004A6FA2">
            <w:pPr>
              <w:spacing w:after="180" w:line="288" w:lineRule="auto"/>
              <w:rPr>
                <w:rFonts w:ascii="Verdana" w:eastAsia="SimSun" w:hAnsi="Verdana" w:cs="Times New Roman"/>
                <w:bCs/>
                <w:sz w:val="20"/>
                <w:szCs w:val="20"/>
                <w:lang w:eastAsia="zh-CN"/>
              </w:rPr>
            </w:pPr>
          </w:p>
        </w:tc>
        <w:tc>
          <w:tcPr>
            <w:tcW w:w="4712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4799273" w14:textId="77777777" w:rsidR="004A6FA2" w:rsidRPr="004A6FA2" w:rsidRDefault="004A6FA2" w:rsidP="004A6FA2">
            <w:pPr>
              <w:spacing w:after="180" w:line="288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</w:tr>
      <w:tr w:rsidR="004A6FA2" w:rsidRPr="00F31F81" w14:paraId="38F4C45E" w14:textId="77777777" w:rsidTr="004A6FA2">
        <w:trPr>
          <w:cantSplit/>
          <w:trHeight w:val="567"/>
        </w:trPr>
        <w:tc>
          <w:tcPr>
            <w:tcW w:w="4711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768C01D" w14:textId="77777777" w:rsidR="004A6FA2" w:rsidRPr="004A6FA2" w:rsidRDefault="004A6FA2" w:rsidP="004A6FA2">
            <w:pPr>
              <w:spacing w:after="180" w:line="288" w:lineRule="auto"/>
              <w:rPr>
                <w:rFonts w:ascii="Verdana" w:eastAsia="SimSun" w:hAnsi="Verdana" w:cs="Times New Roman"/>
                <w:bCs/>
                <w:sz w:val="20"/>
                <w:szCs w:val="20"/>
                <w:lang w:eastAsia="zh-CN"/>
              </w:rPr>
            </w:pPr>
          </w:p>
        </w:tc>
        <w:tc>
          <w:tcPr>
            <w:tcW w:w="4712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89F0E4E" w14:textId="77777777" w:rsidR="004A6FA2" w:rsidRPr="004A6FA2" w:rsidRDefault="004A6FA2" w:rsidP="004A6FA2">
            <w:pPr>
              <w:spacing w:after="180" w:line="288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</w:tr>
      <w:tr w:rsidR="004A6FA2" w:rsidRPr="00F31F81" w14:paraId="4B9DCF3C" w14:textId="77777777" w:rsidTr="004A6FA2">
        <w:trPr>
          <w:cantSplit/>
          <w:trHeight w:val="567"/>
        </w:trPr>
        <w:tc>
          <w:tcPr>
            <w:tcW w:w="4711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4B221B3" w14:textId="77777777" w:rsidR="004A6FA2" w:rsidRPr="004A6FA2" w:rsidRDefault="004A6FA2" w:rsidP="004A6FA2">
            <w:pPr>
              <w:spacing w:after="180" w:line="288" w:lineRule="auto"/>
              <w:rPr>
                <w:rFonts w:ascii="Verdana" w:eastAsia="SimSun" w:hAnsi="Verdana" w:cs="Times New Roman"/>
                <w:bCs/>
                <w:sz w:val="20"/>
                <w:szCs w:val="20"/>
                <w:lang w:eastAsia="zh-CN"/>
              </w:rPr>
            </w:pPr>
          </w:p>
        </w:tc>
        <w:tc>
          <w:tcPr>
            <w:tcW w:w="4712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0C39E53" w14:textId="77777777" w:rsidR="004A6FA2" w:rsidRPr="004A6FA2" w:rsidRDefault="004A6FA2" w:rsidP="004A6FA2">
            <w:pPr>
              <w:spacing w:after="180" w:line="288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</w:tr>
      <w:tr w:rsidR="004A6FA2" w:rsidRPr="00F31F81" w14:paraId="4290C416" w14:textId="77777777" w:rsidTr="004A6FA2">
        <w:trPr>
          <w:cantSplit/>
          <w:trHeight w:val="567"/>
        </w:trPr>
        <w:tc>
          <w:tcPr>
            <w:tcW w:w="4711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956CECB" w14:textId="77777777" w:rsidR="004A6FA2" w:rsidRPr="004A6FA2" w:rsidRDefault="004A6FA2" w:rsidP="004A6FA2">
            <w:pPr>
              <w:spacing w:after="180" w:line="288" w:lineRule="auto"/>
              <w:rPr>
                <w:rFonts w:ascii="Verdana" w:eastAsia="SimSun" w:hAnsi="Verdana" w:cs="Times New Roman"/>
                <w:bCs/>
                <w:sz w:val="20"/>
                <w:szCs w:val="20"/>
                <w:lang w:eastAsia="zh-CN"/>
              </w:rPr>
            </w:pPr>
          </w:p>
        </w:tc>
        <w:tc>
          <w:tcPr>
            <w:tcW w:w="4712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248166B" w14:textId="77777777" w:rsidR="004A6FA2" w:rsidRPr="004A6FA2" w:rsidRDefault="004A6FA2" w:rsidP="004A6FA2">
            <w:pPr>
              <w:spacing w:after="180" w:line="288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</w:tr>
      <w:tr w:rsidR="004A6FA2" w:rsidRPr="00F31F81" w14:paraId="6157908E" w14:textId="77777777" w:rsidTr="004A6FA2">
        <w:trPr>
          <w:cantSplit/>
          <w:trHeight w:val="567"/>
        </w:trPr>
        <w:tc>
          <w:tcPr>
            <w:tcW w:w="4711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67CBE98" w14:textId="77777777" w:rsidR="004A6FA2" w:rsidRPr="004A6FA2" w:rsidRDefault="004A6FA2" w:rsidP="004A6FA2">
            <w:pPr>
              <w:spacing w:after="180" w:line="288" w:lineRule="auto"/>
              <w:rPr>
                <w:rFonts w:ascii="Verdana" w:eastAsia="SimSun" w:hAnsi="Verdana" w:cs="Times New Roman"/>
                <w:bCs/>
                <w:sz w:val="20"/>
                <w:szCs w:val="20"/>
                <w:lang w:eastAsia="zh-CN"/>
              </w:rPr>
            </w:pPr>
          </w:p>
        </w:tc>
        <w:tc>
          <w:tcPr>
            <w:tcW w:w="4712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AA89B38" w14:textId="77777777" w:rsidR="004A6FA2" w:rsidRPr="004A6FA2" w:rsidRDefault="004A6FA2" w:rsidP="004A6FA2">
            <w:pPr>
              <w:spacing w:after="180" w:line="288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</w:tr>
      <w:tr w:rsidR="004A6FA2" w:rsidRPr="00F31F81" w14:paraId="4C5C37EE" w14:textId="77777777" w:rsidTr="004A6FA2">
        <w:trPr>
          <w:cantSplit/>
          <w:trHeight w:val="567"/>
        </w:trPr>
        <w:tc>
          <w:tcPr>
            <w:tcW w:w="4711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D757DA2" w14:textId="77777777" w:rsidR="004A6FA2" w:rsidRPr="004A6FA2" w:rsidRDefault="004A6FA2" w:rsidP="004A6FA2">
            <w:pPr>
              <w:spacing w:after="180" w:line="288" w:lineRule="auto"/>
              <w:rPr>
                <w:rFonts w:ascii="Verdana" w:eastAsia="SimSun" w:hAnsi="Verdana" w:cs="Times New Roman"/>
                <w:bCs/>
                <w:sz w:val="20"/>
                <w:szCs w:val="20"/>
                <w:lang w:eastAsia="zh-CN"/>
              </w:rPr>
            </w:pPr>
          </w:p>
        </w:tc>
        <w:tc>
          <w:tcPr>
            <w:tcW w:w="4712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F618C9D" w14:textId="77777777" w:rsidR="004A6FA2" w:rsidRPr="004A6FA2" w:rsidRDefault="004A6FA2" w:rsidP="004A6FA2">
            <w:pPr>
              <w:spacing w:after="180" w:line="288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</w:tr>
      <w:tr w:rsidR="005C2202" w:rsidRPr="00F31F81" w14:paraId="5816749F" w14:textId="77777777" w:rsidTr="004A6FA2">
        <w:trPr>
          <w:cantSplit/>
          <w:trHeight w:val="567"/>
        </w:trPr>
        <w:tc>
          <w:tcPr>
            <w:tcW w:w="4711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12F8B8C" w14:textId="77777777" w:rsidR="005C2202" w:rsidRPr="004A6FA2" w:rsidRDefault="005C2202" w:rsidP="004A6FA2">
            <w:pPr>
              <w:spacing w:after="180" w:line="288" w:lineRule="auto"/>
              <w:rPr>
                <w:rFonts w:ascii="Verdana" w:eastAsia="SimSun" w:hAnsi="Verdana" w:cs="Times New Roman"/>
                <w:bCs/>
                <w:sz w:val="20"/>
                <w:szCs w:val="20"/>
                <w:lang w:eastAsia="zh-CN"/>
              </w:rPr>
            </w:pPr>
          </w:p>
        </w:tc>
        <w:tc>
          <w:tcPr>
            <w:tcW w:w="4712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8094E87" w14:textId="77777777" w:rsidR="005C2202" w:rsidRPr="004A6FA2" w:rsidRDefault="005C2202" w:rsidP="004A6FA2">
            <w:pPr>
              <w:spacing w:after="180" w:line="288" w:lineRule="auto"/>
              <w:rPr>
                <w:rFonts w:ascii="Verdana" w:eastAsia="SimSun" w:hAnsi="Verdana" w:cs="Times New Roman"/>
                <w:sz w:val="20"/>
                <w:szCs w:val="20"/>
                <w:lang w:eastAsia="zh-CN"/>
              </w:rPr>
            </w:pPr>
          </w:p>
        </w:tc>
      </w:tr>
    </w:tbl>
    <w:p w14:paraId="386DA9FD" w14:textId="105F138F" w:rsidR="00332724" w:rsidRDefault="00332724" w:rsidP="00332724">
      <w:pPr>
        <w:spacing w:after="0" w:line="240" w:lineRule="auto"/>
        <w:rPr>
          <w:rFonts w:ascii="Verdana" w:eastAsia="Times New Roman" w:hAnsi="Verdana" w:cs="Arial"/>
          <w:b/>
          <w:bCs/>
          <w:lang w:eastAsia="sv-SE"/>
        </w:rPr>
      </w:pPr>
    </w:p>
    <w:p w14:paraId="7009E210" w14:textId="77777777" w:rsidR="004A6FA2" w:rsidRPr="00440EC1" w:rsidRDefault="004A6FA2" w:rsidP="00332724">
      <w:pPr>
        <w:spacing w:after="0" w:line="240" w:lineRule="auto"/>
        <w:rPr>
          <w:rFonts w:ascii="Verdana" w:eastAsia="Times New Roman" w:hAnsi="Verdana" w:cs="Arial"/>
          <w:b/>
          <w:bCs/>
          <w:lang w:eastAsia="sv-SE"/>
        </w:rPr>
      </w:pPr>
    </w:p>
    <w:sectPr w:rsidR="004A6FA2" w:rsidRPr="00440EC1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8EAC46" w14:textId="77777777" w:rsidR="00D0685B" w:rsidRDefault="00D0685B" w:rsidP="00161816">
      <w:pPr>
        <w:spacing w:after="0" w:line="240" w:lineRule="auto"/>
      </w:pPr>
      <w:r>
        <w:separator/>
      </w:r>
    </w:p>
  </w:endnote>
  <w:endnote w:type="continuationSeparator" w:id="0">
    <w:p w14:paraId="50B00AE1" w14:textId="77777777" w:rsidR="00D0685B" w:rsidRDefault="00D0685B" w:rsidP="001618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011DB7" w14:textId="77777777" w:rsidR="00440EC1" w:rsidRDefault="00440EC1">
    <w:pPr>
      <w:pStyle w:val="Sidfot"/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295DE690" wp14:editId="1262E5D3">
          <wp:extent cx="2214000" cy="450000"/>
          <wp:effectExtent l="0" t="0" r="0" b="762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6E77AB" w14:textId="77777777" w:rsidR="00D0685B" w:rsidRDefault="00D0685B" w:rsidP="00161816">
      <w:pPr>
        <w:spacing w:after="0" w:line="240" w:lineRule="auto"/>
      </w:pPr>
      <w:r>
        <w:separator/>
      </w:r>
    </w:p>
  </w:footnote>
  <w:footnote w:type="continuationSeparator" w:id="0">
    <w:p w14:paraId="0762026F" w14:textId="77777777" w:rsidR="00D0685B" w:rsidRDefault="00D0685B" w:rsidP="001618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8336367"/>
      <w:docPartObj>
        <w:docPartGallery w:val="Page Numbers (Top of Page)"/>
        <w:docPartUnique/>
      </w:docPartObj>
    </w:sdtPr>
    <w:sdtContent>
      <w:p w14:paraId="0BEAD2D6" w14:textId="77777777" w:rsidR="00332724" w:rsidRDefault="00332724">
        <w:pPr>
          <w:pStyle w:val="Sidhuvud"/>
          <w:jc w:val="right"/>
        </w:pPr>
        <w:r>
          <w:t xml:space="preserve">Sida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av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14:paraId="4AA7003B" w14:textId="77777777" w:rsidR="00332724" w:rsidRDefault="00332724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CE34CC"/>
    <w:multiLevelType w:val="hybridMultilevel"/>
    <w:tmpl w:val="ECCCCD7C"/>
    <w:lvl w:ilvl="0" w:tplc="041D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35032D"/>
    <w:multiLevelType w:val="hybridMultilevel"/>
    <w:tmpl w:val="2EA01FFC"/>
    <w:lvl w:ilvl="0" w:tplc="041D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0A70093"/>
    <w:multiLevelType w:val="hybridMultilevel"/>
    <w:tmpl w:val="EB48E31A"/>
    <w:lvl w:ilvl="0" w:tplc="041D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BF117C"/>
    <w:multiLevelType w:val="hybridMultilevel"/>
    <w:tmpl w:val="73D4F44E"/>
    <w:lvl w:ilvl="0" w:tplc="041D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2699086">
    <w:abstractNumId w:val="1"/>
  </w:num>
  <w:num w:numId="2" w16cid:durableId="1552380454">
    <w:abstractNumId w:val="2"/>
  </w:num>
  <w:num w:numId="3" w16cid:durableId="271984101">
    <w:abstractNumId w:val="0"/>
  </w:num>
  <w:num w:numId="4" w16cid:durableId="6732178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removePersonalInformation/>
  <w:removeDateAndTime/>
  <w:proofState w:spelling="clean" w:grammar="clean"/>
  <w:attachedTemplate r:id="rId1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16BE"/>
    <w:rsid w:val="0002417C"/>
    <w:rsid w:val="00044B6C"/>
    <w:rsid w:val="00135CEB"/>
    <w:rsid w:val="00161816"/>
    <w:rsid w:val="00223149"/>
    <w:rsid w:val="0026629A"/>
    <w:rsid w:val="002A2FD0"/>
    <w:rsid w:val="00332724"/>
    <w:rsid w:val="003E026E"/>
    <w:rsid w:val="003E2069"/>
    <w:rsid w:val="00432CF6"/>
    <w:rsid w:val="00440EC1"/>
    <w:rsid w:val="00470345"/>
    <w:rsid w:val="00476875"/>
    <w:rsid w:val="004A6FA2"/>
    <w:rsid w:val="005A2726"/>
    <w:rsid w:val="005C2202"/>
    <w:rsid w:val="005C5D6C"/>
    <w:rsid w:val="00622C35"/>
    <w:rsid w:val="007916BE"/>
    <w:rsid w:val="007A3749"/>
    <w:rsid w:val="00827D3B"/>
    <w:rsid w:val="008A7938"/>
    <w:rsid w:val="00913440"/>
    <w:rsid w:val="00946284"/>
    <w:rsid w:val="009A2DF5"/>
    <w:rsid w:val="00AA7395"/>
    <w:rsid w:val="00AD22DD"/>
    <w:rsid w:val="00BB0FE0"/>
    <w:rsid w:val="00BB2B14"/>
    <w:rsid w:val="00C01372"/>
    <w:rsid w:val="00C31760"/>
    <w:rsid w:val="00C8153C"/>
    <w:rsid w:val="00D0685B"/>
    <w:rsid w:val="00DB4813"/>
    <w:rsid w:val="00DD6208"/>
    <w:rsid w:val="00E41A53"/>
    <w:rsid w:val="00F47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D70F1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2724"/>
    <w:rPr>
      <w:kern w:val="0"/>
      <w14:ligatures w14:val="none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161816"/>
  </w:style>
  <w:style w:type="paragraph" w:styleId="Sidfot">
    <w:name w:val="footer"/>
    <w:basedOn w:val="Normal"/>
    <w:link w:val="Sidfot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161816"/>
  </w:style>
  <w:style w:type="paragraph" w:styleId="Liststycke">
    <w:name w:val="List Paragraph"/>
    <w:basedOn w:val="Normal"/>
    <w:uiPriority w:val="34"/>
    <w:qFormat/>
    <w:rsid w:val="00827D3B"/>
    <w:pPr>
      <w:ind w:left="720"/>
      <w:contextualSpacing/>
    </w:pPr>
  </w:style>
  <w:style w:type="character" w:styleId="Platshllartext">
    <w:name w:val="Placeholder Text"/>
    <w:basedOn w:val="Standardstycketeckensnitt"/>
    <w:uiPriority w:val="99"/>
    <w:semiHidden/>
    <w:rsid w:val="004A6FA2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glossaryDocument" Target="glossary/document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hrfr13\Downloads\Checklista%20f&#246;r%20skyddsrond%20fysisk%20arbetsmilj&#246;%20(37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B1AAFCE-DCE9-42D7-97A1-26385E10CCC5}"/>
      </w:docPartPr>
      <w:docPartBody>
        <w:p w:rsidR="00FA5883" w:rsidRDefault="00647742">
          <w:r w:rsidRPr="00A6668B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04D96B85425F4B9CBD97995832CDD30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3E2ED19-29FD-4A2E-9965-15447E7F5AA0}"/>
      </w:docPartPr>
      <w:docPartBody>
        <w:p w:rsidR="00FA5883" w:rsidRDefault="00647742" w:rsidP="00647742">
          <w:pPr>
            <w:pStyle w:val="04D96B85425F4B9CBD97995832CDD309"/>
          </w:pPr>
          <w:r w:rsidRPr="00A6668B">
            <w:rPr>
              <w:rStyle w:val="Platshlla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7742"/>
    <w:rsid w:val="00647742"/>
    <w:rsid w:val="009E2E52"/>
    <w:rsid w:val="00A73964"/>
    <w:rsid w:val="00E371C9"/>
    <w:rsid w:val="00FA5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v-SE" w:eastAsia="sv-S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647742"/>
    <w:rPr>
      <w:color w:val="666666"/>
    </w:rPr>
  </w:style>
  <w:style w:type="paragraph" w:customStyle="1" w:styleId="04D96B85425F4B9CBD97995832CDD309">
    <w:name w:val="04D96B85425F4B9CBD97995832CDD309"/>
    <w:rsid w:val="0064774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Checklista för skyddsrond fysisk arbetsmiljö (37)</Template>
  <TotalTime>0</TotalTime>
  <Pages>6</Pages>
  <Words>885</Words>
  <Characters>4693</Characters>
  <Application>Microsoft Office Word</Application>
  <DocSecurity>0</DocSecurity>
  <Lines>39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Checklista för skyddsrond fysisk arbetsmiljö</vt:lpstr>
    </vt:vector>
  </TitlesOfParts>
  <LinksUpToDate>false</LinksUpToDate>
  <CharactersWithSpaces>5567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för arbetsmiljö-skyddsrond i delade administrativa miljöer</dc:title>
  <dc:subject/>
  <dc:creator/>
  <keywords/>
  <dc:description/>
  <lastModifiedBy/>
  <revision>1</revision>
  <dcterms:created xsi:type="dcterms:W3CDTF">2024-08-30T11:09:00.0000000Z</dcterms:created>
  <dcterms:modified xsi:type="dcterms:W3CDTF">2024-09-05T10:51:00.0000000Z</dcterms:modified>
</coreProperties>
</file>